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CF12" w14:textId="77777777" w:rsidR="005B76C1" w:rsidRPr="00CA7FE8" w:rsidRDefault="005B76C1" w:rsidP="001879DC">
      <w:pPr>
        <w:jc w:val="both"/>
        <w:rPr>
          <w:szCs w:val="24"/>
        </w:rPr>
      </w:pPr>
      <w:r w:rsidRPr="00CA7FE8">
        <w:rPr>
          <w:noProof/>
          <w:lang w:eastAsia="pt-PT"/>
        </w:rPr>
        <w:drawing>
          <wp:anchor distT="0" distB="0" distL="114300" distR="114300" simplePos="0" relativeHeight="251663360" behindDoc="0" locked="0" layoutInCell="1" allowOverlap="1" wp14:anchorId="77E448EC" wp14:editId="7789CAA0">
            <wp:simplePos x="1081088" y="1081088"/>
            <wp:positionH relativeFrom="margin">
              <wp:align>right</wp:align>
            </wp:positionH>
            <wp:positionV relativeFrom="margin">
              <wp:align>top</wp:align>
            </wp:positionV>
            <wp:extent cx="2442845" cy="872800"/>
            <wp:effectExtent l="0" t="0" r="0" b="3810"/>
            <wp:wrapSquare wrapText="bothSides"/>
            <wp:docPr id="13" name="Picture 2" descr="Logotipo FLUP" title="Logotipo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1MPnBOnLkXw/TuXUaj9nhBI/AAAAAAAAAJo/RZ_Zbnhl2-s/s1600/FEP.jpg"/>
                    <pic:cNvPicPr>
                      <a:picLocks noChangeAspect="1" noChangeArrowheads="1"/>
                    </pic:cNvPicPr>
                  </pic:nvPicPr>
                  <pic:blipFill rotWithShape="1">
                    <a:blip r:embed="rId8">
                      <a:extLst>
                        <a:ext uri="{28A0092B-C50C-407E-A947-70E740481C1C}">
                          <a14:useLocalDpi xmlns:a14="http://schemas.microsoft.com/office/drawing/2010/main" val="0"/>
                        </a:ext>
                      </a:extLst>
                    </a:blip>
                    <a:srcRect t="8856" r="9421" b="10236"/>
                    <a:stretch/>
                  </pic:blipFill>
                  <pic:spPr bwMode="auto">
                    <a:xfrm>
                      <a:off x="0" y="0"/>
                      <a:ext cx="2442845" cy="872800"/>
                    </a:xfrm>
                    <a:prstGeom prst="rect">
                      <a:avLst/>
                    </a:prstGeom>
                    <a:noFill/>
                    <a:ln>
                      <a:noFill/>
                    </a:ln>
                    <a:extLst>
                      <a:ext uri="{53640926-AAD7-44D8-BBD7-CCE9431645EC}">
                        <a14:shadowObscured xmlns:a14="http://schemas.microsoft.com/office/drawing/2010/main"/>
                      </a:ext>
                    </a:extLst>
                  </pic:spPr>
                </pic:pic>
              </a:graphicData>
            </a:graphic>
          </wp:anchor>
        </w:drawing>
      </w:r>
    </w:p>
    <w:p w14:paraId="27E58A55" w14:textId="77777777" w:rsidR="005B76C1" w:rsidRPr="00CA7FE8" w:rsidRDefault="005B76C1" w:rsidP="001879DC">
      <w:pPr>
        <w:autoSpaceDE w:val="0"/>
        <w:autoSpaceDN w:val="0"/>
        <w:adjustRightInd w:val="0"/>
        <w:jc w:val="both"/>
        <w:rPr>
          <w:noProof/>
          <w:szCs w:val="20"/>
        </w:rPr>
      </w:pPr>
    </w:p>
    <w:p w14:paraId="2BF89979" w14:textId="77777777" w:rsidR="005B76C1" w:rsidRPr="00CA7FE8" w:rsidRDefault="005B76C1" w:rsidP="001879DC">
      <w:pPr>
        <w:autoSpaceDE w:val="0"/>
        <w:autoSpaceDN w:val="0"/>
        <w:adjustRightInd w:val="0"/>
        <w:jc w:val="both"/>
        <w:rPr>
          <w:noProof/>
          <w:szCs w:val="20"/>
        </w:rPr>
      </w:pPr>
    </w:p>
    <w:p w14:paraId="54C308DE" w14:textId="77777777" w:rsidR="00A42235" w:rsidRDefault="00A42235" w:rsidP="001879DC">
      <w:pPr>
        <w:spacing w:line="240" w:lineRule="auto"/>
        <w:contextualSpacing/>
        <w:jc w:val="both"/>
        <w:rPr>
          <w:smallCaps/>
          <w:szCs w:val="24"/>
        </w:rPr>
      </w:pPr>
    </w:p>
    <w:p w14:paraId="5712A76C" w14:textId="77777777" w:rsidR="00A42235" w:rsidRDefault="00A42235" w:rsidP="001879DC">
      <w:pPr>
        <w:spacing w:line="240" w:lineRule="auto"/>
        <w:contextualSpacing/>
        <w:jc w:val="both"/>
        <w:rPr>
          <w:smallCaps/>
          <w:szCs w:val="24"/>
        </w:rPr>
      </w:pPr>
    </w:p>
    <w:p w14:paraId="03ADA2DE" w14:textId="77777777" w:rsidR="00A42235" w:rsidRDefault="00A42235" w:rsidP="001879DC">
      <w:pPr>
        <w:spacing w:line="240" w:lineRule="auto"/>
        <w:contextualSpacing/>
        <w:jc w:val="both"/>
        <w:rPr>
          <w:smallCaps/>
          <w:szCs w:val="24"/>
        </w:rPr>
      </w:pPr>
    </w:p>
    <w:p w14:paraId="7B249271" w14:textId="01ADCD67" w:rsidR="005B76C1" w:rsidRPr="00CA7FE8" w:rsidRDefault="000A17C4" w:rsidP="001879DC">
      <w:pPr>
        <w:spacing w:line="240" w:lineRule="auto"/>
        <w:contextualSpacing/>
        <w:jc w:val="both"/>
        <w:rPr>
          <w:smallCaps/>
          <w:szCs w:val="24"/>
        </w:rPr>
      </w:pPr>
      <w:r w:rsidRPr="00CA7FE8">
        <w:rPr>
          <w:smallCaps/>
          <w:szCs w:val="24"/>
        </w:rPr>
        <w:t>2.º Ciclo de Estudos</w:t>
      </w:r>
    </w:p>
    <w:p w14:paraId="4512F0F0" w14:textId="582C6F90" w:rsidR="005B76C1" w:rsidRPr="00CA7FE8" w:rsidRDefault="000A17C4" w:rsidP="001879DC">
      <w:pPr>
        <w:spacing w:line="240" w:lineRule="auto"/>
        <w:contextualSpacing/>
        <w:jc w:val="both"/>
        <w:rPr>
          <w:smallCaps/>
          <w:szCs w:val="24"/>
        </w:rPr>
      </w:pPr>
      <w:r w:rsidRPr="00CA7FE8">
        <w:rPr>
          <w:smallCaps/>
          <w:szCs w:val="24"/>
        </w:rPr>
        <w:t>Mestrado em Ensino de Português e</w:t>
      </w:r>
      <w:r w:rsidR="00FF7939" w:rsidRPr="00CA7FE8">
        <w:rPr>
          <w:smallCaps/>
          <w:szCs w:val="24"/>
        </w:rPr>
        <w:t xml:space="preserve"> de</w:t>
      </w:r>
      <w:r w:rsidRPr="00CA7FE8">
        <w:rPr>
          <w:smallCaps/>
          <w:szCs w:val="24"/>
        </w:rPr>
        <w:t xml:space="preserve"> Língua Estrangeira no 3.º Ciclo do Ensino Básico e no Ensino Secund</w:t>
      </w:r>
      <w:r w:rsidR="00651167" w:rsidRPr="00CA7FE8">
        <w:rPr>
          <w:smallCaps/>
          <w:szCs w:val="24"/>
        </w:rPr>
        <w:t>ário na</w:t>
      </w:r>
      <w:r w:rsidRPr="00CA7FE8">
        <w:rPr>
          <w:smallCaps/>
          <w:szCs w:val="24"/>
        </w:rPr>
        <w:t xml:space="preserve"> </w:t>
      </w:r>
      <w:r w:rsidR="00651167" w:rsidRPr="00CA7FE8">
        <w:rPr>
          <w:smallCaps/>
          <w:szCs w:val="24"/>
        </w:rPr>
        <w:t>área de especialização</w:t>
      </w:r>
      <w:r w:rsidRPr="00CA7FE8">
        <w:rPr>
          <w:smallCaps/>
          <w:szCs w:val="24"/>
        </w:rPr>
        <w:t xml:space="preserve"> de Inglês</w:t>
      </w:r>
    </w:p>
    <w:p w14:paraId="02B1F2A5" w14:textId="77777777" w:rsidR="005B76C1" w:rsidRPr="00CA7FE8" w:rsidRDefault="005B76C1" w:rsidP="001879DC">
      <w:pPr>
        <w:autoSpaceDE w:val="0"/>
        <w:autoSpaceDN w:val="0"/>
        <w:adjustRightInd w:val="0"/>
        <w:jc w:val="both"/>
        <w:rPr>
          <w:noProof/>
          <w:szCs w:val="20"/>
        </w:rPr>
      </w:pPr>
    </w:p>
    <w:p w14:paraId="39BB5B26" w14:textId="26E200AE" w:rsidR="00A83B1F" w:rsidRPr="00CA7FE8" w:rsidRDefault="00A83B1F" w:rsidP="001879DC">
      <w:pPr>
        <w:widowControl w:val="0"/>
        <w:suppressAutoHyphens/>
        <w:spacing w:after="0" w:line="240" w:lineRule="auto"/>
        <w:contextualSpacing/>
        <w:jc w:val="both"/>
        <w:rPr>
          <w:rFonts w:eastAsia="Arial Unicode MS" w:cs="Times New Roman"/>
          <w:b/>
          <w:sz w:val="44"/>
          <w:szCs w:val="44"/>
          <w:lang w:eastAsia="zh-CN" w:bidi="hi-IN"/>
        </w:rPr>
      </w:pPr>
      <w:r>
        <w:rPr>
          <w:rFonts w:eastAsia="Arial Unicode MS" w:cs="Times New Roman"/>
          <w:b/>
          <w:sz w:val="44"/>
          <w:szCs w:val="44"/>
          <w:lang w:eastAsia="zh-CN" w:bidi="hi-IN"/>
        </w:rPr>
        <w:t xml:space="preserve">O impacto do </w:t>
      </w:r>
      <w:r w:rsidRPr="00CA7FE8">
        <w:rPr>
          <w:rFonts w:eastAsia="Arial Unicode MS" w:cs="Times New Roman"/>
          <w:b/>
          <w:sz w:val="44"/>
          <w:szCs w:val="44"/>
          <w:lang w:eastAsia="zh-CN" w:bidi="hi-IN"/>
        </w:rPr>
        <w:t>Manua</w:t>
      </w:r>
      <w:r w:rsidR="00F93F1F">
        <w:rPr>
          <w:rFonts w:eastAsia="Arial Unicode MS" w:cs="Times New Roman"/>
          <w:b/>
          <w:sz w:val="44"/>
          <w:szCs w:val="44"/>
          <w:lang w:eastAsia="zh-CN" w:bidi="hi-IN"/>
        </w:rPr>
        <w:t>l</w:t>
      </w:r>
      <w:r w:rsidRPr="00CA7FE8">
        <w:rPr>
          <w:rFonts w:eastAsia="Arial Unicode MS" w:cs="Times New Roman"/>
          <w:b/>
          <w:sz w:val="44"/>
          <w:szCs w:val="44"/>
          <w:lang w:eastAsia="zh-CN" w:bidi="hi-IN"/>
        </w:rPr>
        <w:t xml:space="preserve"> Digita</w:t>
      </w:r>
      <w:r w:rsidR="007C6016">
        <w:rPr>
          <w:rFonts w:eastAsia="Arial Unicode MS" w:cs="Times New Roman"/>
          <w:b/>
          <w:sz w:val="44"/>
          <w:szCs w:val="44"/>
          <w:lang w:eastAsia="zh-CN" w:bidi="hi-IN"/>
        </w:rPr>
        <w:t>l</w:t>
      </w:r>
      <w:r w:rsidRPr="00CA7FE8">
        <w:rPr>
          <w:rFonts w:eastAsia="Arial Unicode MS" w:cs="Times New Roman"/>
          <w:b/>
          <w:sz w:val="44"/>
          <w:szCs w:val="44"/>
          <w:lang w:eastAsia="zh-CN" w:bidi="hi-IN"/>
        </w:rPr>
        <w:t xml:space="preserve"> e </w:t>
      </w:r>
      <w:r w:rsidR="007C6016">
        <w:rPr>
          <w:rFonts w:eastAsia="Arial Unicode MS" w:cs="Times New Roman"/>
          <w:b/>
          <w:sz w:val="44"/>
          <w:szCs w:val="44"/>
          <w:lang w:eastAsia="zh-CN" w:bidi="hi-IN"/>
        </w:rPr>
        <w:t xml:space="preserve">de </w:t>
      </w:r>
      <w:r>
        <w:rPr>
          <w:rFonts w:eastAsia="Arial Unicode MS" w:cs="Times New Roman"/>
          <w:b/>
          <w:sz w:val="44"/>
          <w:szCs w:val="44"/>
          <w:lang w:eastAsia="zh-CN" w:bidi="hi-IN"/>
        </w:rPr>
        <w:t>outras</w:t>
      </w:r>
      <w:r w:rsidRPr="00CA7FE8">
        <w:rPr>
          <w:rFonts w:eastAsia="Arial Unicode MS" w:cs="Times New Roman"/>
          <w:b/>
          <w:sz w:val="44"/>
          <w:szCs w:val="44"/>
          <w:lang w:eastAsia="zh-CN" w:bidi="hi-IN"/>
        </w:rPr>
        <w:t xml:space="preserve"> ferramentas </w:t>
      </w:r>
      <w:r>
        <w:rPr>
          <w:rFonts w:eastAsia="Arial Unicode MS" w:cs="Times New Roman"/>
          <w:b/>
          <w:sz w:val="44"/>
          <w:szCs w:val="44"/>
          <w:lang w:eastAsia="zh-CN" w:bidi="hi-IN"/>
        </w:rPr>
        <w:t xml:space="preserve">no desenvolvimento de competências linguísticas </w:t>
      </w:r>
      <w:r w:rsidRPr="00CA7FE8">
        <w:rPr>
          <w:rFonts w:eastAsia="Arial Unicode MS" w:cs="Times New Roman"/>
          <w:b/>
          <w:sz w:val="44"/>
          <w:szCs w:val="44"/>
          <w:lang w:eastAsia="zh-CN" w:bidi="hi-IN"/>
        </w:rPr>
        <w:t xml:space="preserve">de </w:t>
      </w:r>
      <w:proofErr w:type="gramStart"/>
      <w:r w:rsidRPr="00CA7FE8">
        <w:rPr>
          <w:rFonts w:eastAsia="Arial Unicode MS" w:cs="Times New Roman"/>
          <w:b/>
          <w:sz w:val="44"/>
          <w:szCs w:val="44"/>
          <w:lang w:eastAsia="zh-CN" w:bidi="hi-IN"/>
        </w:rPr>
        <w:t>Português</w:t>
      </w:r>
      <w:proofErr w:type="gramEnd"/>
      <w:r w:rsidRPr="00CA7FE8">
        <w:rPr>
          <w:rFonts w:eastAsia="Arial Unicode MS" w:cs="Times New Roman"/>
          <w:b/>
          <w:sz w:val="44"/>
          <w:szCs w:val="44"/>
          <w:lang w:eastAsia="zh-CN" w:bidi="hi-IN"/>
        </w:rPr>
        <w:t xml:space="preserve"> e de </w:t>
      </w:r>
      <w:proofErr w:type="gramStart"/>
      <w:r w:rsidRPr="00CA7FE8">
        <w:rPr>
          <w:rFonts w:eastAsia="Arial Unicode MS" w:cs="Times New Roman"/>
          <w:b/>
          <w:sz w:val="44"/>
          <w:szCs w:val="44"/>
          <w:lang w:eastAsia="zh-CN" w:bidi="hi-IN"/>
        </w:rPr>
        <w:t>Inglês</w:t>
      </w:r>
      <w:proofErr w:type="gramEnd"/>
    </w:p>
    <w:p w14:paraId="27FDA8CF" w14:textId="77777777" w:rsidR="005B76C1" w:rsidRPr="00CA7FE8" w:rsidRDefault="005B76C1" w:rsidP="001879DC">
      <w:pPr>
        <w:autoSpaceDE w:val="0"/>
        <w:autoSpaceDN w:val="0"/>
        <w:adjustRightInd w:val="0"/>
        <w:jc w:val="both"/>
        <w:rPr>
          <w:noProof/>
          <w:szCs w:val="20"/>
        </w:rPr>
      </w:pPr>
    </w:p>
    <w:p w14:paraId="4941E7DD" w14:textId="7431FB29" w:rsidR="005B76C1" w:rsidRPr="00CA7FE8" w:rsidRDefault="00343893" w:rsidP="001879DC">
      <w:pPr>
        <w:widowControl w:val="0"/>
        <w:suppressAutoHyphens/>
        <w:spacing w:line="240" w:lineRule="auto"/>
        <w:jc w:val="both"/>
        <w:rPr>
          <w:rFonts w:eastAsia="Arial Unicode MS" w:cs="Times New Roman"/>
          <w:sz w:val="44"/>
          <w:szCs w:val="44"/>
          <w:lang w:eastAsia="zh-CN" w:bidi="hi-IN"/>
        </w:rPr>
      </w:pPr>
      <w:r w:rsidRPr="00CA7FE8">
        <w:rPr>
          <w:rFonts w:eastAsia="Arial Unicode MS" w:cs="Times New Roman"/>
          <w:sz w:val="44"/>
          <w:szCs w:val="44"/>
          <w:lang w:eastAsia="zh-CN" w:bidi="hi-IN"/>
        </w:rPr>
        <w:t>Márcia Rodrigues Cardoso Campos Maia</w:t>
      </w:r>
    </w:p>
    <w:p w14:paraId="0068DAE3" w14:textId="77777777" w:rsidR="005B76C1" w:rsidRPr="00CA7FE8" w:rsidRDefault="005B76C1" w:rsidP="001879DC">
      <w:pPr>
        <w:autoSpaceDE w:val="0"/>
        <w:autoSpaceDN w:val="0"/>
        <w:adjustRightInd w:val="0"/>
        <w:jc w:val="both"/>
        <w:rPr>
          <w:noProof/>
          <w:szCs w:val="20"/>
        </w:rPr>
      </w:pPr>
    </w:p>
    <w:p w14:paraId="6F65AB77" w14:textId="77777777" w:rsidR="00777FA8" w:rsidRPr="00CA7FE8" w:rsidRDefault="005B76C1" w:rsidP="001879DC">
      <w:pPr>
        <w:spacing w:after="0" w:line="240" w:lineRule="auto"/>
        <w:jc w:val="both"/>
        <w:rPr>
          <w:b/>
          <w:sz w:val="100"/>
          <w:szCs w:val="100"/>
        </w:rPr>
      </w:pPr>
      <w:r w:rsidRPr="00CA7FE8">
        <w:rPr>
          <w:b/>
          <w:sz w:val="100"/>
          <w:szCs w:val="100"/>
        </w:rPr>
        <w:t>M</w:t>
      </w:r>
    </w:p>
    <w:p w14:paraId="4662F867" w14:textId="6CA1866A" w:rsidR="005B76C1" w:rsidRPr="00CA7FE8" w:rsidRDefault="00343893" w:rsidP="001879DC">
      <w:pPr>
        <w:spacing w:after="0" w:line="240" w:lineRule="auto"/>
        <w:jc w:val="both"/>
        <w:rPr>
          <w:noProof/>
          <w:szCs w:val="20"/>
        </w:rPr>
      </w:pPr>
      <w:r w:rsidRPr="00CA7FE8">
        <w:rPr>
          <w:b/>
          <w:noProof/>
          <w:szCs w:val="20"/>
        </w:rPr>
        <w:t>202</w:t>
      </w:r>
      <w:r w:rsidR="00437FCC" w:rsidRPr="00CA7FE8">
        <w:rPr>
          <w:b/>
          <w:noProof/>
          <w:szCs w:val="20"/>
        </w:rPr>
        <w:t>5</w:t>
      </w:r>
    </w:p>
    <w:p w14:paraId="5DE064ED" w14:textId="70EE84F9" w:rsidR="005B76C1" w:rsidRPr="00CA7FE8" w:rsidRDefault="005B76C1" w:rsidP="001879DC">
      <w:pPr>
        <w:jc w:val="both"/>
        <w:rPr>
          <w:sz w:val="16"/>
          <w:szCs w:val="16"/>
        </w:rPr>
      </w:pPr>
      <w:r w:rsidRPr="00CA7FE8">
        <w:rPr>
          <w:noProof/>
          <w:lang w:eastAsia="pt-PT"/>
        </w:rPr>
        <w:drawing>
          <wp:anchor distT="0" distB="0" distL="114300" distR="114300" simplePos="0" relativeHeight="251662336" behindDoc="0" locked="0" layoutInCell="1" allowOverlap="1" wp14:anchorId="09EFDCCD" wp14:editId="32E525A7">
            <wp:simplePos x="1081088" y="7200900"/>
            <wp:positionH relativeFrom="margin">
              <wp:align>center</wp:align>
            </wp:positionH>
            <wp:positionV relativeFrom="margin">
              <wp:align>bottom</wp:align>
            </wp:positionV>
            <wp:extent cx="356400" cy="1812073"/>
            <wp:effectExtent l="0" t="0" r="5715" b="0"/>
            <wp:wrapSquare wrapText="bothSides"/>
            <wp:docPr id="14" name="Imagem 14" descr="Apontamento de design forma retângular azul FLUP" title="Apontamento de design forma retângular azul FL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400" cy="1812073"/>
                    </a:xfrm>
                    <a:prstGeom prst="rect">
                      <a:avLst/>
                    </a:prstGeom>
                    <a:noFill/>
                  </pic:spPr>
                </pic:pic>
              </a:graphicData>
            </a:graphic>
          </wp:anchor>
        </w:drawing>
      </w:r>
    </w:p>
    <w:p w14:paraId="048CCC51" w14:textId="77777777" w:rsidR="005B76C1" w:rsidRPr="00CA7FE8" w:rsidRDefault="005B76C1" w:rsidP="001879DC">
      <w:pPr>
        <w:jc w:val="both"/>
      </w:pPr>
      <w:r w:rsidRPr="00CA7FE8">
        <w:br w:type="page"/>
      </w:r>
    </w:p>
    <w:p w14:paraId="2886E857" w14:textId="0424DADA" w:rsidR="00B86592" w:rsidRPr="00CA7FE8" w:rsidRDefault="00343893" w:rsidP="001879DC">
      <w:pPr>
        <w:pStyle w:val="Estilo2"/>
        <w:jc w:val="both"/>
        <w:rPr>
          <w:b w:val="0"/>
        </w:rPr>
      </w:pPr>
      <w:r w:rsidRPr="00CA7FE8">
        <w:rPr>
          <w:b w:val="0"/>
        </w:rPr>
        <w:lastRenderedPageBreak/>
        <w:t>Márcia Rodrigues Cardoso Campos Maia</w:t>
      </w:r>
    </w:p>
    <w:p w14:paraId="5A8C0BD3" w14:textId="77777777" w:rsidR="00B41496" w:rsidRPr="00CA7FE8" w:rsidRDefault="00B41496" w:rsidP="001879DC">
      <w:pPr>
        <w:jc w:val="both"/>
      </w:pPr>
    </w:p>
    <w:p w14:paraId="49AE7CA9" w14:textId="77777777" w:rsidR="00B41496" w:rsidRPr="00CA7FE8" w:rsidRDefault="00B41496" w:rsidP="001879DC">
      <w:pPr>
        <w:jc w:val="both"/>
      </w:pPr>
    </w:p>
    <w:p w14:paraId="45F14586" w14:textId="77777777" w:rsidR="00B41496" w:rsidRPr="00CA7FE8" w:rsidRDefault="00B41496" w:rsidP="001879DC">
      <w:pPr>
        <w:jc w:val="both"/>
      </w:pPr>
    </w:p>
    <w:p w14:paraId="5404EF42" w14:textId="77777777" w:rsidR="00B41496" w:rsidRPr="00CA7FE8" w:rsidRDefault="00B41496" w:rsidP="001879DC">
      <w:pPr>
        <w:jc w:val="both"/>
      </w:pPr>
    </w:p>
    <w:p w14:paraId="5C5B9F0D" w14:textId="77777777" w:rsidR="00B41496" w:rsidRPr="00CA7FE8" w:rsidRDefault="00B41496" w:rsidP="001879DC">
      <w:pPr>
        <w:jc w:val="both"/>
      </w:pPr>
    </w:p>
    <w:p w14:paraId="3DDADD7F" w14:textId="525EFE38" w:rsidR="00A83B1F" w:rsidRPr="00CA7FE8" w:rsidRDefault="00A83B1F" w:rsidP="001879DC">
      <w:pPr>
        <w:widowControl w:val="0"/>
        <w:suppressAutoHyphens/>
        <w:spacing w:after="0" w:line="240" w:lineRule="auto"/>
        <w:contextualSpacing/>
        <w:jc w:val="both"/>
        <w:rPr>
          <w:rFonts w:eastAsia="Arial Unicode MS" w:cs="Times New Roman"/>
          <w:b/>
          <w:sz w:val="44"/>
          <w:szCs w:val="44"/>
          <w:lang w:eastAsia="zh-CN" w:bidi="hi-IN"/>
        </w:rPr>
      </w:pPr>
      <w:r>
        <w:rPr>
          <w:rFonts w:eastAsia="Arial Unicode MS" w:cs="Times New Roman"/>
          <w:b/>
          <w:sz w:val="44"/>
          <w:szCs w:val="44"/>
          <w:lang w:eastAsia="zh-CN" w:bidi="hi-IN"/>
        </w:rPr>
        <w:t xml:space="preserve">O impacto do </w:t>
      </w:r>
      <w:r w:rsidRPr="00CA7FE8">
        <w:rPr>
          <w:rFonts w:eastAsia="Arial Unicode MS" w:cs="Times New Roman"/>
          <w:b/>
          <w:sz w:val="44"/>
          <w:szCs w:val="44"/>
          <w:lang w:eastAsia="zh-CN" w:bidi="hi-IN"/>
        </w:rPr>
        <w:t>Manua</w:t>
      </w:r>
      <w:r w:rsidR="00FA5878">
        <w:rPr>
          <w:rFonts w:eastAsia="Arial Unicode MS" w:cs="Times New Roman"/>
          <w:b/>
          <w:sz w:val="44"/>
          <w:szCs w:val="44"/>
          <w:lang w:eastAsia="zh-CN" w:bidi="hi-IN"/>
        </w:rPr>
        <w:t>l</w:t>
      </w:r>
      <w:r w:rsidRPr="00CA7FE8">
        <w:rPr>
          <w:rFonts w:eastAsia="Arial Unicode MS" w:cs="Times New Roman"/>
          <w:b/>
          <w:sz w:val="44"/>
          <w:szCs w:val="44"/>
          <w:lang w:eastAsia="zh-CN" w:bidi="hi-IN"/>
        </w:rPr>
        <w:t xml:space="preserve"> Digita</w:t>
      </w:r>
      <w:r w:rsidR="00FA5878">
        <w:rPr>
          <w:rFonts w:eastAsia="Arial Unicode MS" w:cs="Times New Roman"/>
          <w:b/>
          <w:sz w:val="44"/>
          <w:szCs w:val="44"/>
          <w:lang w:eastAsia="zh-CN" w:bidi="hi-IN"/>
        </w:rPr>
        <w:t>l</w:t>
      </w:r>
      <w:r w:rsidRPr="00CA7FE8">
        <w:rPr>
          <w:rFonts w:eastAsia="Arial Unicode MS" w:cs="Times New Roman"/>
          <w:b/>
          <w:sz w:val="44"/>
          <w:szCs w:val="44"/>
          <w:lang w:eastAsia="zh-CN" w:bidi="hi-IN"/>
        </w:rPr>
        <w:t xml:space="preserve"> e </w:t>
      </w:r>
      <w:r w:rsidR="00FA5878">
        <w:rPr>
          <w:rFonts w:eastAsia="Arial Unicode MS" w:cs="Times New Roman"/>
          <w:b/>
          <w:sz w:val="44"/>
          <w:szCs w:val="44"/>
          <w:lang w:eastAsia="zh-CN" w:bidi="hi-IN"/>
        </w:rPr>
        <w:t xml:space="preserve">de </w:t>
      </w:r>
      <w:r>
        <w:rPr>
          <w:rFonts w:eastAsia="Arial Unicode MS" w:cs="Times New Roman"/>
          <w:b/>
          <w:sz w:val="44"/>
          <w:szCs w:val="44"/>
          <w:lang w:eastAsia="zh-CN" w:bidi="hi-IN"/>
        </w:rPr>
        <w:t>outras</w:t>
      </w:r>
      <w:r w:rsidRPr="00CA7FE8">
        <w:rPr>
          <w:rFonts w:eastAsia="Arial Unicode MS" w:cs="Times New Roman"/>
          <w:b/>
          <w:sz w:val="44"/>
          <w:szCs w:val="44"/>
          <w:lang w:eastAsia="zh-CN" w:bidi="hi-IN"/>
        </w:rPr>
        <w:t xml:space="preserve"> ferramentas </w:t>
      </w:r>
      <w:r>
        <w:rPr>
          <w:rFonts w:eastAsia="Arial Unicode MS" w:cs="Times New Roman"/>
          <w:b/>
          <w:sz w:val="44"/>
          <w:szCs w:val="44"/>
          <w:lang w:eastAsia="zh-CN" w:bidi="hi-IN"/>
        </w:rPr>
        <w:t xml:space="preserve">no desenvolvimento de competências linguísticas </w:t>
      </w:r>
      <w:r w:rsidRPr="00CA7FE8">
        <w:rPr>
          <w:rFonts w:eastAsia="Arial Unicode MS" w:cs="Times New Roman"/>
          <w:b/>
          <w:sz w:val="44"/>
          <w:szCs w:val="44"/>
          <w:lang w:eastAsia="zh-CN" w:bidi="hi-IN"/>
        </w:rPr>
        <w:t xml:space="preserve">de </w:t>
      </w:r>
      <w:proofErr w:type="gramStart"/>
      <w:r w:rsidRPr="00CA7FE8">
        <w:rPr>
          <w:rFonts w:eastAsia="Arial Unicode MS" w:cs="Times New Roman"/>
          <w:b/>
          <w:sz w:val="44"/>
          <w:szCs w:val="44"/>
          <w:lang w:eastAsia="zh-CN" w:bidi="hi-IN"/>
        </w:rPr>
        <w:t>Português</w:t>
      </w:r>
      <w:proofErr w:type="gramEnd"/>
      <w:r w:rsidRPr="00CA7FE8">
        <w:rPr>
          <w:rFonts w:eastAsia="Arial Unicode MS" w:cs="Times New Roman"/>
          <w:b/>
          <w:sz w:val="44"/>
          <w:szCs w:val="44"/>
          <w:lang w:eastAsia="zh-CN" w:bidi="hi-IN"/>
        </w:rPr>
        <w:t xml:space="preserve"> e de </w:t>
      </w:r>
      <w:proofErr w:type="gramStart"/>
      <w:r w:rsidRPr="00CA7FE8">
        <w:rPr>
          <w:rFonts w:eastAsia="Arial Unicode MS" w:cs="Times New Roman"/>
          <w:b/>
          <w:sz w:val="44"/>
          <w:szCs w:val="44"/>
          <w:lang w:eastAsia="zh-CN" w:bidi="hi-IN"/>
        </w:rPr>
        <w:t>Inglês</w:t>
      </w:r>
      <w:proofErr w:type="gramEnd"/>
    </w:p>
    <w:p w14:paraId="4800DE35" w14:textId="77777777" w:rsidR="00B41496" w:rsidRPr="00CA7FE8" w:rsidRDefault="00B41496" w:rsidP="001879DC">
      <w:pPr>
        <w:jc w:val="both"/>
      </w:pPr>
    </w:p>
    <w:p w14:paraId="64597895" w14:textId="77777777" w:rsidR="00B41496" w:rsidRPr="00CA7FE8" w:rsidRDefault="00B41496" w:rsidP="001879DC">
      <w:pPr>
        <w:jc w:val="both"/>
      </w:pPr>
    </w:p>
    <w:p w14:paraId="5773EA75" w14:textId="77777777" w:rsidR="008504DB" w:rsidRPr="00CA7FE8" w:rsidRDefault="008504DB" w:rsidP="001879DC">
      <w:pPr>
        <w:jc w:val="both"/>
      </w:pPr>
    </w:p>
    <w:p w14:paraId="4CDE8558" w14:textId="7EA317E4" w:rsidR="00541592" w:rsidRPr="00CA7FE8" w:rsidRDefault="003B5BB0" w:rsidP="001879DC">
      <w:pPr>
        <w:jc w:val="both"/>
      </w:pPr>
      <w:r w:rsidRPr="00CA7FE8">
        <w:t>Relatório realizado</w:t>
      </w:r>
      <w:r w:rsidR="00541592" w:rsidRPr="00CA7FE8">
        <w:t xml:space="preserve"> no âmbito do Mestrado em </w:t>
      </w:r>
      <w:r w:rsidR="00343893" w:rsidRPr="00CA7FE8">
        <w:t>Ensino de Português e Língua Estrangeira, no 3.º Ciclo do Ensino Básico e no Ensino Secundário, com especialização na área de Inglês, orientada pela Professora Doutora</w:t>
      </w:r>
      <w:r w:rsidR="00541592" w:rsidRPr="00CA7FE8">
        <w:t xml:space="preserve"> </w:t>
      </w:r>
      <w:r w:rsidR="00343893" w:rsidRPr="00CA7FE8">
        <w:t>Isabel Morujão</w:t>
      </w:r>
      <w:r w:rsidR="00A51184">
        <w:t xml:space="preserve"> </w:t>
      </w:r>
      <w:r w:rsidR="00343893" w:rsidRPr="00CA7FE8">
        <w:t>e pela Professora Doutora</w:t>
      </w:r>
      <w:r w:rsidR="00541592" w:rsidRPr="00CA7FE8">
        <w:t xml:space="preserve"> </w:t>
      </w:r>
      <w:r w:rsidR="00343893" w:rsidRPr="00CA7FE8">
        <w:t>Maria Ellison.</w:t>
      </w:r>
    </w:p>
    <w:p w14:paraId="0FAE6C32" w14:textId="77777777" w:rsidR="00B41496" w:rsidRPr="00CA7FE8" w:rsidRDefault="00B41496" w:rsidP="001879DC">
      <w:pPr>
        <w:jc w:val="both"/>
      </w:pPr>
    </w:p>
    <w:p w14:paraId="31796ADE" w14:textId="77777777" w:rsidR="00B41496" w:rsidRPr="00CA7FE8" w:rsidRDefault="00B41496" w:rsidP="001879DC">
      <w:pPr>
        <w:jc w:val="both"/>
      </w:pPr>
    </w:p>
    <w:p w14:paraId="1A05A30A" w14:textId="77777777" w:rsidR="00B41496" w:rsidRPr="00CA7FE8" w:rsidRDefault="00B41496" w:rsidP="001879DC">
      <w:pPr>
        <w:jc w:val="both"/>
      </w:pPr>
    </w:p>
    <w:p w14:paraId="50D4ACEF" w14:textId="1C50AF63" w:rsidR="00B41496" w:rsidRPr="00CA7FE8" w:rsidRDefault="00B41496" w:rsidP="001879DC">
      <w:pPr>
        <w:jc w:val="both"/>
      </w:pPr>
    </w:p>
    <w:p w14:paraId="09FB3A4C" w14:textId="77777777" w:rsidR="00B41496" w:rsidRPr="00CA7FE8" w:rsidRDefault="00B41496" w:rsidP="001879DC">
      <w:pPr>
        <w:jc w:val="both"/>
      </w:pPr>
      <w:r w:rsidRPr="00CA7FE8">
        <w:t>Faculdade de Letras da Universidade do Porto</w:t>
      </w:r>
    </w:p>
    <w:p w14:paraId="05F8378D" w14:textId="77777777" w:rsidR="00B41496" w:rsidRPr="00CA7FE8" w:rsidRDefault="00B41496" w:rsidP="001879DC">
      <w:pPr>
        <w:jc w:val="both"/>
      </w:pPr>
    </w:p>
    <w:p w14:paraId="1E77C9B5" w14:textId="6B56C99F" w:rsidR="00C0655D" w:rsidRPr="00CA7FE8" w:rsidRDefault="00343893" w:rsidP="001879DC">
      <w:pPr>
        <w:jc w:val="both"/>
      </w:pPr>
      <w:r w:rsidRPr="00CA7FE8">
        <w:t>202</w:t>
      </w:r>
      <w:r w:rsidR="00C611E5" w:rsidRPr="00CA7FE8">
        <w:t>5</w:t>
      </w:r>
    </w:p>
    <w:p w14:paraId="7481E20B" w14:textId="77777777" w:rsidR="008B156F" w:rsidRPr="00CA7FE8" w:rsidRDefault="008B156F" w:rsidP="001879DC">
      <w:pPr>
        <w:jc w:val="both"/>
      </w:pPr>
    </w:p>
    <w:p w14:paraId="35C9B02A" w14:textId="77777777" w:rsidR="006E1801" w:rsidRPr="00CA7FE8" w:rsidRDefault="006E1801" w:rsidP="001879DC">
      <w:pPr>
        <w:jc w:val="both"/>
      </w:pPr>
      <w:r w:rsidRPr="00CA7FE8">
        <w:lastRenderedPageBreak/>
        <w:br w:type="page"/>
      </w:r>
    </w:p>
    <w:p w14:paraId="157811F4" w14:textId="77777777" w:rsidR="00676C34" w:rsidRPr="00CA7FE8" w:rsidRDefault="00676C34" w:rsidP="001879DC">
      <w:pPr>
        <w:jc w:val="both"/>
      </w:pPr>
    </w:p>
    <w:p w14:paraId="3A557730" w14:textId="77777777" w:rsidR="00201591" w:rsidRPr="00CA7FE8" w:rsidRDefault="00201591" w:rsidP="001879DC">
      <w:pPr>
        <w:jc w:val="both"/>
      </w:pPr>
    </w:p>
    <w:p w14:paraId="7BCA3317" w14:textId="77777777" w:rsidR="00B01783" w:rsidRPr="00CA7FE8" w:rsidRDefault="00B01783" w:rsidP="001879DC">
      <w:pPr>
        <w:pStyle w:val="Texto"/>
      </w:pPr>
    </w:p>
    <w:p w14:paraId="17170493" w14:textId="77777777" w:rsidR="00B914BA" w:rsidRPr="00CA7FE8" w:rsidRDefault="00B914BA" w:rsidP="001879DC">
      <w:pPr>
        <w:jc w:val="both"/>
      </w:pPr>
    </w:p>
    <w:p w14:paraId="691741C2" w14:textId="77777777" w:rsidR="00FE056E" w:rsidRPr="00CA7FE8" w:rsidRDefault="00FE056E" w:rsidP="001879DC">
      <w:pPr>
        <w:jc w:val="both"/>
      </w:pPr>
    </w:p>
    <w:p w14:paraId="3C429ED2" w14:textId="77777777" w:rsidR="00B914BA" w:rsidRPr="00CA7FE8" w:rsidRDefault="00B914BA" w:rsidP="001879DC">
      <w:pPr>
        <w:jc w:val="both"/>
      </w:pPr>
    </w:p>
    <w:p w14:paraId="62D3B4FB" w14:textId="77777777" w:rsidR="00B914BA" w:rsidRPr="00CA7FE8" w:rsidRDefault="00B914BA" w:rsidP="001879DC">
      <w:pPr>
        <w:jc w:val="both"/>
      </w:pPr>
    </w:p>
    <w:p w14:paraId="6ED2E117" w14:textId="77777777" w:rsidR="00B914BA" w:rsidRPr="00CA7FE8" w:rsidRDefault="00B914BA" w:rsidP="001879DC">
      <w:pPr>
        <w:jc w:val="both"/>
      </w:pPr>
    </w:p>
    <w:p w14:paraId="2B121C61" w14:textId="77777777" w:rsidR="00B914BA" w:rsidRPr="00CA7FE8" w:rsidRDefault="00B914BA" w:rsidP="001879DC">
      <w:pPr>
        <w:jc w:val="both"/>
      </w:pPr>
    </w:p>
    <w:p w14:paraId="70D773CD" w14:textId="77777777" w:rsidR="00B914BA" w:rsidRPr="00CA7FE8" w:rsidRDefault="00B914BA" w:rsidP="001879DC">
      <w:pPr>
        <w:jc w:val="both"/>
      </w:pPr>
    </w:p>
    <w:p w14:paraId="14827304" w14:textId="77777777" w:rsidR="00B914BA" w:rsidRPr="00CA7FE8" w:rsidRDefault="00B914BA" w:rsidP="001879DC">
      <w:pPr>
        <w:jc w:val="both"/>
      </w:pPr>
    </w:p>
    <w:p w14:paraId="6B831786" w14:textId="77777777" w:rsidR="00B914BA" w:rsidRPr="00CA7FE8" w:rsidRDefault="00B914BA" w:rsidP="001879DC">
      <w:pPr>
        <w:jc w:val="both"/>
      </w:pPr>
    </w:p>
    <w:p w14:paraId="1F2A5CED" w14:textId="77777777" w:rsidR="00B914BA" w:rsidRPr="00CA7FE8" w:rsidRDefault="00B914BA" w:rsidP="001879DC">
      <w:pPr>
        <w:jc w:val="both"/>
      </w:pPr>
    </w:p>
    <w:p w14:paraId="373BC3A5" w14:textId="77777777" w:rsidR="00B914BA" w:rsidRPr="00CA7FE8" w:rsidRDefault="00B914BA" w:rsidP="001879DC">
      <w:pPr>
        <w:jc w:val="both"/>
      </w:pPr>
    </w:p>
    <w:p w14:paraId="0ACD58BA" w14:textId="77777777" w:rsidR="00B914BA" w:rsidRPr="00CA7FE8" w:rsidRDefault="00B914BA" w:rsidP="001879DC">
      <w:pPr>
        <w:jc w:val="both"/>
      </w:pPr>
    </w:p>
    <w:p w14:paraId="02D18B80" w14:textId="77777777" w:rsidR="00B914BA" w:rsidRPr="00CA7FE8" w:rsidRDefault="00B914BA" w:rsidP="001879DC">
      <w:pPr>
        <w:jc w:val="both"/>
      </w:pPr>
    </w:p>
    <w:p w14:paraId="3BE15C41" w14:textId="77777777" w:rsidR="00B914BA" w:rsidRPr="00CA7FE8" w:rsidRDefault="00B914BA" w:rsidP="001879DC">
      <w:pPr>
        <w:jc w:val="both"/>
      </w:pPr>
    </w:p>
    <w:p w14:paraId="4F9D10A4" w14:textId="77777777" w:rsidR="00B914BA" w:rsidRPr="00CA7FE8" w:rsidRDefault="00B914BA" w:rsidP="001879DC">
      <w:pPr>
        <w:jc w:val="both"/>
      </w:pPr>
    </w:p>
    <w:p w14:paraId="57944B0E" w14:textId="77777777" w:rsidR="00B914BA" w:rsidRPr="00CA7FE8" w:rsidRDefault="00B914BA" w:rsidP="001879DC">
      <w:pPr>
        <w:jc w:val="both"/>
      </w:pPr>
    </w:p>
    <w:p w14:paraId="6F102C01" w14:textId="77777777" w:rsidR="00B914BA" w:rsidRPr="00CA7FE8" w:rsidRDefault="00B914BA" w:rsidP="001879DC">
      <w:pPr>
        <w:jc w:val="both"/>
      </w:pPr>
    </w:p>
    <w:p w14:paraId="5A750CFC" w14:textId="77777777" w:rsidR="00B914BA" w:rsidRPr="00CA7FE8" w:rsidRDefault="00B914BA" w:rsidP="001879DC">
      <w:pPr>
        <w:jc w:val="both"/>
      </w:pPr>
    </w:p>
    <w:p w14:paraId="608A1A0D" w14:textId="50B20A0A" w:rsidR="00FD3C2F" w:rsidRPr="00CA7FE8" w:rsidRDefault="00FD3C2F" w:rsidP="004D1B57">
      <w:pPr>
        <w:pStyle w:val="Dedicatria"/>
      </w:pPr>
      <w:r w:rsidRPr="00CA7FE8">
        <w:t>A todos os que me acompanharam ao longo destes anos.</w:t>
      </w:r>
    </w:p>
    <w:p w14:paraId="664C7D14" w14:textId="77777777" w:rsidR="001741E1" w:rsidRPr="00CA7FE8" w:rsidRDefault="001741E1" w:rsidP="001879DC">
      <w:pPr>
        <w:pStyle w:val="Texto"/>
      </w:pPr>
    </w:p>
    <w:p w14:paraId="1F675FEE" w14:textId="77777777" w:rsidR="006E1801" w:rsidRPr="00CA7FE8" w:rsidRDefault="006E1801" w:rsidP="001879DC">
      <w:pPr>
        <w:jc w:val="both"/>
      </w:pPr>
      <w:r w:rsidRPr="00CA7FE8">
        <w:br w:type="page"/>
      </w:r>
    </w:p>
    <w:p w14:paraId="04530390" w14:textId="043A529C" w:rsidR="00FE4DDB" w:rsidRPr="00CA7FE8" w:rsidRDefault="0027247F" w:rsidP="001879DC">
      <w:pPr>
        <w:jc w:val="both"/>
        <w:rPr>
          <w:b/>
          <w:sz w:val="36"/>
          <w:szCs w:val="36"/>
        </w:rPr>
      </w:pPr>
      <w:r w:rsidRPr="00CA7FE8">
        <w:rPr>
          <w:b/>
          <w:sz w:val="36"/>
          <w:szCs w:val="36"/>
        </w:rPr>
        <w:lastRenderedPageBreak/>
        <w:t>Sumário</w:t>
      </w:r>
    </w:p>
    <w:p w14:paraId="179978A6" w14:textId="01450582" w:rsidR="009E6091" w:rsidRDefault="009E50C0" w:rsidP="001879DC">
      <w:pPr>
        <w:pStyle w:val="ndice1"/>
        <w:jc w:val="both"/>
        <w:rPr>
          <w:rFonts w:eastAsiaTheme="minorEastAsia" w:cstheme="minorBidi"/>
          <w:bCs w:val="0"/>
          <w:kern w:val="2"/>
          <w:sz w:val="24"/>
          <w:lang w:eastAsia="pt-PT"/>
          <w14:ligatures w14:val="standardContextual"/>
        </w:rPr>
      </w:pPr>
      <w:r w:rsidRPr="00CA7FE8">
        <w:fldChar w:fldCharType="begin"/>
      </w:r>
      <w:r w:rsidRPr="00CA7FE8">
        <w:instrText xml:space="preserve"> TOC \o "1-3" \h \z \u </w:instrText>
      </w:r>
      <w:r w:rsidRPr="00CA7FE8">
        <w:fldChar w:fldCharType="separate"/>
      </w:r>
      <w:hyperlink w:anchor="_Toc207715324" w:history="1">
        <w:r w:rsidR="009E6091" w:rsidRPr="00E94440">
          <w:rPr>
            <w:rStyle w:val="Hiperligao"/>
          </w:rPr>
          <w:t>Declaração de honra</w:t>
        </w:r>
        <w:r w:rsidR="009E6091">
          <w:rPr>
            <w:webHidden/>
          </w:rPr>
          <w:tab/>
        </w:r>
        <w:r w:rsidR="009E6091">
          <w:rPr>
            <w:webHidden/>
          </w:rPr>
          <w:fldChar w:fldCharType="begin"/>
        </w:r>
        <w:r w:rsidR="009E6091">
          <w:rPr>
            <w:webHidden/>
          </w:rPr>
          <w:instrText xml:space="preserve"> PAGEREF _Toc207715324 \h </w:instrText>
        </w:r>
        <w:r w:rsidR="009E6091">
          <w:rPr>
            <w:webHidden/>
          </w:rPr>
        </w:r>
        <w:r w:rsidR="009E6091">
          <w:rPr>
            <w:webHidden/>
          </w:rPr>
          <w:fldChar w:fldCharType="separate"/>
        </w:r>
        <w:r w:rsidR="00B65152">
          <w:rPr>
            <w:webHidden/>
          </w:rPr>
          <w:t>7</w:t>
        </w:r>
        <w:r w:rsidR="009E6091">
          <w:rPr>
            <w:webHidden/>
          </w:rPr>
          <w:fldChar w:fldCharType="end"/>
        </w:r>
      </w:hyperlink>
    </w:p>
    <w:p w14:paraId="75B63A77" w14:textId="3CE36872"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25" w:history="1">
        <w:r w:rsidRPr="00E94440">
          <w:rPr>
            <w:rStyle w:val="Hiperligao"/>
          </w:rPr>
          <w:t>Agradecimentos</w:t>
        </w:r>
        <w:r>
          <w:rPr>
            <w:webHidden/>
          </w:rPr>
          <w:tab/>
        </w:r>
        <w:r>
          <w:rPr>
            <w:webHidden/>
          </w:rPr>
          <w:fldChar w:fldCharType="begin"/>
        </w:r>
        <w:r>
          <w:rPr>
            <w:webHidden/>
          </w:rPr>
          <w:instrText xml:space="preserve"> PAGEREF _Toc207715325 \h </w:instrText>
        </w:r>
        <w:r>
          <w:rPr>
            <w:webHidden/>
          </w:rPr>
        </w:r>
        <w:r>
          <w:rPr>
            <w:webHidden/>
          </w:rPr>
          <w:fldChar w:fldCharType="separate"/>
        </w:r>
        <w:r w:rsidR="00B65152">
          <w:rPr>
            <w:webHidden/>
          </w:rPr>
          <w:t>8</w:t>
        </w:r>
        <w:r>
          <w:rPr>
            <w:webHidden/>
          </w:rPr>
          <w:fldChar w:fldCharType="end"/>
        </w:r>
      </w:hyperlink>
    </w:p>
    <w:p w14:paraId="6AEDCFFA" w14:textId="2D91CF25" w:rsidR="009E6091" w:rsidRPr="003A13F3" w:rsidRDefault="009E6091" w:rsidP="001879DC">
      <w:pPr>
        <w:pStyle w:val="ndice1"/>
        <w:jc w:val="both"/>
        <w:rPr>
          <w:rFonts w:eastAsiaTheme="minorEastAsia" w:cstheme="minorBidi"/>
          <w:bCs w:val="0"/>
          <w:kern w:val="2"/>
          <w:sz w:val="24"/>
          <w:lang w:eastAsia="pt-PT"/>
          <w14:ligatures w14:val="standardContextual"/>
        </w:rPr>
      </w:pPr>
      <w:hyperlink w:anchor="_Toc207715326" w:history="1">
        <w:r w:rsidRPr="003A13F3">
          <w:rPr>
            <w:rStyle w:val="Hiperligao"/>
          </w:rPr>
          <w:t>Resumo</w:t>
        </w:r>
        <w:r w:rsidRPr="003A13F3">
          <w:rPr>
            <w:webHidden/>
          </w:rPr>
          <w:tab/>
        </w:r>
        <w:r w:rsidRPr="003A13F3">
          <w:rPr>
            <w:webHidden/>
          </w:rPr>
          <w:fldChar w:fldCharType="begin"/>
        </w:r>
        <w:r w:rsidRPr="003A13F3">
          <w:rPr>
            <w:webHidden/>
          </w:rPr>
          <w:instrText xml:space="preserve"> PAGEREF _Toc207715326 \h </w:instrText>
        </w:r>
        <w:r w:rsidRPr="003A13F3">
          <w:rPr>
            <w:webHidden/>
          </w:rPr>
        </w:r>
        <w:r w:rsidRPr="003A13F3">
          <w:rPr>
            <w:webHidden/>
          </w:rPr>
          <w:fldChar w:fldCharType="separate"/>
        </w:r>
        <w:r w:rsidR="00B65152">
          <w:rPr>
            <w:webHidden/>
          </w:rPr>
          <w:t>9</w:t>
        </w:r>
        <w:r w:rsidRPr="003A13F3">
          <w:rPr>
            <w:webHidden/>
          </w:rPr>
          <w:fldChar w:fldCharType="end"/>
        </w:r>
      </w:hyperlink>
    </w:p>
    <w:p w14:paraId="4050A7A0" w14:textId="07CE2DF5"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27" w:history="1">
        <w:r w:rsidRPr="003A13F3">
          <w:rPr>
            <w:rStyle w:val="Hiperligao"/>
            <w:lang w:val="en-GB"/>
          </w:rPr>
          <w:t>Abstract</w:t>
        </w:r>
        <w:r w:rsidRPr="003A13F3">
          <w:rPr>
            <w:webHidden/>
          </w:rPr>
          <w:tab/>
        </w:r>
        <w:r w:rsidRPr="003A13F3">
          <w:rPr>
            <w:webHidden/>
          </w:rPr>
          <w:fldChar w:fldCharType="begin"/>
        </w:r>
        <w:r w:rsidRPr="003A13F3">
          <w:rPr>
            <w:webHidden/>
          </w:rPr>
          <w:instrText xml:space="preserve"> PAGEREF _Toc207715327 \h </w:instrText>
        </w:r>
        <w:r w:rsidRPr="003A13F3">
          <w:rPr>
            <w:webHidden/>
          </w:rPr>
        </w:r>
        <w:r w:rsidRPr="003A13F3">
          <w:rPr>
            <w:webHidden/>
          </w:rPr>
          <w:fldChar w:fldCharType="separate"/>
        </w:r>
        <w:r w:rsidR="00B65152">
          <w:rPr>
            <w:webHidden/>
          </w:rPr>
          <w:t>10</w:t>
        </w:r>
        <w:r w:rsidRPr="003A13F3">
          <w:rPr>
            <w:webHidden/>
          </w:rPr>
          <w:fldChar w:fldCharType="end"/>
        </w:r>
      </w:hyperlink>
    </w:p>
    <w:p w14:paraId="713B7E10" w14:textId="3B1D2C0C" w:rsidR="009E6091" w:rsidRPr="003A13F3" w:rsidRDefault="009E6091" w:rsidP="001879DC">
      <w:pPr>
        <w:pStyle w:val="ndice1"/>
        <w:jc w:val="both"/>
        <w:rPr>
          <w:rFonts w:eastAsiaTheme="minorEastAsia" w:cstheme="minorBidi"/>
          <w:bCs w:val="0"/>
          <w:kern w:val="2"/>
          <w:sz w:val="24"/>
          <w:lang w:eastAsia="pt-PT"/>
          <w14:ligatures w14:val="standardContextual"/>
        </w:rPr>
      </w:pPr>
      <w:hyperlink w:anchor="_Toc207715328" w:history="1">
        <w:r w:rsidRPr="003A13F3">
          <w:rPr>
            <w:rStyle w:val="Hiperligao"/>
          </w:rPr>
          <w:t>Índice de Figuras (ou Ilustrações)</w:t>
        </w:r>
        <w:r w:rsidRPr="003A13F3">
          <w:rPr>
            <w:webHidden/>
          </w:rPr>
          <w:tab/>
        </w:r>
        <w:r w:rsidRPr="003A13F3">
          <w:rPr>
            <w:webHidden/>
          </w:rPr>
          <w:fldChar w:fldCharType="begin"/>
        </w:r>
        <w:r w:rsidRPr="003A13F3">
          <w:rPr>
            <w:webHidden/>
          </w:rPr>
          <w:instrText xml:space="preserve"> PAGEREF _Toc207715328 \h </w:instrText>
        </w:r>
        <w:r w:rsidRPr="003A13F3">
          <w:rPr>
            <w:webHidden/>
          </w:rPr>
        </w:r>
        <w:r w:rsidRPr="003A13F3">
          <w:rPr>
            <w:webHidden/>
          </w:rPr>
          <w:fldChar w:fldCharType="separate"/>
        </w:r>
        <w:r w:rsidR="00B65152">
          <w:rPr>
            <w:webHidden/>
          </w:rPr>
          <w:t>11</w:t>
        </w:r>
        <w:r w:rsidRPr="003A13F3">
          <w:rPr>
            <w:webHidden/>
          </w:rPr>
          <w:fldChar w:fldCharType="end"/>
        </w:r>
      </w:hyperlink>
    </w:p>
    <w:p w14:paraId="12601CF5" w14:textId="6471048F" w:rsidR="009E6091" w:rsidRPr="003A13F3" w:rsidRDefault="009E6091" w:rsidP="001879DC">
      <w:pPr>
        <w:pStyle w:val="ndice1"/>
        <w:jc w:val="both"/>
        <w:rPr>
          <w:rFonts w:eastAsiaTheme="minorEastAsia" w:cstheme="minorBidi"/>
          <w:bCs w:val="0"/>
          <w:kern w:val="2"/>
          <w:sz w:val="24"/>
          <w:lang w:eastAsia="pt-PT"/>
          <w14:ligatures w14:val="standardContextual"/>
        </w:rPr>
      </w:pPr>
      <w:hyperlink w:anchor="_Toc207715329" w:history="1">
        <w:r w:rsidRPr="003A13F3">
          <w:rPr>
            <w:rStyle w:val="Hiperligao"/>
          </w:rPr>
          <w:t>Índice de Tabelas (ou Quadros)</w:t>
        </w:r>
        <w:r w:rsidRPr="003A13F3">
          <w:rPr>
            <w:webHidden/>
          </w:rPr>
          <w:tab/>
        </w:r>
        <w:r w:rsidRPr="003A13F3">
          <w:rPr>
            <w:webHidden/>
          </w:rPr>
          <w:fldChar w:fldCharType="begin"/>
        </w:r>
        <w:r w:rsidRPr="003A13F3">
          <w:rPr>
            <w:webHidden/>
          </w:rPr>
          <w:instrText xml:space="preserve"> PAGEREF _Toc207715329 \h </w:instrText>
        </w:r>
        <w:r w:rsidRPr="003A13F3">
          <w:rPr>
            <w:webHidden/>
          </w:rPr>
        </w:r>
        <w:r w:rsidRPr="003A13F3">
          <w:rPr>
            <w:webHidden/>
          </w:rPr>
          <w:fldChar w:fldCharType="separate"/>
        </w:r>
        <w:r w:rsidR="00B65152">
          <w:rPr>
            <w:webHidden/>
          </w:rPr>
          <w:t>12</w:t>
        </w:r>
        <w:r w:rsidRPr="003A13F3">
          <w:rPr>
            <w:webHidden/>
          </w:rPr>
          <w:fldChar w:fldCharType="end"/>
        </w:r>
      </w:hyperlink>
    </w:p>
    <w:p w14:paraId="0C43A146" w14:textId="57B070D8"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30" w:history="1">
        <w:r w:rsidRPr="003A13F3">
          <w:rPr>
            <w:rStyle w:val="Hiperligao"/>
          </w:rPr>
          <w:t>Índice de Gráficos</w:t>
        </w:r>
        <w:r w:rsidRPr="003A13F3">
          <w:rPr>
            <w:webHidden/>
          </w:rPr>
          <w:tab/>
        </w:r>
        <w:r w:rsidRPr="003A13F3">
          <w:rPr>
            <w:webHidden/>
          </w:rPr>
          <w:fldChar w:fldCharType="begin"/>
        </w:r>
        <w:r w:rsidRPr="003A13F3">
          <w:rPr>
            <w:webHidden/>
          </w:rPr>
          <w:instrText xml:space="preserve"> PAGEREF _Toc207715330 \h </w:instrText>
        </w:r>
        <w:r w:rsidRPr="003A13F3">
          <w:rPr>
            <w:webHidden/>
          </w:rPr>
        </w:r>
        <w:r w:rsidRPr="003A13F3">
          <w:rPr>
            <w:webHidden/>
          </w:rPr>
          <w:fldChar w:fldCharType="separate"/>
        </w:r>
        <w:r w:rsidR="00B65152">
          <w:rPr>
            <w:webHidden/>
          </w:rPr>
          <w:t>13</w:t>
        </w:r>
        <w:r w:rsidRPr="003A13F3">
          <w:rPr>
            <w:webHidden/>
          </w:rPr>
          <w:fldChar w:fldCharType="end"/>
        </w:r>
      </w:hyperlink>
    </w:p>
    <w:p w14:paraId="198EABBC" w14:textId="5F3017CC"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31" w:history="1">
        <w:r w:rsidRPr="00E94440">
          <w:rPr>
            <w:rStyle w:val="Hiperligao"/>
          </w:rPr>
          <w:t>Lista de abreviaturas e siglas</w:t>
        </w:r>
        <w:r>
          <w:rPr>
            <w:webHidden/>
          </w:rPr>
          <w:tab/>
        </w:r>
        <w:r>
          <w:rPr>
            <w:webHidden/>
          </w:rPr>
          <w:fldChar w:fldCharType="begin"/>
        </w:r>
        <w:r>
          <w:rPr>
            <w:webHidden/>
          </w:rPr>
          <w:instrText xml:space="preserve"> PAGEREF _Toc207715331 \h </w:instrText>
        </w:r>
        <w:r>
          <w:rPr>
            <w:webHidden/>
          </w:rPr>
        </w:r>
        <w:r>
          <w:rPr>
            <w:webHidden/>
          </w:rPr>
          <w:fldChar w:fldCharType="separate"/>
        </w:r>
        <w:r w:rsidR="00B65152">
          <w:rPr>
            <w:webHidden/>
          </w:rPr>
          <w:t>14</w:t>
        </w:r>
        <w:r>
          <w:rPr>
            <w:webHidden/>
          </w:rPr>
          <w:fldChar w:fldCharType="end"/>
        </w:r>
      </w:hyperlink>
    </w:p>
    <w:p w14:paraId="115F12B5" w14:textId="4F9B505A"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32" w:history="1">
        <w:r w:rsidRPr="00E94440">
          <w:rPr>
            <w:rStyle w:val="Hiperligao"/>
          </w:rPr>
          <w:t>Introdução</w:t>
        </w:r>
        <w:r>
          <w:rPr>
            <w:webHidden/>
          </w:rPr>
          <w:tab/>
        </w:r>
        <w:r w:rsidR="007675CB">
          <w:rPr>
            <w:webHidden/>
          </w:rPr>
          <w:t>1</w:t>
        </w:r>
      </w:hyperlink>
      <w:r w:rsidR="003B54CD">
        <w:t>5</w:t>
      </w:r>
    </w:p>
    <w:p w14:paraId="075D6134" w14:textId="55E903AB"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33" w:history="1">
        <w:r w:rsidRPr="00E94440">
          <w:rPr>
            <w:rStyle w:val="Hiperligao"/>
          </w:rPr>
          <w:t>1.</w:t>
        </w:r>
        <w:r>
          <w:rPr>
            <w:rFonts w:eastAsiaTheme="minorEastAsia" w:cstheme="minorBidi"/>
            <w:bCs w:val="0"/>
            <w:kern w:val="2"/>
            <w:sz w:val="24"/>
            <w:lang w:eastAsia="pt-PT"/>
            <w14:ligatures w14:val="standardContextual"/>
          </w:rPr>
          <w:tab/>
        </w:r>
        <w:r w:rsidRPr="00E94440">
          <w:rPr>
            <w:rStyle w:val="Hiperligao"/>
          </w:rPr>
          <w:t>Contexto da intervenção pedagógico-didática</w:t>
        </w:r>
        <w:r>
          <w:rPr>
            <w:webHidden/>
          </w:rPr>
          <w:tab/>
        </w:r>
        <w:r>
          <w:rPr>
            <w:webHidden/>
          </w:rPr>
          <w:fldChar w:fldCharType="begin"/>
        </w:r>
        <w:r>
          <w:rPr>
            <w:webHidden/>
          </w:rPr>
          <w:instrText xml:space="preserve"> PAGEREF _Toc207715333 \h </w:instrText>
        </w:r>
        <w:r>
          <w:rPr>
            <w:webHidden/>
          </w:rPr>
        </w:r>
        <w:r>
          <w:rPr>
            <w:webHidden/>
          </w:rPr>
          <w:fldChar w:fldCharType="separate"/>
        </w:r>
        <w:r w:rsidR="00B65152">
          <w:rPr>
            <w:webHidden/>
          </w:rPr>
          <w:t>18</w:t>
        </w:r>
        <w:r>
          <w:rPr>
            <w:webHidden/>
          </w:rPr>
          <w:fldChar w:fldCharType="end"/>
        </w:r>
      </w:hyperlink>
    </w:p>
    <w:p w14:paraId="2466CB41" w14:textId="6765B25D" w:rsidR="009E6091" w:rsidRDefault="009E6091" w:rsidP="001879DC">
      <w:pPr>
        <w:pStyle w:val="ndice2"/>
        <w:jc w:val="both"/>
        <w:rPr>
          <w:rFonts w:eastAsiaTheme="minorEastAsia" w:cstheme="minorBidi"/>
          <w:bCs w:val="0"/>
          <w:kern w:val="2"/>
          <w:sz w:val="24"/>
          <w:szCs w:val="24"/>
          <w:lang w:eastAsia="pt-PT"/>
          <w14:ligatures w14:val="standardContextual"/>
        </w:rPr>
      </w:pPr>
      <w:hyperlink w:anchor="_Toc207715334" w:history="1">
        <w:r w:rsidRPr="00E94440">
          <w:rPr>
            <w:rStyle w:val="Hiperligao"/>
          </w:rPr>
          <w:t>1.1.</w:t>
        </w:r>
        <w:r>
          <w:rPr>
            <w:rFonts w:eastAsiaTheme="minorEastAsia" w:cstheme="minorBidi"/>
            <w:bCs w:val="0"/>
            <w:kern w:val="2"/>
            <w:sz w:val="24"/>
            <w:szCs w:val="24"/>
            <w:lang w:eastAsia="pt-PT"/>
            <w14:ligatures w14:val="standardContextual"/>
          </w:rPr>
          <w:tab/>
        </w:r>
        <w:r w:rsidRPr="00E94440">
          <w:rPr>
            <w:rStyle w:val="Hiperligao"/>
          </w:rPr>
          <w:t>Escola Secundária Dr. Joaquim Gomes Ferreira Alves</w:t>
        </w:r>
        <w:r>
          <w:rPr>
            <w:webHidden/>
          </w:rPr>
          <w:tab/>
        </w:r>
        <w:r>
          <w:rPr>
            <w:webHidden/>
          </w:rPr>
          <w:fldChar w:fldCharType="begin"/>
        </w:r>
        <w:r>
          <w:rPr>
            <w:webHidden/>
          </w:rPr>
          <w:instrText xml:space="preserve"> PAGEREF _Toc207715334 \h </w:instrText>
        </w:r>
        <w:r>
          <w:rPr>
            <w:webHidden/>
          </w:rPr>
        </w:r>
        <w:r>
          <w:rPr>
            <w:webHidden/>
          </w:rPr>
          <w:fldChar w:fldCharType="separate"/>
        </w:r>
        <w:r w:rsidR="00B65152">
          <w:rPr>
            <w:webHidden/>
          </w:rPr>
          <w:t>18</w:t>
        </w:r>
        <w:r>
          <w:rPr>
            <w:webHidden/>
          </w:rPr>
          <w:fldChar w:fldCharType="end"/>
        </w:r>
      </w:hyperlink>
    </w:p>
    <w:p w14:paraId="16903B68" w14:textId="33B838D5"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35" w:history="1">
        <w:r w:rsidRPr="00E94440">
          <w:rPr>
            <w:rStyle w:val="Hiperligao"/>
            <w:noProof/>
          </w:rPr>
          <w:t>1.1.1.</w:t>
        </w:r>
        <w:r>
          <w:rPr>
            <w:rFonts w:eastAsiaTheme="minorEastAsia" w:cstheme="minorBidi"/>
            <w:noProof/>
            <w:kern w:val="2"/>
            <w:sz w:val="24"/>
            <w:szCs w:val="24"/>
            <w:lang w:eastAsia="pt-PT"/>
            <w14:ligatures w14:val="standardContextual"/>
          </w:rPr>
          <w:tab/>
        </w:r>
        <w:r w:rsidRPr="00E94440">
          <w:rPr>
            <w:rStyle w:val="Hiperligao"/>
            <w:noProof/>
          </w:rPr>
          <w:t>Caraterização das turmas de Português</w:t>
        </w:r>
        <w:r>
          <w:rPr>
            <w:noProof/>
            <w:webHidden/>
          </w:rPr>
          <w:tab/>
        </w:r>
        <w:r w:rsidR="002A2E1B">
          <w:rPr>
            <w:noProof/>
            <w:webHidden/>
          </w:rPr>
          <w:t>21</w:t>
        </w:r>
      </w:hyperlink>
    </w:p>
    <w:p w14:paraId="3643C080" w14:textId="0C97B8BD"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36" w:history="1">
        <w:r w:rsidRPr="00E94440">
          <w:rPr>
            <w:rStyle w:val="Hiperligao"/>
            <w:noProof/>
          </w:rPr>
          <w:t>1.1.2.</w:t>
        </w:r>
        <w:r>
          <w:rPr>
            <w:rFonts w:eastAsiaTheme="minorEastAsia" w:cstheme="minorBidi"/>
            <w:noProof/>
            <w:kern w:val="2"/>
            <w:sz w:val="24"/>
            <w:szCs w:val="24"/>
            <w:lang w:eastAsia="pt-PT"/>
            <w14:ligatures w14:val="standardContextual"/>
          </w:rPr>
          <w:tab/>
        </w:r>
        <w:r w:rsidRPr="00E94440">
          <w:rPr>
            <w:rStyle w:val="Hiperligao"/>
            <w:noProof/>
          </w:rPr>
          <w:t>Caraterização das turmas de Inglês</w:t>
        </w:r>
        <w:r>
          <w:rPr>
            <w:noProof/>
            <w:webHidden/>
          </w:rPr>
          <w:tab/>
        </w:r>
        <w:r w:rsidR="002A2E1B">
          <w:rPr>
            <w:noProof/>
            <w:webHidden/>
          </w:rPr>
          <w:t>22</w:t>
        </w:r>
      </w:hyperlink>
    </w:p>
    <w:p w14:paraId="603CBF6C" w14:textId="65493EBB" w:rsidR="009E6091" w:rsidRDefault="009E6091" w:rsidP="001879DC">
      <w:pPr>
        <w:pStyle w:val="ndice2"/>
        <w:jc w:val="both"/>
        <w:rPr>
          <w:rFonts w:eastAsiaTheme="minorEastAsia" w:cstheme="minorBidi"/>
          <w:bCs w:val="0"/>
          <w:kern w:val="2"/>
          <w:sz w:val="24"/>
          <w:szCs w:val="24"/>
          <w:lang w:eastAsia="pt-PT"/>
          <w14:ligatures w14:val="standardContextual"/>
        </w:rPr>
      </w:pPr>
      <w:hyperlink w:anchor="_Toc207715337" w:history="1">
        <w:r w:rsidRPr="00E94440">
          <w:rPr>
            <w:rStyle w:val="Hiperligao"/>
          </w:rPr>
          <w:t>1.2.</w:t>
        </w:r>
        <w:r>
          <w:rPr>
            <w:rFonts w:eastAsiaTheme="minorEastAsia" w:cstheme="minorBidi"/>
            <w:bCs w:val="0"/>
            <w:kern w:val="2"/>
            <w:sz w:val="24"/>
            <w:szCs w:val="24"/>
            <w:lang w:eastAsia="pt-PT"/>
            <w14:ligatures w14:val="standardContextual"/>
          </w:rPr>
          <w:tab/>
        </w:r>
        <w:r w:rsidR="002A2E1B">
          <w:rPr>
            <w:rStyle w:val="Hiperligao"/>
          </w:rPr>
          <w:t>Identificação dos problemas e formulaç</w:t>
        </w:r>
        <w:r w:rsidR="00B735DB">
          <w:rPr>
            <w:rStyle w:val="Hiperligao"/>
          </w:rPr>
          <w:t>ão</w:t>
        </w:r>
        <w:r w:rsidR="002A2E1B">
          <w:rPr>
            <w:rStyle w:val="Hiperligao"/>
          </w:rPr>
          <w:t xml:space="preserve"> das questões de investigação</w:t>
        </w:r>
        <w:r>
          <w:rPr>
            <w:webHidden/>
          </w:rPr>
          <w:tab/>
        </w:r>
        <w:r w:rsidR="00F11424">
          <w:rPr>
            <w:webHidden/>
          </w:rPr>
          <w:t>24</w:t>
        </w:r>
      </w:hyperlink>
    </w:p>
    <w:p w14:paraId="158872AC" w14:textId="2A1288C0"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38" w:history="1">
        <w:r w:rsidRPr="00E94440">
          <w:rPr>
            <w:rStyle w:val="Hiperligao"/>
          </w:rPr>
          <w:t>2.</w:t>
        </w:r>
        <w:r>
          <w:rPr>
            <w:rFonts w:eastAsiaTheme="minorEastAsia" w:cstheme="minorBidi"/>
            <w:bCs w:val="0"/>
            <w:kern w:val="2"/>
            <w:sz w:val="24"/>
            <w:lang w:eastAsia="pt-PT"/>
            <w14:ligatures w14:val="standardContextual"/>
          </w:rPr>
          <w:tab/>
        </w:r>
        <w:r w:rsidRPr="00E94440">
          <w:rPr>
            <w:rStyle w:val="Hiperligao"/>
          </w:rPr>
          <w:t>Enquadramento teórico</w:t>
        </w:r>
        <w:r>
          <w:rPr>
            <w:webHidden/>
          </w:rPr>
          <w:tab/>
        </w:r>
        <w:r w:rsidR="00F11424">
          <w:rPr>
            <w:webHidden/>
          </w:rPr>
          <w:t>29</w:t>
        </w:r>
      </w:hyperlink>
    </w:p>
    <w:p w14:paraId="2EA3DB32" w14:textId="0A09819A" w:rsidR="009E6091" w:rsidRDefault="009E6091" w:rsidP="001879DC">
      <w:pPr>
        <w:pStyle w:val="ndice2"/>
        <w:jc w:val="both"/>
        <w:rPr>
          <w:rFonts w:eastAsiaTheme="minorEastAsia" w:cstheme="minorBidi"/>
          <w:bCs w:val="0"/>
          <w:kern w:val="2"/>
          <w:sz w:val="24"/>
          <w:szCs w:val="24"/>
          <w:lang w:eastAsia="pt-PT"/>
          <w14:ligatures w14:val="standardContextual"/>
        </w:rPr>
      </w:pPr>
      <w:hyperlink w:anchor="_Toc207715339" w:history="1">
        <w:r w:rsidRPr="00E94440">
          <w:rPr>
            <w:rStyle w:val="Hiperligao"/>
          </w:rPr>
          <w:t>2.1.</w:t>
        </w:r>
        <w:r>
          <w:rPr>
            <w:rFonts w:eastAsiaTheme="minorEastAsia" w:cstheme="minorBidi"/>
            <w:bCs w:val="0"/>
            <w:kern w:val="2"/>
            <w:sz w:val="24"/>
            <w:szCs w:val="24"/>
            <w:lang w:eastAsia="pt-PT"/>
            <w14:ligatures w14:val="standardContextual"/>
          </w:rPr>
          <w:tab/>
        </w:r>
        <w:r w:rsidRPr="00E94440">
          <w:rPr>
            <w:rStyle w:val="Hiperligao"/>
          </w:rPr>
          <w:t>O progressivo ambiente digital nas escolas</w:t>
        </w:r>
        <w:r>
          <w:rPr>
            <w:webHidden/>
          </w:rPr>
          <w:tab/>
        </w:r>
        <w:r w:rsidR="00B66F17">
          <w:rPr>
            <w:webHidden/>
          </w:rPr>
          <w:t>29</w:t>
        </w:r>
      </w:hyperlink>
    </w:p>
    <w:p w14:paraId="5F1CD52B" w14:textId="7C97173A" w:rsidR="009E6091" w:rsidRDefault="009E6091" w:rsidP="001879DC">
      <w:pPr>
        <w:pStyle w:val="ndice2"/>
        <w:jc w:val="both"/>
        <w:rPr>
          <w:rFonts w:eastAsiaTheme="minorEastAsia" w:cstheme="minorBidi"/>
          <w:bCs w:val="0"/>
          <w:kern w:val="2"/>
          <w:sz w:val="24"/>
          <w:szCs w:val="24"/>
          <w:lang w:eastAsia="pt-PT"/>
          <w14:ligatures w14:val="standardContextual"/>
        </w:rPr>
      </w:pPr>
      <w:hyperlink w:anchor="_Toc207715340" w:history="1">
        <w:r w:rsidRPr="00E94440">
          <w:rPr>
            <w:rStyle w:val="Hiperligao"/>
          </w:rPr>
          <w:t>2.2.</w:t>
        </w:r>
        <w:r>
          <w:rPr>
            <w:rFonts w:eastAsiaTheme="minorEastAsia" w:cstheme="minorBidi"/>
            <w:bCs w:val="0"/>
            <w:kern w:val="2"/>
            <w:sz w:val="24"/>
            <w:szCs w:val="24"/>
            <w:lang w:eastAsia="pt-PT"/>
            <w14:ligatures w14:val="standardContextual"/>
          </w:rPr>
          <w:tab/>
        </w:r>
        <w:r w:rsidRPr="00E94440">
          <w:rPr>
            <w:rStyle w:val="Hiperligao"/>
          </w:rPr>
          <w:t>Ferramentas digitais no ensino de Português e Inglês</w:t>
        </w:r>
        <w:r>
          <w:rPr>
            <w:webHidden/>
          </w:rPr>
          <w:tab/>
        </w:r>
        <w:r w:rsidR="00B66F17">
          <w:rPr>
            <w:webHidden/>
          </w:rPr>
          <w:t>33</w:t>
        </w:r>
      </w:hyperlink>
    </w:p>
    <w:p w14:paraId="702AC1D0" w14:textId="386CBC73" w:rsidR="009E6091" w:rsidRPr="003A13F3" w:rsidRDefault="009E6091" w:rsidP="001879DC">
      <w:pPr>
        <w:pStyle w:val="ndice3"/>
        <w:jc w:val="both"/>
        <w:rPr>
          <w:rFonts w:eastAsiaTheme="minorEastAsia" w:cstheme="minorBidi"/>
          <w:noProof/>
          <w:kern w:val="2"/>
          <w:sz w:val="24"/>
          <w:szCs w:val="24"/>
          <w:lang w:eastAsia="pt-PT"/>
          <w14:ligatures w14:val="standardContextual"/>
        </w:rPr>
      </w:pPr>
      <w:hyperlink w:anchor="_Toc207715341" w:history="1">
        <w:r w:rsidRPr="003A13F3">
          <w:rPr>
            <w:rStyle w:val="Hiperligao"/>
            <w:noProof/>
          </w:rPr>
          <w:t>2.2.1.</w:t>
        </w:r>
        <w:r w:rsidRPr="003A13F3">
          <w:rPr>
            <w:rFonts w:eastAsiaTheme="minorEastAsia" w:cstheme="minorBidi"/>
            <w:noProof/>
            <w:kern w:val="2"/>
            <w:sz w:val="24"/>
            <w:szCs w:val="24"/>
            <w:lang w:eastAsia="pt-PT"/>
            <w14:ligatures w14:val="standardContextual"/>
          </w:rPr>
          <w:tab/>
        </w:r>
        <w:r w:rsidRPr="003A13F3">
          <w:rPr>
            <w:rStyle w:val="Hiperligao"/>
            <w:noProof/>
          </w:rPr>
          <w:t>O impacto do Manual Digital (MD) no ensino das línguas</w:t>
        </w:r>
        <w:r w:rsidRPr="003A13F3">
          <w:rPr>
            <w:noProof/>
            <w:webHidden/>
          </w:rPr>
          <w:tab/>
        </w:r>
        <w:r w:rsidR="00B66F17">
          <w:rPr>
            <w:noProof/>
            <w:webHidden/>
          </w:rPr>
          <w:t>3</w:t>
        </w:r>
      </w:hyperlink>
      <w:r w:rsidR="003B54CD">
        <w:t>5</w:t>
      </w:r>
    </w:p>
    <w:p w14:paraId="335A37AF" w14:textId="019EF448" w:rsidR="009E6091" w:rsidRDefault="009E6091" w:rsidP="001879DC">
      <w:pPr>
        <w:pStyle w:val="ndice1"/>
        <w:jc w:val="both"/>
      </w:pPr>
      <w:hyperlink w:anchor="_Toc207715342" w:history="1">
        <w:r w:rsidRPr="003A13F3">
          <w:rPr>
            <w:rStyle w:val="Hiperligao"/>
          </w:rPr>
          <w:t>3.</w:t>
        </w:r>
        <w:r w:rsidRPr="003A13F3">
          <w:rPr>
            <w:rFonts w:eastAsiaTheme="minorEastAsia" w:cstheme="minorBidi"/>
            <w:bCs w:val="0"/>
            <w:kern w:val="2"/>
            <w:sz w:val="24"/>
            <w:lang w:eastAsia="pt-PT"/>
            <w14:ligatures w14:val="standardContextual"/>
          </w:rPr>
          <w:tab/>
        </w:r>
        <w:r w:rsidRPr="003A13F3">
          <w:rPr>
            <w:rStyle w:val="Hiperligao"/>
          </w:rPr>
          <w:t>Plano de ação</w:t>
        </w:r>
        <w:r w:rsidRPr="003A13F3">
          <w:rPr>
            <w:webHidden/>
          </w:rPr>
          <w:tab/>
        </w:r>
        <w:r w:rsidRPr="003A13F3">
          <w:rPr>
            <w:webHidden/>
          </w:rPr>
          <w:fldChar w:fldCharType="begin"/>
        </w:r>
        <w:r w:rsidRPr="003A13F3">
          <w:rPr>
            <w:webHidden/>
          </w:rPr>
          <w:instrText xml:space="preserve"> PAGEREF _Toc207715342 \h </w:instrText>
        </w:r>
        <w:r w:rsidRPr="003A13F3">
          <w:rPr>
            <w:webHidden/>
          </w:rPr>
        </w:r>
        <w:r w:rsidRPr="003A13F3">
          <w:rPr>
            <w:webHidden/>
          </w:rPr>
          <w:fldChar w:fldCharType="separate"/>
        </w:r>
        <w:r w:rsidR="00B65152">
          <w:rPr>
            <w:webHidden/>
          </w:rPr>
          <w:t>45</w:t>
        </w:r>
        <w:r w:rsidRPr="003A13F3">
          <w:rPr>
            <w:webHidden/>
          </w:rPr>
          <w:fldChar w:fldCharType="end"/>
        </w:r>
      </w:hyperlink>
    </w:p>
    <w:p w14:paraId="3326A84B" w14:textId="6C180F50" w:rsidR="00C36159" w:rsidRPr="003A13F3" w:rsidRDefault="00C36159" w:rsidP="00C36159">
      <w:pPr>
        <w:pStyle w:val="ndice2"/>
        <w:jc w:val="both"/>
        <w:rPr>
          <w:rFonts w:eastAsiaTheme="minorEastAsia" w:cstheme="minorBidi"/>
          <w:bCs w:val="0"/>
          <w:kern w:val="2"/>
          <w:sz w:val="24"/>
          <w:szCs w:val="24"/>
          <w:lang w:eastAsia="pt-PT"/>
          <w14:ligatures w14:val="standardContextual"/>
        </w:rPr>
      </w:pPr>
      <w:hyperlink w:anchor="_Toc207715343" w:history="1">
        <w:r w:rsidRPr="003A13F3">
          <w:rPr>
            <w:rStyle w:val="Hiperligao"/>
          </w:rPr>
          <w:t>3.1.</w:t>
        </w:r>
        <w:r w:rsidRPr="003A13F3">
          <w:rPr>
            <w:rFonts w:eastAsiaTheme="minorEastAsia" w:cstheme="minorBidi"/>
            <w:bCs w:val="0"/>
            <w:kern w:val="2"/>
            <w:sz w:val="24"/>
            <w:szCs w:val="24"/>
            <w:lang w:eastAsia="pt-PT"/>
            <w14:ligatures w14:val="standardContextual"/>
          </w:rPr>
          <w:tab/>
        </w:r>
        <w:r w:rsidR="00537777">
          <w:rPr>
            <w:rStyle w:val="Hiperligao"/>
          </w:rPr>
          <w:t>Ferramentas e metodologias escolhidas</w:t>
        </w:r>
        <w:r w:rsidRPr="003A13F3">
          <w:rPr>
            <w:webHidden/>
          </w:rPr>
          <w:tab/>
        </w:r>
        <w:r w:rsidR="00537777">
          <w:rPr>
            <w:webHidden/>
          </w:rPr>
          <w:t>45</w:t>
        </w:r>
      </w:hyperlink>
    </w:p>
    <w:p w14:paraId="2716F670" w14:textId="72FD6842" w:rsidR="009E6091" w:rsidRPr="003A13F3" w:rsidRDefault="009E6091" w:rsidP="001879DC">
      <w:pPr>
        <w:pStyle w:val="ndice2"/>
        <w:jc w:val="both"/>
        <w:rPr>
          <w:rFonts w:eastAsiaTheme="minorEastAsia" w:cstheme="minorBidi"/>
          <w:bCs w:val="0"/>
          <w:kern w:val="2"/>
          <w:sz w:val="24"/>
          <w:szCs w:val="24"/>
          <w:lang w:eastAsia="pt-PT"/>
          <w14:ligatures w14:val="standardContextual"/>
        </w:rPr>
      </w:pPr>
      <w:hyperlink w:anchor="_Toc207715343" w:history="1">
        <w:r w:rsidRPr="003A13F3">
          <w:rPr>
            <w:rStyle w:val="Hiperligao"/>
          </w:rPr>
          <w:t>3.</w:t>
        </w:r>
        <w:r w:rsidR="00537777">
          <w:rPr>
            <w:rStyle w:val="Hiperligao"/>
          </w:rPr>
          <w:t>2</w:t>
        </w:r>
        <w:r w:rsidRPr="003A13F3">
          <w:rPr>
            <w:rStyle w:val="Hiperligao"/>
          </w:rPr>
          <w:t>.</w:t>
        </w:r>
        <w:r w:rsidRPr="003A13F3">
          <w:rPr>
            <w:rFonts w:eastAsiaTheme="minorEastAsia" w:cstheme="minorBidi"/>
            <w:bCs w:val="0"/>
            <w:kern w:val="2"/>
            <w:sz w:val="24"/>
            <w:szCs w:val="24"/>
            <w:lang w:eastAsia="pt-PT"/>
            <w14:ligatures w14:val="standardContextual"/>
          </w:rPr>
          <w:tab/>
        </w:r>
        <w:r w:rsidRPr="003A13F3">
          <w:rPr>
            <w:rStyle w:val="Hiperligao"/>
          </w:rPr>
          <w:t>Primeiro ciclo de investigação-ação</w:t>
        </w:r>
        <w:r w:rsidRPr="003A13F3">
          <w:rPr>
            <w:webHidden/>
          </w:rPr>
          <w:tab/>
        </w:r>
        <w:r w:rsidR="00537777">
          <w:rPr>
            <w:webHidden/>
          </w:rPr>
          <w:t>47</w:t>
        </w:r>
      </w:hyperlink>
    </w:p>
    <w:p w14:paraId="36F8F391" w14:textId="19166D95" w:rsidR="009E6091" w:rsidRPr="003A13F3" w:rsidRDefault="009E6091" w:rsidP="001879DC">
      <w:pPr>
        <w:pStyle w:val="ndice3"/>
        <w:jc w:val="both"/>
        <w:rPr>
          <w:rFonts w:eastAsiaTheme="minorEastAsia" w:cstheme="minorBidi"/>
          <w:noProof/>
          <w:kern w:val="2"/>
          <w:sz w:val="24"/>
          <w:szCs w:val="24"/>
          <w:lang w:eastAsia="pt-PT"/>
          <w14:ligatures w14:val="standardContextual"/>
        </w:rPr>
      </w:pPr>
      <w:hyperlink w:anchor="_Toc207715344" w:history="1">
        <w:r w:rsidRPr="003A13F3">
          <w:rPr>
            <w:rStyle w:val="Hiperligao"/>
            <w:noProof/>
          </w:rPr>
          <w:t>3.</w:t>
        </w:r>
        <w:r w:rsidR="00C349A0">
          <w:rPr>
            <w:rStyle w:val="Hiperligao"/>
            <w:noProof/>
          </w:rPr>
          <w:t>2</w:t>
        </w:r>
        <w:r w:rsidRPr="003A13F3">
          <w:rPr>
            <w:rStyle w:val="Hiperligao"/>
            <w:noProof/>
          </w:rPr>
          <w:t>.1.</w:t>
        </w:r>
        <w:r w:rsidRPr="003A13F3">
          <w:rPr>
            <w:rFonts w:eastAsiaTheme="minorEastAsia" w:cstheme="minorBidi"/>
            <w:noProof/>
            <w:kern w:val="2"/>
            <w:sz w:val="24"/>
            <w:szCs w:val="24"/>
            <w:lang w:eastAsia="pt-PT"/>
            <w14:ligatures w14:val="standardContextual"/>
          </w:rPr>
          <w:tab/>
        </w:r>
        <w:r w:rsidRPr="003A13F3">
          <w:rPr>
            <w:rStyle w:val="Hiperligao"/>
            <w:noProof/>
          </w:rPr>
          <w:t>Turma do 8.º ano (Português)</w:t>
        </w:r>
        <w:r w:rsidRPr="003A13F3">
          <w:rPr>
            <w:noProof/>
            <w:webHidden/>
          </w:rPr>
          <w:tab/>
        </w:r>
        <w:r w:rsidRPr="003A13F3">
          <w:rPr>
            <w:noProof/>
            <w:webHidden/>
          </w:rPr>
          <w:fldChar w:fldCharType="begin"/>
        </w:r>
        <w:r w:rsidRPr="003A13F3">
          <w:rPr>
            <w:noProof/>
            <w:webHidden/>
          </w:rPr>
          <w:instrText xml:space="preserve"> PAGEREF _Toc207715344 \h </w:instrText>
        </w:r>
        <w:r w:rsidRPr="003A13F3">
          <w:rPr>
            <w:noProof/>
            <w:webHidden/>
          </w:rPr>
        </w:r>
        <w:r w:rsidRPr="003A13F3">
          <w:rPr>
            <w:noProof/>
            <w:webHidden/>
          </w:rPr>
          <w:fldChar w:fldCharType="separate"/>
        </w:r>
        <w:r w:rsidR="00B65152">
          <w:rPr>
            <w:noProof/>
            <w:webHidden/>
          </w:rPr>
          <w:t>47</w:t>
        </w:r>
        <w:r w:rsidRPr="003A13F3">
          <w:rPr>
            <w:noProof/>
            <w:webHidden/>
          </w:rPr>
          <w:fldChar w:fldCharType="end"/>
        </w:r>
      </w:hyperlink>
    </w:p>
    <w:p w14:paraId="07A4C318" w14:textId="3F85FA43" w:rsidR="009E6091" w:rsidRPr="003A13F3" w:rsidRDefault="009E6091" w:rsidP="001879DC">
      <w:pPr>
        <w:pStyle w:val="ndice3"/>
        <w:jc w:val="both"/>
        <w:rPr>
          <w:rFonts w:eastAsiaTheme="minorEastAsia" w:cstheme="minorBidi"/>
          <w:noProof/>
          <w:kern w:val="2"/>
          <w:sz w:val="24"/>
          <w:szCs w:val="24"/>
          <w:lang w:eastAsia="pt-PT"/>
          <w14:ligatures w14:val="standardContextual"/>
        </w:rPr>
      </w:pPr>
      <w:hyperlink w:anchor="_Toc207715345" w:history="1">
        <w:r w:rsidRPr="003A13F3">
          <w:rPr>
            <w:rStyle w:val="Hiperligao"/>
            <w:noProof/>
          </w:rPr>
          <w:t>3.</w:t>
        </w:r>
        <w:r w:rsidR="00C349A0">
          <w:rPr>
            <w:rStyle w:val="Hiperligao"/>
            <w:noProof/>
          </w:rPr>
          <w:t>2</w:t>
        </w:r>
        <w:r w:rsidRPr="003A13F3">
          <w:rPr>
            <w:rStyle w:val="Hiperligao"/>
            <w:noProof/>
          </w:rPr>
          <w:t>.2.</w:t>
        </w:r>
        <w:r w:rsidRPr="003A13F3">
          <w:rPr>
            <w:rFonts w:eastAsiaTheme="minorEastAsia" w:cstheme="minorBidi"/>
            <w:noProof/>
            <w:kern w:val="2"/>
            <w:sz w:val="24"/>
            <w:szCs w:val="24"/>
            <w:lang w:eastAsia="pt-PT"/>
            <w14:ligatures w14:val="standardContextual"/>
          </w:rPr>
          <w:tab/>
        </w:r>
        <w:r w:rsidRPr="003A13F3">
          <w:rPr>
            <w:rStyle w:val="Hiperligao"/>
            <w:noProof/>
          </w:rPr>
          <w:t>Turma do 9.º ano (Inglês)</w:t>
        </w:r>
        <w:r w:rsidRPr="003A13F3">
          <w:rPr>
            <w:noProof/>
            <w:webHidden/>
          </w:rPr>
          <w:tab/>
        </w:r>
        <w:r w:rsidRPr="003A13F3">
          <w:rPr>
            <w:noProof/>
            <w:webHidden/>
          </w:rPr>
          <w:fldChar w:fldCharType="begin"/>
        </w:r>
        <w:r w:rsidRPr="003A13F3">
          <w:rPr>
            <w:noProof/>
            <w:webHidden/>
          </w:rPr>
          <w:instrText xml:space="preserve"> PAGEREF _Toc207715345 \h </w:instrText>
        </w:r>
        <w:r w:rsidRPr="003A13F3">
          <w:rPr>
            <w:noProof/>
            <w:webHidden/>
          </w:rPr>
        </w:r>
        <w:r w:rsidRPr="003A13F3">
          <w:rPr>
            <w:noProof/>
            <w:webHidden/>
          </w:rPr>
          <w:fldChar w:fldCharType="separate"/>
        </w:r>
        <w:r w:rsidR="00B65152">
          <w:rPr>
            <w:noProof/>
            <w:webHidden/>
          </w:rPr>
          <w:t>53</w:t>
        </w:r>
        <w:r w:rsidRPr="003A13F3">
          <w:rPr>
            <w:noProof/>
            <w:webHidden/>
          </w:rPr>
          <w:fldChar w:fldCharType="end"/>
        </w:r>
      </w:hyperlink>
    </w:p>
    <w:p w14:paraId="56DD12C9" w14:textId="298F6268" w:rsidR="009E6091" w:rsidRPr="003A13F3" w:rsidRDefault="009E6091" w:rsidP="001879DC">
      <w:pPr>
        <w:pStyle w:val="ndice3"/>
        <w:jc w:val="both"/>
        <w:rPr>
          <w:rFonts w:eastAsiaTheme="minorEastAsia" w:cstheme="minorBidi"/>
          <w:noProof/>
          <w:kern w:val="2"/>
          <w:sz w:val="24"/>
          <w:szCs w:val="24"/>
          <w:lang w:eastAsia="pt-PT"/>
          <w14:ligatures w14:val="standardContextual"/>
        </w:rPr>
      </w:pPr>
      <w:hyperlink w:anchor="_Toc207715346" w:history="1">
        <w:r w:rsidRPr="003A13F3">
          <w:rPr>
            <w:rStyle w:val="Hiperligao"/>
            <w:noProof/>
          </w:rPr>
          <w:t>3.</w:t>
        </w:r>
        <w:r w:rsidR="00C349A0">
          <w:rPr>
            <w:rStyle w:val="Hiperligao"/>
            <w:noProof/>
          </w:rPr>
          <w:t>2</w:t>
        </w:r>
        <w:r w:rsidRPr="003A13F3">
          <w:rPr>
            <w:rStyle w:val="Hiperligao"/>
            <w:noProof/>
          </w:rPr>
          <w:t>.3.</w:t>
        </w:r>
        <w:r w:rsidRPr="003A13F3">
          <w:rPr>
            <w:rFonts w:eastAsiaTheme="minorEastAsia" w:cstheme="minorBidi"/>
            <w:noProof/>
            <w:kern w:val="2"/>
            <w:sz w:val="24"/>
            <w:szCs w:val="24"/>
            <w:lang w:eastAsia="pt-PT"/>
            <w14:ligatures w14:val="standardContextual"/>
          </w:rPr>
          <w:tab/>
        </w:r>
        <w:r w:rsidRPr="003A13F3">
          <w:rPr>
            <w:rStyle w:val="Hiperligao"/>
            <w:noProof/>
          </w:rPr>
          <w:t>Turma do 10.º ano (Inglês)</w:t>
        </w:r>
        <w:r w:rsidRPr="003A13F3">
          <w:rPr>
            <w:noProof/>
            <w:webHidden/>
          </w:rPr>
          <w:tab/>
        </w:r>
        <w:r w:rsidRPr="003A13F3">
          <w:rPr>
            <w:noProof/>
            <w:webHidden/>
          </w:rPr>
          <w:fldChar w:fldCharType="begin"/>
        </w:r>
        <w:r w:rsidRPr="003A13F3">
          <w:rPr>
            <w:noProof/>
            <w:webHidden/>
          </w:rPr>
          <w:instrText xml:space="preserve"> PAGEREF _Toc207715346 \h </w:instrText>
        </w:r>
        <w:r w:rsidRPr="003A13F3">
          <w:rPr>
            <w:noProof/>
            <w:webHidden/>
          </w:rPr>
        </w:r>
        <w:r w:rsidRPr="003A13F3">
          <w:rPr>
            <w:noProof/>
            <w:webHidden/>
          </w:rPr>
          <w:fldChar w:fldCharType="separate"/>
        </w:r>
        <w:r w:rsidR="00B65152">
          <w:rPr>
            <w:noProof/>
            <w:webHidden/>
          </w:rPr>
          <w:t>55</w:t>
        </w:r>
        <w:r w:rsidRPr="003A13F3">
          <w:rPr>
            <w:noProof/>
            <w:webHidden/>
          </w:rPr>
          <w:fldChar w:fldCharType="end"/>
        </w:r>
      </w:hyperlink>
    </w:p>
    <w:p w14:paraId="7A268328" w14:textId="483446AF" w:rsidR="009E6091" w:rsidRPr="003A13F3" w:rsidRDefault="009E6091" w:rsidP="001879DC">
      <w:pPr>
        <w:pStyle w:val="ndice2"/>
        <w:jc w:val="both"/>
        <w:rPr>
          <w:rFonts w:eastAsiaTheme="minorEastAsia" w:cstheme="minorBidi"/>
          <w:bCs w:val="0"/>
          <w:kern w:val="2"/>
          <w:sz w:val="24"/>
          <w:szCs w:val="24"/>
          <w:lang w:eastAsia="pt-PT"/>
          <w14:ligatures w14:val="standardContextual"/>
        </w:rPr>
      </w:pPr>
      <w:hyperlink w:anchor="_Toc207715347" w:history="1">
        <w:r w:rsidRPr="003A13F3">
          <w:rPr>
            <w:rStyle w:val="Hiperligao"/>
          </w:rPr>
          <w:t>3.</w:t>
        </w:r>
        <w:r w:rsidR="00631BF9">
          <w:rPr>
            <w:rStyle w:val="Hiperligao"/>
          </w:rPr>
          <w:t>3</w:t>
        </w:r>
        <w:r w:rsidRPr="003A13F3">
          <w:rPr>
            <w:rStyle w:val="Hiperligao"/>
          </w:rPr>
          <w:t>.</w:t>
        </w:r>
        <w:r w:rsidRPr="003A13F3">
          <w:rPr>
            <w:rFonts w:eastAsiaTheme="minorEastAsia" w:cstheme="minorBidi"/>
            <w:bCs w:val="0"/>
            <w:kern w:val="2"/>
            <w:sz w:val="24"/>
            <w:szCs w:val="24"/>
            <w:lang w:eastAsia="pt-PT"/>
            <w14:ligatures w14:val="standardContextual"/>
          </w:rPr>
          <w:tab/>
        </w:r>
        <w:r w:rsidRPr="003A13F3">
          <w:rPr>
            <w:rStyle w:val="Hiperligao"/>
          </w:rPr>
          <w:t>Apresentação e análise de resultados do primeiro ciclo de investigação-ação</w:t>
        </w:r>
        <w:r w:rsidR="00631BF9">
          <w:rPr>
            <w:rStyle w:val="Hiperligao"/>
          </w:rPr>
          <w:t xml:space="preserve"> na turma </w:t>
        </w:r>
        <w:r w:rsidR="007D6416">
          <w:rPr>
            <w:rStyle w:val="Hiperligao"/>
          </w:rPr>
          <w:t xml:space="preserve">do 8.º ano </w:t>
        </w:r>
        <w:r w:rsidR="00631BF9">
          <w:rPr>
            <w:rStyle w:val="Hiperligao"/>
          </w:rPr>
          <w:t>de Português</w:t>
        </w:r>
        <w:r w:rsidRPr="003A13F3">
          <w:rPr>
            <w:webHidden/>
          </w:rPr>
          <w:tab/>
        </w:r>
        <w:r w:rsidRPr="003A13F3">
          <w:rPr>
            <w:webHidden/>
          </w:rPr>
          <w:fldChar w:fldCharType="begin"/>
        </w:r>
        <w:r w:rsidRPr="003A13F3">
          <w:rPr>
            <w:webHidden/>
          </w:rPr>
          <w:instrText xml:space="preserve"> PAGEREF _Toc207715347 \h </w:instrText>
        </w:r>
        <w:r w:rsidRPr="003A13F3">
          <w:rPr>
            <w:webHidden/>
          </w:rPr>
        </w:r>
        <w:r w:rsidRPr="003A13F3">
          <w:rPr>
            <w:webHidden/>
          </w:rPr>
          <w:fldChar w:fldCharType="separate"/>
        </w:r>
        <w:r w:rsidR="00B65152">
          <w:rPr>
            <w:webHidden/>
          </w:rPr>
          <w:t>56</w:t>
        </w:r>
        <w:r w:rsidRPr="003A13F3">
          <w:rPr>
            <w:webHidden/>
          </w:rPr>
          <w:fldChar w:fldCharType="end"/>
        </w:r>
      </w:hyperlink>
    </w:p>
    <w:p w14:paraId="32828314" w14:textId="1C36A5EA" w:rsidR="009E6091" w:rsidRDefault="009E6091" w:rsidP="001879DC">
      <w:pPr>
        <w:pStyle w:val="ndice2"/>
        <w:jc w:val="both"/>
      </w:pPr>
      <w:hyperlink w:anchor="_Toc207715348" w:history="1">
        <w:r w:rsidRPr="003A13F3">
          <w:rPr>
            <w:rStyle w:val="Hiperligao"/>
          </w:rPr>
          <w:t>3.</w:t>
        </w:r>
        <w:r w:rsidR="007D6416">
          <w:rPr>
            <w:rStyle w:val="Hiperligao"/>
          </w:rPr>
          <w:t>4</w:t>
        </w:r>
        <w:r w:rsidRPr="003A13F3">
          <w:rPr>
            <w:rStyle w:val="Hiperligao"/>
          </w:rPr>
          <w:t>.</w:t>
        </w:r>
        <w:r w:rsidRPr="003A13F3">
          <w:rPr>
            <w:rFonts w:eastAsiaTheme="minorEastAsia" w:cstheme="minorBidi"/>
            <w:bCs w:val="0"/>
            <w:kern w:val="2"/>
            <w:sz w:val="24"/>
            <w:szCs w:val="24"/>
            <w:lang w:eastAsia="pt-PT"/>
            <w14:ligatures w14:val="standardContextual"/>
          </w:rPr>
          <w:tab/>
        </w:r>
        <w:r w:rsidR="007D6416">
          <w:rPr>
            <w:rStyle w:val="Hiperligao"/>
          </w:rPr>
          <w:t>Apresentação e análise de resultados do primeiro ciclo de investigação-ação nas turmas de Inglês</w:t>
        </w:r>
        <w:r w:rsidRPr="003A13F3">
          <w:rPr>
            <w:webHidden/>
          </w:rPr>
          <w:tab/>
        </w:r>
        <w:r w:rsidR="003B54CD">
          <w:rPr>
            <w:webHidden/>
          </w:rPr>
          <w:t>59</w:t>
        </w:r>
      </w:hyperlink>
    </w:p>
    <w:p w14:paraId="33DDD414" w14:textId="0A41F9D8" w:rsidR="00807233" w:rsidRPr="00807233" w:rsidRDefault="00807233" w:rsidP="00512A39">
      <w:pPr>
        <w:pStyle w:val="ndice2"/>
        <w:jc w:val="both"/>
      </w:pPr>
      <w:hyperlink w:anchor="_Toc207715348" w:history="1">
        <w:r w:rsidRPr="003A13F3">
          <w:rPr>
            <w:rStyle w:val="Hiperligao"/>
          </w:rPr>
          <w:t>3.</w:t>
        </w:r>
        <w:r>
          <w:rPr>
            <w:rStyle w:val="Hiperligao"/>
          </w:rPr>
          <w:t>5</w:t>
        </w:r>
        <w:r w:rsidRPr="003A13F3">
          <w:rPr>
            <w:rStyle w:val="Hiperligao"/>
          </w:rPr>
          <w:t>.</w:t>
        </w:r>
        <w:r w:rsidRPr="003A13F3">
          <w:rPr>
            <w:rFonts w:eastAsiaTheme="minorEastAsia" w:cstheme="minorBidi"/>
            <w:bCs w:val="0"/>
            <w:kern w:val="2"/>
            <w:sz w:val="24"/>
            <w:szCs w:val="24"/>
            <w:lang w:eastAsia="pt-PT"/>
            <w14:ligatures w14:val="standardContextual"/>
          </w:rPr>
          <w:tab/>
        </w:r>
        <w:r>
          <w:rPr>
            <w:rStyle w:val="Hiperligao"/>
          </w:rPr>
          <w:t>Segundo ciclo de investigação-ação</w:t>
        </w:r>
        <w:r w:rsidRPr="003A13F3">
          <w:rPr>
            <w:webHidden/>
          </w:rPr>
          <w:tab/>
        </w:r>
        <w:r w:rsidR="00512A39">
          <w:rPr>
            <w:webHidden/>
          </w:rPr>
          <w:t>61</w:t>
        </w:r>
      </w:hyperlink>
    </w:p>
    <w:p w14:paraId="53EB5F52" w14:textId="2AFE3E5F" w:rsidR="009E6091" w:rsidRPr="003A13F3" w:rsidRDefault="009E6091" w:rsidP="001879DC">
      <w:pPr>
        <w:pStyle w:val="ndice3"/>
        <w:jc w:val="both"/>
        <w:rPr>
          <w:rFonts w:eastAsiaTheme="minorEastAsia" w:cstheme="minorBidi"/>
          <w:noProof/>
          <w:kern w:val="2"/>
          <w:sz w:val="24"/>
          <w:szCs w:val="24"/>
          <w:lang w:eastAsia="pt-PT"/>
          <w14:ligatures w14:val="standardContextual"/>
        </w:rPr>
      </w:pPr>
      <w:hyperlink w:anchor="_Toc207715349" w:history="1">
        <w:r w:rsidRPr="003A13F3">
          <w:rPr>
            <w:rStyle w:val="Hiperligao"/>
            <w:noProof/>
          </w:rPr>
          <w:t>3.</w:t>
        </w:r>
        <w:r w:rsidR="00512A39">
          <w:rPr>
            <w:rStyle w:val="Hiperligao"/>
            <w:noProof/>
          </w:rPr>
          <w:t>5</w:t>
        </w:r>
        <w:r w:rsidRPr="003A13F3">
          <w:rPr>
            <w:rStyle w:val="Hiperligao"/>
            <w:noProof/>
          </w:rPr>
          <w:t>.1.</w:t>
        </w:r>
        <w:r w:rsidRPr="003A13F3">
          <w:rPr>
            <w:rFonts w:eastAsiaTheme="minorEastAsia" w:cstheme="minorBidi"/>
            <w:noProof/>
            <w:kern w:val="2"/>
            <w:sz w:val="24"/>
            <w:szCs w:val="24"/>
            <w:lang w:eastAsia="pt-PT"/>
            <w14:ligatures w14:val="standardContextual"/>
          </w:rPr>
          <w:tab/>
        </w:r>
        <w:r w:rsidRPr="003A13F3">
          <w:rPr>
            <w:rStyle w:val="Hiperligao"/>
            <w:noProof/>
          </w:rPr>
          <w:t>Turma d</w:t>
        </w:r>
        <w:r w:rsidR="00512A39">
          <w:rPr>
            <w:rStyle w:val="Hiperligao"/>
            <w:noProof/>
          </w:rPr>
          <w:t>o</w:t>
        </w:r>
        <w:r w:rsidRPr="003A13F3">
          <w:rPr>
            <w:rStyle w:val="Hiperligao"/>
            <w:noProof/>
          </w:rPr>
          <w:t xml:space="preserve"> 8.º ano (Português)</w:t>
        </w:r>
        <w:r w:rsidRPr="003A13F3">
          <w:rPr>
            <w:noProof/>
            <w:webHidden/>
          </w:rPr>
          <w:tab/>
        </w:r>
        <w:r w:rsidR="00512A39">
          <w:rPr>
            <w:noProof/>
            <w:webHidden/>
          </w:rPr>
          <w:t>62</w:t>
        </w:r>
      </w:hyperlink>
    </w:p>
    <w:p w14:paraId="07B4AA74" w14:textId="200DA5C1"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50" w:history="1">
        <w:r w:rsidRPr="003A13F3">
          <w:rPr>
            <w:rStyle w:val="Hiperligao"/>
            <w:noProof/>
          </w:rPr>
          <w:t>3.</w:t>
        </w:r>
        <w:r w:rsidR="00512A39">
          <w:rPr>
            <w:rStyle w:val="Hiperligao"/>
            <w:noProof/>
          </w:rPr>
          <w:t>5</w:t>
        </w:r>
        <w:r w:rsidRPr="003A13F3">
          <w:rPr>
            <w:rStyle w:val="Hiperligao"/>
            <w:noProof/>
          </w:rPr>
          <w:t>.2.</w:t>
        </w:r>
        <w:r w:rsidRPr="003A13F3">
          <w:rPr>
            <w:rFonts w:eastAsiaTheme="minorEastAsia" w:cstheme="minorBidi"/>
            <w:noProof/>
            <w:kern w:val="2"/>
            <w:sz w:val="24"/>
            <w:szCs w:val="24"/>
            <w:lang w:eastAsia="pt-PT"/>
            <w14:ligatures w14:val="standardContextual"/>
          </w:rPr>
          <w:tab/>
        </w:r>
        <w:r w:rsidRPr="003A13F3">
          <w:rPr>
            <w:rStyle w:val="Hiperligao"/>
            <w:noProof/>
          </w:rPr>
          <w:t>Turma d</w:t>
        </w:r>
        <w:r w:rsidR="00512A39">
          <w:rPr>
            <w:rStyle w:val="Hiperligao"/>
            <w:noProof/>
          </w:rPr>
          <w:t>o</w:t>
        </w:r>
        <w:r w:rsidRPr="003A13F3">
          <w:rPr>
            <w:rStyle w:val="Hiperligao"/>
            <w:noProof/>
          </w:rPr>
          <w:t xml:space="preserve"> 9.º ano (Inglês)</w:t>
        </w:r>
        <w:r w:rsidRPr="003A13F3">
          <w:rPr>
            <w:noProof/>
            <w:webHidden/>
          </w:rPr>
          <w:tab/>
        </w:r>
        <w:r w:rsidR="00512A39">
          <w:rPr>
            <w:noProof/>
            <w:webHidden/>
          </w:rPr>
          <w:t>63</w:t>
        </w:r>
      </w:hyperlink>
    </w:p>
    <w:p w14:paraId="38FBD991" w14:textId="255C05B9"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51" w:history="1">
        <w:r w:rsidRPr="00E94440">
          <w:rPr>
            <w:rStyle w:val="Hiperligao"/>
            <w:noProof/>
          </w:rPr>
          <w:t>3.</w:t>
        </w:r>
        <w:r w:rsidR="00512A39">
          <w:rPr>
            <w:rStyle w:val="Hiperligao"/>
            <w:noProof/>
          </w:rPr>
          <w:t>5</w:t>
        </w:r>
        <w:r w:rsidRPr="00E94440">
          <w:rPr>
            <w:rStyle w:val="Hiperligao"/>
            <w:noProof/>
          </w:rPr>
          <w:t>.3.</w:t>
        </w:r>
        <w:r>
          <w:rPr>
            <w:rFonts w:eastAsiaTheme="minorEastAsia" w:cstheme="minorBidi"/>
            <w:noProof/>
            <w:kern w:val="2"/>
            <w:sz w:val="24"/>
            <w:szCs w:val="24"/>
            <w:lang w:eastAsia="pt-PT"/>
            <w14:ligatures w14:val="standardContextual"/>
          </w:rPr>
          <w:tab/>
        </w:r>
        <w:r w:rsidRPr="00E94440">
          <w:rPr>
            <w:rStyle w:val="Hiperligao"/>
            <w:noProof/>
          </w:rPr>
          <w:t>Turma d</w:t>
        </w:r>
        <w:r w:rsidR="00512A39">
          <w:rPr>
            <w:rStyle w:val="Hiperligao"/>
            <w:noProof/>
          </w:rPr>
          <w:t>o</w:t>
        </w:r>
        <w:r w:rsidRPr="00E94440">
          <w:rPr>
            <w:rStyle w:val="Hiperligao"/>
            <w:noProof/>
          </w:rPr>
          <w:t xml:space="preserve"> 10.º ano (Inglês)</w:t>
        </w:r>
        <w:r>
          <w:rPr>
            <w:noProof/>
            <w:webHidden/>
          </w:rPr>
          <w:tab/>
        </w:r>
        <w:r w:rsidR="00512A39">
          <w:rPr>
            <w:noProof/>
            <w:webHidden/>
          </w:rPr>
          <w:t>64</w:t>
        </w:r>
      </w:hyperlink>
    </w:p>
    <w:p w14:paraId="30D656B6" w14:textId="6480970F" w:rsidR="009E6091" w:rsidRDefault="009E6091" w:rsidP="001879DC">
      <w:pPr>
        <w:pStyle w:val="ndice2"/>
        <w:jc w:val="both"/>
      </w:pPr>
      <w:hyperlink w:anchor="_Toc207715352" w:history="1">
        <w:r w:rsidRPr="00E94440">
          <w:rPr>
            <w:rStyle w:val="Hiperligao"/>
          </w:rPr>
          <w:t>3.</w:t>
        </w:r>
        <w:r w:rsidR="00512A39">
          <w:rPr>
            <w:rStyle w:val="Hiperligao"/>
          </w:rPr>
          <w:t>6</w:t>
        </w:r>
        <w:r w:rsidRPr="00E94440">
          <w:rPr>
            <w:rStyle w:val="Hiperligao"/>
          </w:rPr>
          <w:t>.</w:t>
        </w:r>
        <w:r>
          <w:rPr>
            <w:rFonts w:eastAsiaTheme="minorEastAsia" w:cstheme="minorBidi"/>
            <w:bCs w:val="0"/>
            <w:kern w:val="2"/>
            <w:sz w:val="24"/>
            <w:szCs w:val="24"/>
            <w:lang w:eastAsia="pt-PT"/>
            <w14:ligatures w14:val="standardContextual"/>
          </w:rPr>
          <w:tab/>
        </w:r>
        <w:r w:rsidRPr="00E94440">
          <w:rPr>
            <w:rStyle w:val="Hiperligao"/>
          </w:rPr>
          <w:t>Apresentação e análise de resultados do segundo ciclo de investigação-ação</w:t>
        </w:r>
        <w:r w:rsidR="00512A39">
          <w:rPr>
            <w:rStyle w:val="Hiperligao"/>
          </w:rPr>
          <w:t xml:space="preserve"> na turma do 8.º ano de Português</w:t>
        </w:r>
        <w:r>
          <w:rPr>
            <w:webHidden/>
          </w:rPr>
          <w:tab/>
        </w:r>
        <w:r w:rsidR="00512A39">
          <w:rPr>
            <w:webHidden/>
          </w:rPr>
          <w:t>65</w:t>
        </w:r>
      </w:hyperlink>
    </w:p>
    <w:p w14:paraId="62316B1C" w14:textId="1D42C104" w:rsidR="00512A39" w:rsidRDefault="00512A39" w:rsidP="00512A39">
      <w:pPr>
        <w:pStyle w:val="ndice2"/>
        <w:jc w:val="both"/>
        <w:rPr>
          <w:rFonts w:eastAsiaTheme="minorEastAsia" w:cstheme="minorBidi"/>
          <w:bCs w:val="0"/>
          <w:kern w:val="2"/>
          <w:sz w:val="24"/>
          <w:szCs w:val="24"/>
          <w:lang w:eastAsia="pt-PT"/>
          <w14:ligatures w14:val="standardContextual"/>
        </w:rPr>
      </w:pPr>
      <w:hyperlink w:anchor="_Toc207715352" w:history="1">
        <w:r w:rsidRPr="00E94440">
          <w:rPr>
            <w:rStyle w:val="Hiperligao"/>
          </w:rPr>
          <w:t>3.</w:t>
        </w:r>
        <w:r>
          <w:rPr>
            <w:rStyle w:val="Hiperligao"/>
          </w:rPr>
          <w:t>7</w:t>
        </w:r>
        <w:r w:rsidRPr="00E94440">
          <w:rPr>
            <w:rStyle w:val="Hiperligao"/>
          </w:rPr>
          <w:t>.</w:t>
        </w:r>
        <w:r>
          <w:rPr>
            <w:rFonts w:eastAsiaTheme="minorEastAsia" w:cstheme="minorBidi"/>
            <w:bCs w:val="0"/>
            <w:kern w:val="2"/>
            <w:sz w:val="24"/>
            <w:szCs w:val="24"/>
            <w:lang w:eastAsia="pt-PT"/>
            <w14:ligatures w14:val="standardContextual"/>
          </w:rPr>
          <w:tab/>
        </w:r>
        <w:r w:rsidRPr="00E94440">
          <w:rPr>
            <w:rStyle w:val="Hiperligao"/>
          </w:rPr>
          <w:t>Apresentação e análise de resultados do segundo ciclo de investigação-ação</w:t>
        </w:r>
        <w:r>
          <w:rPr>
            <w:rStyle w:val="Hiperligao"/>
          </w:rPr>
          <w:t xml:space="preserve"> nas turmas de Inglês</w:t>
        </w:r>
        <w:r>
          <w:rPr>
            <w:webHidden/>
          </w:rPr>
          <w:tab/>
        </w:r>
        <w:r w:rsidR="00FC7471">
          <w:rPr>
            <w:webHidden/>
          </w:rPr>
          <w:t>68</w:t>
        </w:r>
      </w:hyperlink>
    </w:p>
    <w:p w14:paraId="29C93F16" w14:textId="575BCF85" w:rsidR="009E6091" w:rsidRDefault="009E6091" w:rsidP="001879DC">
      <w:pPr>
        <w:pStyle w:val="ndice2"/>
        <w:jc w:val="both"/>
        <w:rPr>
          <w:rFonts w:eastAsiaTheme="minorEastAsia" w:cstheme="minorBidi"/>
          <w:bCs w:val="0"/>
          <w:kern w:val="2"/>
          <w:sz w:val="24"/>
          <w:szCs w:val="24"/>
          <w:lang w:eastAsia="pt-PT"/>
          <w14:ligatures w14:val="standardContextual"/>
        </w:rPr>
      </w:pPr>
      <w:hyperlink w:anchor="_Toc207715353" w:history="1">
        <w:r w:rsidRPr="00E94440">
          <w:rPr>
            <w:rStyle w:val="Hiperligao"/>
          </w:rPr>
          <w:t>3.</w:t>
        </w:r>
        <w:r w:rsidR="00FC7471">
          <w:rPr>
            <w:rStyle w:val="Hiperligao"/>
          </w:rPr>
          <w:t>8</w:t>
        </w:r>
        <w:r w:rsidRPr="00E94440">
          <w:rPr>
            <w:rStyle w:val="Hiperligao"/>
          </w:rPr>
          <w:t>.</w:t>
        </w:r>
        <w:r>
          <w:rPr>
            <w:rFonts w:eastAsiaTheme="minorEastAsia" w:cstheme="minorBidi"/>
            <w:bCs w:val="0"/>
            <w:kern w:val="2"/>
            <w:sz w:val="24"/>
            <w:szCs w:val="24"/>
            <w:lang w:eastAsia="pt-PT"/>
            <w14:ligatures w14:val="standardContextual"/>
          </w:rPr>
          <w:tab/>
        </w:r>
        <w:r w:rsidRPr="00E94440">
          <w:rPr>
            <w:rStyle w:val="Hiperligao"/>
          </w:rPr>
          <w:t>Terceiro ciclo de investigação-ação</w:t>
        </w:r>
        <w:r>
          <w:rPr>
            <w:webHidden/>
          </w:rPr>
          <w:tab/>
        </w:r>
        <w:r w:rsidR="00FC7471">
          <w:rPr>
            <w:webHidden/>
          </w:rPr>
          <w:t>69</w:t>
        </w:r>
      </w:hyperlink>
    </w:p>
    <w:p w14:paraId="288606F6" w14:textId="67ECF825"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54" w:history="1">
        <w:r w:rsidRPr="00E94440">
          <w:rPr>
            <w:rStyle w:val="Hiperligao"/>
            <w:noProof/>
          </w:rPr>
          <w:t>3.</w:t>
        </w:r>
        <w:r w:rsidR="00FC7471">
          <w:rPr>
            <w:rStyle w:val="Hiperligao"/>
            <w:noProof/>
          </w:rPr>
          <w:t>8</w:t>
        </w:r>
        <w:r w:rsidRPr="00E94440">
          <w:rPr>
            <w:rStyle w:val="Hiperligao"/>
            <w:noProof/>
          </w:rPr>
          <w:t>.1.</w:t>
        </w:r>
        <w:r>
          <w:rPr>
            <w:rFonts w:eastAsiaTheme="minorEastAsia" w:cstheme="minorBidi"/>
            <w:noProof/>
            <w:kern w:val="2"/>
            <w:sz w:val="24"/>
            <w:szCs w:val="24"/>
            <w:lang w:eastAsia="pt-PT"/>
            <w14:ligatures w14:val="standardContextual"/>
          </w:rPr>
          <w:tab/>
        </w:r>
        <w:r w:rsidRPr="00E94440">
          <w:rPr>
            <w:rStyle w:val="Hiperligao"/>
            <w:noProof/>
          </w:rPr>
          <w:t>Turma d</w:t>
        </w:r>
        <w:r w:rsidR="00FC7471">
          <w:rPr>
            <w:rStyle w:val="Hiperligao"/>
            <w:noProof/>
          </w:rPr>
          <w:t>o</w:t>
        </w:r>
        <w:r w:rsidRPr="00E94440">
          <w:rPr>
            <w:rStyle w:val="Hiperligao"/>
            <w:noProof/>
          </w:rPr>
          <w:t xml:space="preserve"> 8.º ano (Português)</w:t>
        </w:r>
        <w:r>
          <w:rPr>
            <w:noProof/>
            <w:webHidden/>
          </w:rPr>
          <w:tab/>
        </w:r>
        <w:r w:rsidR="007312BC">
          <w:rPr>
            <w:noProof/>
            <w:webHidden/>
          </w:rPr>
          <w:t>70</w:t>
        </w:r>
      </w:hyperlink>
    </w:p>
    <w:p w14:paraId="38C5C849" w14:textId="277E95C9"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55" w:history="1">
        <w:r w:rsidRPr="003A13F3">
          <w:rPr>
            <w:rStyle w:val="Hiperligao"/>
            <w:noProof/>
          </w:rPr>
          <w:t>3.</w:t>
        </w:r>
        <w:r w:rsidR="00FC7471">
          <w:rPr>
            <w:rStyle w:val="Hiperligao"/>
            <w:noProof/>
          </w:rPr>
          <w:t>8</w:t>
        </w:r>
        <w:r w:rsidRPr="003A13F3">
          <w:rPr>
            <w:rStyle w:val="Hiperligao"/>
            <w:noProof/>
          </w:rPr>
          <w:t>.2.</w:t>
        </w:r>
        <w:r w:rsidRPr="003A13F3">
          <w:rPr>
            <w:rFonts w:eastAsiaTheme="minorEastAsia" w:cstheme="minorBidi"/>
            <w:noProof/>
            <w:kern w:val="2"/>
            <w:sz w:val="24"/>
            <w:szCs w:val="24"/>
            <w:lang w:eastAsia="pt-PT"/>
            <w14:ligatures w14:val="standardContextual"/>
          </w:rPr>
          <w:tab/>
        </w:r>
        <w:r w:rsidRPr="003A13F3">
          <w:rPr>
            <w:rStyle w:val="Hiperligao"/>
            <w:noProof/>
          </w:rPr>
          <w:t>Turma d</w:t>
        </w:r>
        <w:r w:rsidR="00FC7471">
          <w:rPr>
            <w:rStyle w:val="Hiperligao"/>
            <w:noProof/>
          </w:rPr>
          <w:t>o</w:t>
        </w:r>
        <w:r w:rsidRPr="003A13F3">
          <w:rPr>
            <w:rStyle w:val="Hiperligao"/>
            <w:noProof/>
          </w:rPr>
          <w:t xml:space="preserve"> 9.º ano (Inglês)</w:t>
        </w:r>
        <w:r w:rsidRPr="003A13F3">
          <w:rPr>
            <w:noProof/>
            <w:webHidden/>
          </w:rPr>
          <w:tab/>
        </w:r>
        <w:r w:rsidR="007312BC">
          <w:rPr>
            <w:noProof/>
            <w:webHidden/>
          </w:rPr>
          <w:t>71</w:t>
        </w:r>
      </w:hyperlink>
    </w:p>
    <w:p w14:paraId="16A165D9" w14:textId="074BD259" w:rsidR="009E6091" w:rsidRDefault="009E6091" w:rsidP="001879DC">
      <w:pPr>
        <w:pStyle w:val="ndice3"/>
        <w:jc w:val="both"/>
        <w:rPr>
          <w:rFonts w:eastAsiaTheme="minorEastAsia" w:cstheme="minorBidi"/>
          <w:noProof/>
          <w:kern w:val="2"/>
          <w:sz w:val="24"/>
          <w:szCs w:val="24"/>
          <w:lang w:eastAsia="pt-PT"/>
          <w14:ligatures w14:val="standardContextual"/>
        </w:rPr>
      </w:pPr>
      <w:hyperlink w:anchor="_Toc207715356" w:history="1">
        <w:r w:rsidRPr="00E94440">
          <w:rPr>
            <w:rStyle w:val="Hiperligao"/>
            <w:noProof/>
          </w:rPr>
          <w:t>3.</w:t>
        </w:r>
        <w:r w:rsidR="00FC7471">
          <w:rPr>
            <w:rStyle w:val="Hiperligao"/>
            <w:noProof/>
          </w:rPr>
          <w:t>8</w:t>
        </w:r>
        <w:r w:rsidRPr="00E94440">
          <w:rPr>
            <w:rStyle w:val="Hiperligao"/>
            <w:noProof/>
          </w:rPr>
          <w:t>.3.</w:t>
        </w:r>
        <w:r>
          <w:rPr>
            <w:rFonts w:eastAsiaTheme="minorEastAsia" w:cstheme="minorBidi"/>
            <w:noProof/>
            <w:kern w:val="2"/>
            <w:sz w:val="24"/>
            <w:szCs w:val="24"/>
            <w:lang w:eastAsia="pt-PT"/>
            <w14:ligatures w14:val="standardContextual"/>
          </w:rPr>
          <w:tab/>
        </w:r>
        <w:r w:rsidRPr="00E94440">
          <w:rPr>
            <w:rStyle w:val="Hiperligao"/>
            <w:noProof/>
          </w:rPr>
          <w:t>Turma d</w:t>
        </w:r>
        <w:r w:rsidR="00FC7471">
          <w:rPr>
            <w:rStyle w:val="Hiperligao"/>
            <w:noProof/>
          </w:rPr>
          <w:t>o</w:t>
        </w:r>
        <w:r w:rsidRPr="00E94440">
          <w:rPr>
            <w:rStyle w:val="Hiperligao"/>
            <w:noProof/>
          </w:rPr>
          <w:t xml:space="preserve"> 10.º ano (Inglês)</w:t>
        </w:r>
        <w:r>
          <w:rPr>
            <w:noProof/>
            <w:webHidden/>
          </w:rPr>
          <w:tab/>
        </w:r>
        <w:r w:rsidR="007312BC">
          <w:rPr>
            <w:noProof/>
            <w:webHidden/>
          </w:rPr>
          <w:t>72</w:t>
        </w:r>
      </w:hyperlink>
    </w:p>
    <w:p w14:paraId="48CCFAB1" w14:textId="40EB3518" w:rsidR="009E6091" w:rsidRDefault="009E6091" w:rsidP="001879DC">
      <w:pPr>
        <w:pStyle w:val="ndice2"/>
        <w:jc w:val="both"/>
      </w:pPr>
      <w:hyperlink w:anchor="_Toc207715357" w:history="1">
        <w:r w:rsidRPr="00E94440">
          <w:rPr>
            <w:rStyle w:val="Hiperligao"/>
          </w:rPr>
          <w:t>3.</w:t>
        </w:r>
        <w:r w:rsidR="007312BC">
          <w:rPr>
            <w:rStyle w:val="Hiperligao"/>
          </w:rPr>
          <w:t>9</w:t>
        </w:r>
        <w:r w:rsidRPr="00E94440">
          <w:rPr>
            <w:rStyle w:val="Hiperligao"/>
          </w:rPr>
          <w:t>.</w:t>
        </w:r>
        <w:r>
          <w:rPr>
            <w:rFonts w:eastAsiaTheme="minorEastAsia" w:cstheme="minorBidi"/>
            <w:bCs w:val="0"/>
            <w:kern w:val="2"/>
            <w:sz w:val="24"/>
            <w:szCs w:val="24"/>
            <w:lang w:eastAsia="pt-PT"/>
            <w14:ligatures w14:val="standardContextual"/>
          </w:rPr>
          <w:tab/>
        </w:r>
        <w:r w:rsidRPr="00E94440">
          <w:rPr>
            <w:rStyle w:val="Hiperligao"/>
          </w:rPr>
          <w:t>Apresentação e análise de resultados do segundo ciclo de investigação-ação</w:t>
        </w:r>
        <w:r w:rsidR="007312BC">
          <w:rPr>
            <w:rStyle w:val="Hiperligao"/>
          </w:rPr>
          <w:t xml:space="preserve"> na turma do 8.º ano de Português</w:t>
        </w:r>
        <w:r>
          <w:rPr>
            <w:webHidden/>
          </w:rPr>
          <w:tab/>
        </w:r>
        <w:r w:rsidR="007312BC">
          <w:rPr>
            <w:webHidden/>
          </w:rPr>
          <w:t>73</w:t>
        </w:r>
      </w:hyperlink>
    </w:p>
    <w:p w14:paraId="57C17827" w14:textId="6D7C3016" w:rsidR="007312BC" w:rsidRDefault="007312BC" w:rsidP="007312BC">
      <w:pPr>
        <w:pStyle w:val="ndice2"/>
        <w:jc w:val="both"/>
      </w:pPr>
      <w:hyperlink w:anchor="_Toc207715357" w:history="1">
        <w:r w:rsidRPr="00E94440">
          <w:rPr>
            <w:rStyle w:val="Hiperligao"/>
          </w:rPr>
          <w:t>3.</w:t>
        </w:r>
        <w:r>
          <w:rPr>
            <w:rStyle w:val="Hiperligao"/>
          </w:rPr>
          <w:t>10</w:t>
        </w:r>
        <w:r w:rsidRPr="00E94440">
          <w:rPr>
            <w:rStyle w:val="Hiperligao"/>
          </w:rPr>
          <w:t>.</w:t>
        </w:r>
        <w:r>
          <w:rPr>
            <w:rStyle w:val="Hiperligao"/>
          </w:rPr>
          <w:t xml:space="preserve"> </w:t>
        </w:r>
        <w:r>
          <w:rPr>
            <w:rFonts w:eastAsiaTheme="minorEastAsia" w:cstheme="minorBidi"/>
            <w:bCs w:val="0"/>
            <w:kern w:val="2"/>
            <w:sz w:val="24"/>
            <w:szCs w:val="24"/>
            <w:lang w:eastAsia="pt-PT"/>
            <w14:ligatures w14:val="standardContextual"/>
          </w:rPr>
          <w:tab/>
        </w:r>
        <w:r w:rsidRPr="00E94440">
          <w:rPr>
            <w:rStyle w:val="Hiperligao"/>
          </w:rPr>
          <w:t>Apresentação e análise de resultados do segundo ciclo de investigação-ação</w:t>
        </w:r>
        <w:r>
          <w:rPr>
            <w:rStyle w:val="Hiperligao"/>
          </w:rPr>
          <w:t xml:space="preserve"> nas turmas de Inglês</w:t>
        </w:r>
        <w:r>
          <w:rPr>
            <w:webHidden/>
          </w:rPr>
          <w:tab/>
          <w:t>74</w:t>
        </w:r>
      </w:hyperlink>
    </w:p>
    <w:p w14:paraId="68140054" w14:textId="557A4DF3" w:rsidR="00C17368" w:rsidRDefault="00C17368" w:rsidP="00C17368">
      <w:pPr>
        <w:pStyle w:val="ndice2"/>
        <w:jc w:val="both"/>
      </w:pPr>
      <w:hyperlink w:anchor="_Toc207715357" w:history="1">
        <w:r w:rsidRPr="00E94440">
          <w:rPr>
            <w:rStyle w:val="Hiperligao"/>
          </w:rPr>
          <w:t>3.</w:t>
        </w:r>
        <w:r>
          <w:rPr>
            <w:rStyle w:val="Hiperligao"/>
          </w:rPr>
          <w:t>11</w:t>
        </w:r>
        <w:r w:rsidRPr="00E94440">
          <w:rPr>
            <w:rStyle w:val="Hiperligao"/>
          </w:rPr>
          <w:t>.</w:t>
        </w:r>
        <w:r>
          <w:rPr>
            <w:rStyle w:val="Hiperligao"/>
          </w:rPr>
          <w:t xml:space="preserve"> Discussão e reflexão final acerca dos resultados obtidos</w:t>
        </w:r>
        <w:r>
          <w:rPr>
            <w:webHidden/>
          </w:rPr>
          <w:tab/>
          <w:t>75</w:t>
        </w:r>
      </w:hyperlink>
    </w:p>
    <w:p w14:paraId="53B80589" w14:textId="082039CF"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59" w:history="1">
        <w:r w:rsidRPr="00E94440">
          <w:rPr>
            <w:rStyle w:val="Hiperligao"/>
          </w:rPr>
          <w:t>Conclusão</w:t>
        </w:r>
        <w:r>
          <w:rPr>
            <w:webHidden/>
          </w:rPr>
          <w:tab/>
        </w:r>
        <w:r w:rsidR="00C17368" w:rsidRPr="006632AE">
          <w:rPr>
            <w:webHidden/>
          </w:rPr>
          <w:t>78</w:t>
        </w:r>
      </w:hyperlink>
    </w:p>
    <w:p w14:paraId="55B93142" w14:textId="2C3328C1"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60" w:history="1">
        <w:r w:rsidRPr="00E94440">
          <w:rPr>
            <w:rStyle w:val="Hiperligao"/>
          </w:rPr>
          <w:t>Referências Bibliográficas</w:t>
        </w:r>
        <w:r>
          <w:rPr>
            <w:webHidden/>
          </w:rPr>
          <w:tab/>
        </w:r>
        <w:r w:rsidR="006632AE">
          <w:rPr>
            <w:webHidden/>
          </w:rPr>
          <w:t>8</w:t>
        </w:r>
      </w:hyperlink>
      <w:r w:rsidR="003B54CD">
        <w:t>2</w:t>
      </w:r>
    </w:p>
    <w:p w14:paraId="3CA39EAC" w14:textId="7C73E523" w:rsidR="009E6091" w:rsidRDefault="009E6091" w:rsidP="001879DC">
      <w:pPr>
        <w:pStyle w:val="ndice1"/>
        <w:jc w:val="both"/>
        <w:rPr>
          <w:rFonts w:eastAsiaTheme="minorEastAsia" w:cstheme="minorBidi"/>
          <w:bCs w:val="0"/>
          <w:kern w:val="2"/>
          <w:sz w:val="24"/>
          <w:lang w:eastAsia="pt-PT"/>
          <w14:ligatures w14:val="standardContextual"/>
        </w:rPr>
      </w:pPr>
      <w:hyperlink w:anchor="_Toc207715361" w:history="1">
        <w:r w:rsidRPr="00ED3A94">
          <w:rPr>
            <w:rStyle w:val="Hiperligao"/>
          </w:rPr>
          <w:t>Anexos</w:t>
        </w:r>
        <w:r>
          <w:rPr>
            <w:webHidden/>
          </w:rPr>
          <w:tab/>
        </w:r>
        <w:r w:rsidR="004B5935">
          <w:rPr>
            <w:webHidden/>
          </w:rPr>
          <w:t>8</w:t>
        </w:r>
      </w:hyperlink>
      <w:r w:rsidR="003B54CD">
        <w:t>7</w:t>
      </w:r>
    </w:p>
    <w:p w14:paraId="5F2C30D9" w14:textId="4EC4CBD8" w:rsidR="006B0DD7" w:rsidRPr="00CA7FE8" w:rsidRDefault="009E50C0" w:rsidP="001879DC">
      <w:pPr>
        <w:jc w:val="both"/>
        <w:rPr>
          <w:lang w:eastAsia="pt-PT"/>
        </w:rPr>
      </w:pPr>
      <w:r w:rsidRPr="00CA7FE8">
        <w:rPr>
          <w:noProof/>
        </w:rPr>
        <w:fldChar w:fldCharType="end"/>
      </w:r>
      <w:r w:rsidR="006B0DD7" w:rsidRPr="00CA7FE8">
        <w:rPr>
          <w:lang w:eastAsia="pt-PT"/>
        </w:rPr>
        <w:br w:type="page"/>
      </w:r>
    </w:p>
    <w:p w14:paraId="3D5AE9CC" w14:textId="77777777" w:rsidR="00B55CAF" w:rsidRPr="00CA7FE8" w:rsidRDefault="00B55CAF" w:rsidP="001879DC">
      <w:pPr>
        <w:pStyle w:val="Cabealho0"/>
      </w:pPr>
      <w:bookmarkStart w:id="1" w:name="_Toc504052668"/>
      <w:bookmarkStart w:id="2" w:name="_Toc207715324"/>
      <w:r w:rsidRPr="00CA7FE8">
        <w:lastRenderedPageBreak/>
        <w:t>Declaração de honra</w:t>
      </w:r>
      <w:bookmarkEnd w:id="1"/>
      <w:bookmarkEnd w:id="2"/>
    </w:p>
    <w:p w14:paraId="7D77D609" w14:textId="2E8FA3BA" w:rsidR="0075065B" w:rsidRPr="00CA7FE8" w:rsidRDefault="00002672" w:rsidP="001879DC">
      <w:pPr>
        <w:jc w:val="both"/>
        <w:rPr>
          <w:rFonts w:ascii="Calibri" w:eastAsia="Calibri" w:hAnsi="Calibri" w:cs="Times New Roman"/>
          <w:noProof/>
          <w:szCs w:val="100"/>
        </w:rPr>
      </w:pPr>
      <w:r w:rsidRPr="00CA7FE8">
        <w:rPr>
          <w:rFonts w:ascii="Calibri" w:eastAsia="Calibri" w:hAnsi="Calibri" w:cs="Times New Roman"/>
          <w:noProof/>
          <w:szCs w:val="100"/>
        </w:rPr>
        <w:t xml:space="preserve">Declaro que o presente </w:t>
      </w:r>
      <w:r w:rsidR="0075065B" w:rsidRPr="00CA7FE8">
        <w:rPr>
          <w:rFonts w:ascii="Calibri" w:eastAsia="Calibri" w:hAnsi="Calibri" w:cs="Times New Roman"/>
          <w:noProof/>
          <w:szCs w:val="100"/>
        </w:rPr>
        <w:t>relatório é de mi</w:t>
      </w:r>
      <w:r w:rsidRPr="00CA7FE8">
        <w:rPr>
          <w:rFonts w:ascii="Calibri" w:eastAsia="Calibri" w:hAnsi="Calibri" w:cs="Times New Roman"/>
          <w:noProof/>
          <w:szCs w:val="100"/>
        </w:rPr>
        <w:t>nha autoria e não foi utilizad</w:t>
      </w:r>
      <w:r w:rsidR="0075065B" w:rsidRPr="00CA7FE8">
        <w:rPr>
          <w:rFonts w:ascii="Calibri" w:eastAsia="Calibri" w:hAnsi="Calibri" w:cs="Times New Roman"/>
          <w:noProof/>
          <w:szCs w:val="100"/>
        </w:rPr>
        <w:t>o previamente noutro curso ou unidade curricular, desta ou de outra instituição. As referências a outros autores (textos, trabalhos, ideias) respeitam escrupulosamente as regras de atribuição de autoria e encontram-se devidamente indicadas no texto e nas referências bibliográficas, de acordo com as normas de referenciação. Tenho consciência de que a prática de plágio e auto-plágio constitui um ilícito académico.</w:t>
      </w:r>
    </w:p>
    <w:p w14:paraId="795B1539" w14:textId="77777777" w:rsidR="0075065B" w:rsidRPr="00CA7FE8" w:rsidRDefault="0075065B" w:rsidP="001879DC">
      <w:pPr>
        <w:jc w:val="both"/>
        <w:rPr>
          <w:rFonts w:ascii="Calibri" w:eastAsia="Calibri" w:hAnsi="Calibri" w:cs="Times New Roman"/>
          <w:noProof/>
          <w:szCs w:val="100"/>
        </w:rPr>
      </w:pPr>
    </w:p>
    <w:p w14:paraId="364A1296" w14:textId="61CFBBCC" w:rsidR="0075065B" w:rsidRPr="00CA7FE8" w:rsidRDefault="0075065B" w:rsidP="001879DC">
      <w:pPr>
        <w:jc w:val="both"/>
        <w:rPr>
          <w:rFonts w:ascii="Calibri" w:eastAsia="Calibri" w:hAnsi="Calibri" w:cs="Times New Roman"/>
          <w:noProof/>
          <w:szCs w:val="100"/>
        </w:rPr>
      </w:pPr>
      <w:r w:rsidRPr="00CA7FE8">
        <w:rPr>
          <w:rFonts w:ascii="Calibri" w:eastAsia="Calibri" w:hAnsi="Calibri" w:cs="Times New Roman"/>
          <w:noProof/>
          <w:szCs w:val="100"/>
        </w:rPr>
        <w:t xml:space="preserve">Declaro, ainda, </w:t>
      </w:r>
      <w:r w:rsidR="001D25BB" w:rsidRPr="00CA7FE8">
        <w:rPr>
          <w:rFonts w:ascii="Calibri" w:eastAsia="Calibri" w:hAnsi="Calibri" w:cs="Times New Roman"/>
          <w:noProof/>
          <w:szCs w:val="100"/>
        </w:rPr>
        <w:t xml:space="preserve">que </w:t>
      </w:r>
      <w:r w:rsidRPr="00CA7FE8">
        <w:rPr>
          <w:rFonts w:ascii="Calibri" w:eastAsia="Calibri" w:hAnsi="Calibri" w:cs="Times New Roman"/>
          <w:noProof/>
          <w:szCs w:val="100"/>
        </w:rPr>
        <w:t xml:space="preserve">não utilizei ferramentas de inteligência artificial generativa (chatbots baseados em grandes modelos de linguagem) para </w:t>
      </w:r>
      <w:r w:rsidR="001D25BB" w:rsidRPr="00CA7FE8">
        <w:rPr>
          <w:rFonts w:ascii="Calibri" w:eastAsia="Calibri" w:hAnsi="Calibri" w:cs="Times New Roman"/>
          <w:noProof/>
          <w:szCs w:val="100"/>
        </w:rPr>
        <w:t xml:space="preserve">realização de parte(s) do presente </w:t>
      </w:r>
      <w:r w:rsidRPr="00CA7FE8">
        <w:rPr>
          <w:rFonts w:ascii="Calibri" w:eastAsia="Calibri" w:hAnsi="Calibri" w:cs="Times New Roman"/>
          <w:noProof/>
          <w:szCs w:val="100"/>
        </w:rPr>
        <w:t>relatório</w:t>
      </w:r>
      <w:r w:rsidR="001D25BB" w:rsidRPr="00CA7FE8">
        <w:rPr>
          <w:rFonts w:ascii="Calibri" w:eastAsia="Calibri" w:hAnsi="Calibri" w:cs="Times New Roman"/>
          <w:noProof/>
          <w:szCs w:val="100"/>
        </w:rPr>
        <w:t>.</w:t>
      </w:r>
    </w:p>
    <w:p w14:paraId="5FB6365E" w14:textId="087DA483" w:rsidR="00F87C97" w:rsidRPr="00CA7FE8" w:rsidRDefault="00F87C97" w:rsidP="001879DC">
      <w:pPr>
        <w:jc w:val="both"/>
      </w:pPr>
    </w:p>
    <w:p w14:paraId="6C50AEF4" w14:textId="77777777" w:rsidR="00F87C97" w:rsidRPr="00CA7FE8" w:rsidRDefault="00F87C97" w:rsidP="001879DC">
      <w:pPr>
        <w:jc w:val="both"/>
      </w:pPr>
    </w:p>
    <w:p w14:paraId="6E54BBAD" w14:textId="77777777" w:rsidR="004B5EDA" w:rsidRPr="00CA7FE8" w:rsidRDefault="004B5EDA" w:rsidP="001879DC">
      <w:pPr>
        <w:jc w:val="both"/>
      </w:pPr>
    </w:p>
    <w:p w14:paraId="43B0D18F" w14:textId="77777777" w:rsidR="004B5EDA" w:rsidRPr="00CA7FE8" w:rsidRDefault="004B5EDA" w:rsidP="001879DC">
      <w:pPr>
        <w:jc w:val="both"/>
      </w:pPr>
    </w:p>
    <w:p w14:paraId="71644293" w14:textId="77777777" w:rsidR="004B5EDA" w:rsidRPr="00CA7FE8" w:rsidRDefault="004B5EDA" w:rsidP="001879DC">
      <w:pPr>
        <w:jc w:val="both"/>
      </w:pPr>
    </w:p>
    <w:p w14:paraId="2E5AE343" w14:textId="77777777" w:rsidR="00F87C97" w:rsidRPr="00CA7FE8" w:rsidRDefault="00F87C97" w:rsidP="001879DC">
      <w:pPr>
        <w:jc w:val="both"/>
      </w:pPr>
    </w:p>
    <w:p w14:paraId="6FCD3D81" w14:textId="77777777" w:rsidR="00F87C97" w:rsidRPr="00CA7FE8" w:rsidRDefault="00F87C97" w:rsidP="001879DC">
      <w:pPr>
        <w:jc w:val="both"/>
      </w:pPr>
    </w:p>
    <w:p w14:paraId="2FBD7899" w14:textId="77777777" w:rsidR="00F05518" w:rsidRPr="00CA7FE8" w:rsidRDefault="00F05518" w:rsidP="001879DC">
      <w:pPr>
        <w:jc w:val="both"/>
      </w:pPr>
    </w:p>
    <w:p w14:paraId="12C84D71" w14:textId="696A2544" w:rsidR="00454BBE" w:rsidRPr="00CA7FE8" w:rsidRDefault="00F05518" w:rsidP="004963EE">
      <w:pPr>
        <w:pStyle w:val="Localdatanome"/>
      </w:pPr>
      <w:r w:rsidRPr="00CA7FE8">
        <w:t>[</w:t>
      </w:r>
      <w:r w:rsidR="00DC0AF9" w:rsidRPr="00CA7FE8">
        <w:t>Vila Nova de Gaia</w:t>
      </w:r>
      <w:r w:rsidRPr="006632AE">
        <w:t xml:space="preserve">, </w:t>
      </w:r>
      <w:r w:rsidR="00EC531C" w:rsidRPr="006632AE">
        <w:t>2</w:t>
      </w:r>
      <w:r w:rsidR="008534B9">
        <w:t>8</w:t>
      </w:r>
      <w:r w:rsidR="00C449BD" w:rsidRPr="006632AE">
        <w:t xml:space="preserve"> de </w:t>
      </w:r>
      <w:r w:rsidR="003A13F3" w:rsidRPr="006632AE">
        <w:t>setembro</w:t>
      </w:r>
      <w:r w:rsidR="00C449BD" w:rsidRPr="006632AE">
        <w:t xml:space="preserve"> de 2025</w:t>
      </w:r>
      <w:r w:rsidRPr="00CA7FE8">
        <w:t>]</w:t>
      </w:r>
    </w:p>
    <w:p w14:paraId="294FA2F2" w14:textId="301EB8E1" w:rsidR="00F05518" w:rsidRPr="00CA7FE8" w:rsidRDefault="00002672" w:rsidP="004963EE">
      <w:pPr>
        <w:pStyle w:val="Localdatanome"/>
      </w:pPr>
      <w:r w:rsidRPr="00CA7FE8">
        <w:t>Márcia Rodrigues Cardoso Campos Maia</w:t>
      </w:r>
    </w:p>
    <w:p w14:paraId="49C71696" w14:textId="70C4CD48" w:rsidR="0075065B" w:rsidRPr="00CA7FE8" w:rsidRDefault="0075065B" w:rsidP="001879DC">
      <w:pPr>
        <w:pStyle w:val="Localdatanome"/>
        <w:jc w:val="both"/>
      </w:pPr>
    </w:p>
    <w:p w14:paraId="4E78E271" w14:textId="77777777" w:rsidR="006B0DD7" w:rsidRPr="00CA7FE8" w:rsidRDefault="006B0DD7" w:rsidP="001879DC">
      <w:pPr>
        <w:jc w:val="both"/>
        <w:rPr>
          <w:lang w:eastAsia="pt-PT"/>
        </w:rPr>
      </w:pPr>
      <w:r w:rsidRPr="00CA7FE8">
        <w:rPr>
          <w:lang w:eastAsia="pt-PT"/>
        </w:rPr>
        <w:br w:type="page"/>
      </w:r>
    </w:p>
    <w:p w14:paraId="0E93F4BA" w14:textId="5889C2BB" w:rsidR="00556AA0" w:rsidRPr="00CA7FE8" w:rsidRDefault="00556AA0" w:rsidP="001879DC">
      <w:pPr>
        <w:pStyle w:val="Cabealho0"/>
      </w:pPr>
      <w:bookmarkStart w:id="3" w:name="_Toc207715325"/>
      <w:r w:rsidRPr="00CA7FE8">
        <w:lastRenderedPageBreak/>
        <w:t>Agradecimentos</w:t>
      </w:r>
      <w:bookmarkEnd w:id="3"/>
    </w:p>
    <w:p w14:paraId="2EDE49E6" w14:textId="4AEA38C3" w:rsidR="00AD3161" w:rsidRPr="00CA7FE8" w:rsidRDefault="00AD3161" w:rsidP="001879DC">
      <w:pPr>
        <w:jc w:val="both"/>
      </w:pPr>
      <w:r w:rsidRPr="00CA7FE8">
        <w:t xml:space="preserve">A toda a minha família, incluindo as pessoas que não são </w:t>
      </w:r>
      <w:r w:rsidR="005478E6">
        <w:t>“</w:t>
      </w:r>
      <w:r w:rsidRPr="00CA7FE8">
        <w:t>do meu sangue</w:t>
      </w:r>
      <w:r w:rsidR="005478E6">
        <w:t>”</w:t>
      </w:r>
      <w:r w:rsidRPr="00CA7FE8">
        <w:t>, por me ouvirem, criticarem (construtivamente) e não me deixarem desistir, nos momentos mais difíceis.</w:t>
      </w:r>
    </w:p>
    <w:p w14:paraId="20C5C65C" w14:textId="546DC46F" w:rsidR="00AD3161" w:rsidRPr="00CA7FE8" w:rsidRDefault="00AD3161" w:rsidP="001879DC">
      <w:pPr>
        <w:jc w:val="both"/>
      </w:pPr>
      <w:r w:rsidRPr="00CA7FE8">
        <w:t>À Doutora Isabel Morujão - professora que supervisionou as aulas que lecionei, na disciplina de Português, e orientadora deste relatório -, por me guiar nas diferentes fases deste projeto e por todos os conselhos que me deu ao longo d</w:t>
      </w:r>
      <w:r w:rsidR="005478E6">
        <w:t>os anos</w:t>
      </w:r>
      <w:r w:rsidRPr="00CA7FE8">
        <w:t xml:space="preserve">. </w:t>
      </w:r>
    </w:p>
    <w:p w14:paraId="5E578E0A" w14:textId="0204237A" w:rsidR="00AD3161" w:rsidRPr="00CA7FE8" w:rsidRDefault="00AD3161" w:rsidP="001879DC">
      <w:pPr>
        <w:jc w:val="both"/>
      </w:pPr>
      <w:r w:rsidRPr="00CA7FE8">
        <w:t xml:space="preserve">À Doutora Maria Ellison, professora supervisora da minha prática letiva, na disciplina de Inglês, e coorientadora deste projeto -, por toda a ajuda que me deu na elaboração </w:t>
      </w:r>
      <w:r w:rsidR="00C449BD">
        <w:t>deste trabalho</w:t>
      </w:r>
      <w:r w:rsidRPr="00CA7FE8">
        <w:t xml:space="preserve">, principalmente na fase em que me senti </w:t>
      </w:r>
      <w:r w:rsidR="005F348B">
        <w:t>mais</w:t>
      </w:r>
      <w:r w:rsidRPr="00CA7FE8">
        <w:t xml:space="preserve"> perdida. </w:t>
      </w:r>
    </w:p>
    <w:p w14:paraId="6B315A4F" w14:textId="73D1B3B1" w:rsidR="00EC5C9F" w:rsidRPr="00CA7FE8" w:rsidRDefault="00AD3161" w:rsidP="001879DC">
      <w:pPr>
        <w:jc w:val="both"/>
      </w:pPr>
      <w:r w:rsidRPr="00CA7FE8">
        <w:t xml:space="preserve">Às professoras-titulares das turmas de </w:t>
      </w:r>
      <w:proofErr w:type="gramStart"/>
      <w:r w:rsidRPr="00CA7FE8">
        <w:t>Português</w:t>
      </w:r>
      <w:proofErr w:type="gramEnd"/>
      <w:r w:rsidRPr="00CA7FE8">
        <w:t xml:space="preserve"> e de Inglês - Dr.ª Alice Ribeiro e Dr.ª Cândida Grijó, respetivamente -</w:t>
      </w:r>
      <w:r w:rsidR="00C449BD">
        <w:t>,</w:t>
      </w:r>
      <w:r w:rsidRPr="00CA7FE8">
        <w:t xml:space="preserve"> por todo o trabalho que me ajudaram a realizar ao longo de dez meses</w:t>
      </w:r>
      <w:r w:rsidR="00953323">
        <w:t>. P</w:t>
      </w:r>
      <w:r w:rsidRPr="00CA7FE8">
        <w:t>or se mostrarem sempre presentes e disponíveis</w:t>
      </w:r>
      <w:r w:rsidR="007248C8">
        <w:t>,</w:t>
      </w:r>
      <w:r w:rsidRPr="00CA7FE8">
        <w:t xml:space="preserve"> quando necessitava dos seus conselhos. Ajudaram-me a crescer como pessoa e profissional.</w:t>
      </w:r>
    </w:p>
    <w:p w14:paraId="5F6280A8" w14:textId="77777777" w:rsidR="00556AA0" w:rsidRPr="00CA7FE8" w:rsidRDefault="00556AA0" w:rsidP="001879DC">
      <w:pPr>
        <w:jc w:val="both"/>
      </w:pPr>
      <w:r w:rsidRPr="00CA7FE8">
        <w:br w:type="page"/>
      </w:r>
    </w:p>
    <w:p w14:paraId="60EEA5E4" w14:textId="77777777" w:rsidR="00556AA0" w:rsidRPr="00CA7FE8" w:rsidRDefault="00556AA0" w:rsidP="001879DC">
      <w:pPr>
        <w:pStyle w:val="Cabealho0"/>
      </w:pPr>
      <w:bookmarkStart w:id="4" w:name="_Toc207715326"/>
      <w:r w:rsidRPr="00A64600">
        <w:lastRenderedPageBreak/>
        <w:t>Resumo</w:t>
      </w:r>
      <w:bookmarkEnd w:id="4"/>
    </w:p>
    <w:p w14:paraId="20FF5759" w14:textId="40148F20" w:rsidR="001118BE" w:rsidRPr="00CA7FE8" w:rsidRDefault="001118BE" w:rsidP="001879DC">
      <w:pPr>
        <w:pStyle w:val="Texto"/>
      </w:pPr>
      <w:r w:rsidRPr="00CA7FE8">
        <w:t xml:space="preserve">Ensinar na era </w:t>
      </w:r>
      <w:r w:rsidR="00CA50EA">
        <w:t xml:space="preserve">- cada vez mais digital - </w:t>
      </w:r>
      <w:r w:rsidRPr="00CA7FE8">
        <w:t xml:space="preserve">em que vivemos é uma </w:t>
      </w:r>
      <w:r w:rsidRPr="008C6C7F">
        <w:t xml:space="preserve">tarefa </w:t>
      </w:r>
      <w:r w:rsidR="001B3D81" w:rsidRPr="008C6C7F">
        <w:t>que não</w:t>
      </w:r>
      <w:r w:rsidR="001B3D81" w:rsidRPr="00787963">
        <w:t xml:space="preserve"> deve ser encarada com leveza</w:t>
      </w:r>
      <w:r w:rsidRPr="00787963">
        <w:t>. A quantidade de recursos que temos ao nosso</w:t>
      </w:r>
      <w:r w:rsidRPr="00CA7FE8">
        <w:t xml:space="preserve"> dispor</w:t>
      </w:r>
      <w:r w:rsidR="00AE3905">
        <w:t xml:space="preserve"> </w:t>
      </w:r>
      <w:r w:rsidRPr="00CA7FE8">
        <w:t>pode fazer com que quer o docente</w:t>
      </w:r>
      <w:r w:rsidR="001D7041">
        <w:t>,</w:t>
      </w:r>
      <w:r w:rsidRPr="00CA7FE8">
        <w:t xml:space="preserve"> </w:t>
      </w:r>
      <w:r w:rsidR="00CA50EA">
        <w:t>quer</w:t>
      </w:r>
      <w:r w:rsidRPr="00CA7FE8">
        <w:t xml:space="preserve"> o </w:t>
      </w:r>
      <w:r w:rsidRPr="00FA5878">
        <w:t>discente</w:t>
      </w:r>
      <w:r w:rsidR="001D7041" w:rsidRPr="00FA5878">
        <w:t>,</w:t>
      </w:r>
      <w:r w:rsidRPr="00FA5878">
        <w:t xml:space="preserve"> se sintam, em certos momentos, perdidos.</w:t>
      </w:r>
      <w:r w:rsidR="005C7C77" w:rsidRPr="00FA5878">
        <w:t xml:space="preserve"> </w:t>
      </w:r>
      <w:r w:rsidR="00AE3905" w:rsidRPr="00FA5878">
        <w:t>Em</w:t>
      </w:r>
      <w:r w:rsidRPr="00FA5878">
        <w:t xml:space="preserve"> todos os aspetos do nosso </w:t>
      </w:r>
      <w:r w:rsidR="009D6DC9" w:rsidRPr="00FA5878">
        <w:t>quotidiano</w:t>
      </w:r>
      <w:r w:rsidR="005C7C77" w:rsidRPr="00FA5878">
        <w:t>, é imperativo</w:t>
      </w:r>
      <w:r w:rsidR="001B3D81" w:rsidRPr="00FA5878">
        <w:t xml:space="preserve"> estar ciente das vantagens e desvantagens</w:t>
      </w:r>
      <w:r w:rsidR="001224E1" w:rsidRPr="00FA5878">
        <w:t xml:space="preserve"> destas ferramentas</w:t>
      </w:r>
      <w:r w:rsidR="001B3D81" w:rsidRPr="00FA5878">
        <w:t>.</w:t>
      </w:r>
      <w:r w:rsidR="005C7C77" w:rsidRPr="00FA5878">
        <w:t xml:space="preserve"> </w:t>
      </w:r>
      <w:r w:rsidRPr="00FA5878">
        <w:t xml:space="preserve">Ter a oportunidade </w:t>
      </w:r>
      <w:r w:rsidR="00653E74" w:rsidRPr="00FA5878">
        <w:t>de</w:t>
      </w:r>
      <w:r w:rsidR="00CA50EA" w:rsidRPr="00FA5878">
        <w:t xml:space="preserve"> </w:t>
      </w:r>
      <w:r w:rsidRPr="00FA5878">
        <w:t xml:space="preserve">lecionar </w:t>
      </w:r>
      <w:r w:rsidR="008E45EA" w:rsidRPr="00FA5878">
        <w:t>n</w:t>
      </w:r>
      <w:r w:rsidRPr="00FA5878">
        <w:t>uma turma</w:t>
      </w:r>
      <w:r w:rsidR="00CA50EA" w:rsidRPr="00FA5878">
        <w:t>, em particular,</w:t>
      </w:r>
      <w:r w:rsidRPr="00FA5878">
        <w:t xml:space="preserve"> </w:t>
      </w:r>
      <w:r w:rsidR="00CA50EA" w:rsidRPr="00FA5878">
        <w:t>na qual</w:t>
      </w:r>
      <w:r w:rsidRPr="00FA5878">
        <w:t xml:space="preserve"> os instrumentos de trabalho predominantes eram o computador e o manual digital</w:t>
      </w:r>
      <w:r w:rsidR="00CA50EA" w:rsidRPr="00FA5878">
        <w:t xml:space="preserve">, </w:t>
      </w:r>
      <w:r w:rsidRPr="00FA5878">
        <w:t xml:space="preserve">foi </w:t>
      </w:r>
      <w:r w:rsidR="009D6DC9" w:rsidRPr="00FA5878">
        <w:t>importantíssimo</w:t>
      </w:r>
      <w:r w:rsidRPr="00FA5878">
        <w:t xml:space="preserve"> para a definição da área de intervenção deste relatório</w:t>
      </w:r>
      <w:r w:rsidR="009D6DC9" w:rsidRPr="00FA5878">
        <w:t xml:space="preserve"> e posterior investigação </w:t>
      </w:r>
      <w:r w:rsidR="00CA50EA" w:rsidRPr="00FA5878">
        <w:t xml:space="preserve">da </w:t>
      </w:r>
      <w:r w:rsidR="009D6DC9" w:rsidRPr="00FA5878">
        <w:t>mesma</w:t>
      </w:r>
      <w:r w:rsidRPr="00FA5878">
        <w:t xml:space="preserve">. </w:t>
      </w:r>
      <w:r w:rsidR="002E46DF" w:rsidRPr="00FA5878">
        <w:t xml:space="preserve">Assim, </w:t>
      </w:r>
      <w:r w:rsidRPr="00FA5878">
        <w:t>tornou</w:t>
      </w:r>
      <w:r w:rsidR="002E46DF" w:rsidRPr="00FA5878">
        <w:t>-se</w:t>
      </w:r>
      <w:r w:rsidRPr="00FA5878">
        <w:t xml:space="preserve"> </w:t>
      </w:r>
      <w:r w:rsidR="00CA50EA" w:rsidRPr="00FA5878">
        <w:t>um objetivo central deste projeto</w:t>
      </w:r>
      <w:r w:rsidR="008C6C7F" w:rsidRPr="00FA5878">
        <w:t>: (1)</w:t>
      </w:r>
      <w:r w:rsidR="001B3D81" w:rsidRPr="00FA5878">
        <w:t xml:space="preserve"> </w:t>
      </w:r>
      <w:r w:rsidR="00CA50EA" w:rsidRPr="00FA5878">
        <w:t>selecionar,</w:t>
      </w:r>
      <w:r w:rsidRPr="00FA5878">
        <w:t xml:space="preserve"> </w:t>
      </w:r>
      <w:r w:rsidR="001B3D81" w:rsidRPr="00FA5878">
        <w:t xml:space="preserve">(2) </w:t>
      </w:r>
      <w:r w:rsidRPr="00FA5878">
        <w:t xml:space="preserve">implementar e </w:t>
      </w:r>
      <w:r w:rsidR="001B3D81" w:rsidRPr="00FA5878">
        <w:t xml:space="preserve">(3) </w:t>
      </w:r>
      <w:r w:rsidRPr="00FA5878">
        <w:t>avaliar</w:t>
      </w:r>
      <w:r w:rsidR="00CA50EA" w:rsidRPr="00FA5878">
        <w:t xml:space="preserve"> diversas ferramentas digitais, com especial destaque para as integradas no manual digital, com a turma que tinha contacto com o mesmo, com vista a avaliar o impacto que </w:t>
      </w:r>
      <w:r w:rsidR="001B3D81" w:rsidRPr="00FA5878">
        <w:t>todas elas</w:t>
      </w:r>
      <w:r w:rsidR="00CA50EA" w:rsidRPr="00FA5878">
        <w:t xml:space="preserve"> </w:t>
      </w:r>
      <w:r w:rsidR="001B3D81" w:rsidRPr="00FA5878">
        <w:t xml:space="preserve">podem ter </w:t>
      </w:r>
      <w:r w:rsidR="00CA50EA" w:rsidRPr="00FA5878">
        <w:t>no desenvolvimento das competências linguísticas dos alunos.</w:t>
      </w:r>
      <w:r w:rsidR="00560EC5" w:rsidRPr="00FA5878">
        <w:t xml:space="preserve"> </w:t>
      </w:r>
      <w:r w:rsidR="00537DD6" w:rsidRPr="00FA5878">
        <w:t xml:space="preserve">Para tal, </w:t>
      </w:r>
      <w:r w:rsidR="00787963" w:rsidRPr="00FA5878">
        <w:t xml:space="preserve">optei pela utilização de um conjunto de metodologias qualitativas e quantitativas e recolhi todos os dados com recurso a inquéritos por questionário, observação direta e análise documental (de produções dos alunos). </w:t>
      </w:r>
      <w:r w:rsidR="00C217D1" w:rsidRPr="00FA5878">
        <w:t xml:space="preserve">Os resultados </w:t>
      </w:r>
      <w:r w:rsidR="008C6C7F" w:rsidRPr="00FA5878">
        <w:t>sustentaram a ideia de</w:t>
      </w:r>
      <w:r w:rsidR="00C217D1" w:rsidRPr="00FA5878">
        <w:t xml:space="preserve"> que uma abordagem mista, em sala de aula, combinando materiais</w:t>
      </w:r>
      <w:r w:rsidR="0040658A" w:rsidRPr="00FA5878">
        <w:t xml:space="preserve"> e ferramentas</w:t>
      </w:r>
      <w:r w:rsidR="00C217D1" w:rsidRPr="00FA5878">
        <w:t xml:space="preserve"> digitais e não digitais, é a mais benéfica para a </w:t>
      </w:r>
      <w:r w:rsidR="008C6C7F" w:rsidRPr="00FA5878">
        <w:t>aprendizagem do Português e do Inglês.</w:t>
      </w:r>
      <w:r w:rsidR="008C6C7F">
        <w:t xml:space="preserve"> </w:t>
      </w:r>
    </w:p>
    <w:p w14:paraId="076AC9E8" w14:textId="77777777" w:rsidR="00F21476" w:rsidRPr="00CA7FE8" w:rsidRDefault="00F21476" w:rsidP="001879DC">
      <w:pPr>
        <w:pStyle w:val="Texto"/>
      </w:pPr>
    </w:p>
    <w:p w14:paraId="26D06E86" w14:textId="39113B72" w:rsidR="00F21476" w:rsidRPr="00CA7FE8" w:rsidRDefault="007805D1" w:rsidP="001879DC">
      <w:pPr>
        <w:pStyle w:val="Texto"/>
      </w:pPr>
      <w:r w:rsidRPr="00CA7FE8">
        <w:rPr>
          <w:b/>
        </w:rPr>
        <w:t>Palavras-chave:</w:t>
      </w:r>
      <w:r w:rsidR="002E46DF" w:rsidRPr="00CA7FE8">
        <w:t xml:space="preserve"> </w:t>
      </w:r>
      <w:r w:rsidR="00CA50EA" w:rsidRPr="008C6C7F">
        <w:t>manual digital</w:t>
      </w:r>
      <w:r w:rsidR="001118BE" w:rsidRPr="008C6C7F">
        <w:t xml:space="preserve">, </w:t>
      </w:r>
      <w:r w:rsidR="00CA50EA" w:rsidRPr="008C6C7F">
        <w:t>ferramentas digitais, tecnologia</w:t>
      </w:r>
      <w:r w:rsidR="001B3D81" w:rsidRPr="008C6C7F">
        <w:t>, competências linguísticas</w:t>
      </w:r>
      <w:r w:rsidR="001118BE" w:rsidRPr="008C6C7F">
        <w:t>.</w:t>
      </w:r>
    </w:p>
    <w:p w14:paraId="252CC8B9" w14:textId="77777777" w:rsidR="00F21476" w:rsidRPr="00CA7FE8" w:rsidRDefault="00F21476" w:rsidP="001879DC">
      <w:pPr>
        <w:pStyle w:val="Texto"/>
      </w:pPr>
    </w:p>
    <w:p w14:paraId="421D23F8" w14:textId="77777777" w:rsidR="006B0DD7" w:rsidRPr="00CA7FE8" w:rsidRDefault="006B0DD7" w:rsidP="001879DC">
      <w:pPr>
        <w:pStyle w:val="Texto"/>
      </w:pPr>
      <w:r w:rsidRPr="00CA7FE8">
        <w:br w:type="page"/>
      </w:r>
    </w:p>
    <w:p w14:paraId="72F9B4DC" w14:textId="4C260374" w:rsidR="00556AA0" w:rsidRPr="009C2238" w:rsidRDefault="00556AA0" w:rsidP="001879DC">
      <w:pPr>
        <w:pStyle w:val="Cabealho0"/>
        <w:rPr>
          <w:lang w:val="en-GB"/>
        </w:rPr>
      </w:pPr>
      <w:bookmarkStart w:id="5" w:name="_Toc207715327"/>
      <w:r w:rsidRPr="009C2238">
        <w:rPr>
          <w:lang w:val="en-GB"/>
        </w:rPr>
        <w:lastRenderedPageBreak/>
        <w:t>Abstract</w:t>
      </w:r>
      <w:bookmarkEnd w:id="5"/>
    </w:p>
    <w:p w14:paraId="1CD3E1BC" w14:textId="71F1C884" w:rsidR="00302878" w:rsidRDefault="00A64600" w:rsidP="008C6C7F">
      <w:pPr>
        <w:pStyle w:val="Texto"/>
        <w:rPr>
          <w:lang w:val="en-GB"/>
        </w:rPr>
      </w:pPr>
      <w:r w:rsidRPr="009C2238">
        <w:rPr>
          <w:lang w:val="en-GB"/>
        </w:rPr>
        <w:t>Teaching in the increasingly digital age we live in is something that should not be taken lightly. The number of resources at our disposal can make teachers and students alike feel lost. In all aspects</w:t>
      </w:r>
      <w:r w:rsidR="00B21892" w:rsidRPr="009C2238">
        <w:rPr>
          <w:lang w:val="en-GB"/>
        </w:rPr>
        <w:t xml:space="preserve"> of our daily lives, it is imperative to be aware of the advantages and disadvantages of these tools. Having the opportunity to teach in a class, in particular, where the predominant work tool w</w:t>
      </w:r>
      <w:r w:rsidR="00582B3C" w:rsidRPr="009C2238">
        <w:rPr>
          <w:lang w:val="en-GB"/>
        </w:rPr>
        <w:t xml:space="preserve">as the computer and the digital coursebook, was crucial for the definition of the area of intervention of this Action Research paper. Therefore, some central goals of this project were: (1) to select, (2) to implement, and (3) to evaluate different digital tools, emphasising those integrated into the digital coursebook, with the class that had contact with it, in order to assess the impact they </w:t>
      </w:r>
      <w:r w:rsidR="00B601AB" w:rsidRPr="009C2238">
        <w:rPr>
          <w:lang w:val="en-GB"/>
        </w:rPr>
        <w:t xml:space="preserve">can have on the development of students’ language skills. In order for this to happen, I chose to combine qualitative and quantitative methodologies and collect data through surveys, direct observation and </w:t>
      </w:r>
      <w:r w:rsidR="0040658A" w:rsidRPr="009C2238">
        <w:rPr>
          <w:lang w:val="en-GB"/>
        </w:rPr>
        <w:t>analyse students’ work. The results supported the idea that a blended classroom approach, combining digital and non-digital materials and tools, is most beneficial to learn Portuguese and English.</w:t>
      </w:r>
      <w:r w:rsidR="0040658A">
        <w:rPr>
          <w:lang w:val="en-GB"/>
        </w:rPr>
        <w:t xml:space="preserve"> </w:t>
      </w:r>
      <w:r w:rsidR="00582B3C">
        <w:rPr>
          <w:lang w:val="en-GB"/>
        </w:rPr>
        <w:t xml:space="preserve"> </w:t>
      </w:r>
    </w:p>
    <w:p w14:paraId="175228AC" w14:textId="77777777" w:rsidR="00302878" w:rsidRPr="00302878" w:rsidRDefault="00302878" w:rsidP="001879DC">
      <w:pPr>
        <w:pStyle w:val="Texto"/>
        <w:rPr>
          <w:lang w:val="en-GB"/>
        </w:rPr>
      </w:pPr>
    </w:p>
    <w:p w14:paraId="0B3139B2" w14:textId="5E961AC7" w:rsidR="001B6A6F" w:rsidRPr="00CA7FE8" w:rsidRDefault="007805D1" w:rsidP="001879DC">
      <w:pPr>
        <w:pStyle w:val="Texto"/>
        <w:rPr>
          <w:lang w:val="en-GB"/>
        </w:rPr>
      </w:pPr>
      <w:r w:rsidRPr="00CA7FE8">
        <w:rPr>
          <w:b/>
          <w:lang w:val="en-GB"/>
        </w:rPr>
        <w:t>Key-words:</w:t>
      </w:r>
      <w:r w:rsidRPr="00CA7FE8">
        <w:rPr>
          <w:lang w:val="en-GB"/>
        </w:rPr>
        <w:t xml:space="preserve"> </w:t>
      </w:r>
      <w:r w:rsidR="00302878" w:rsidRPr="0040658A">
        <w:rPr>
          <w:lang w:val="en-GB"/>
        </w:rPr>
        <w:t>digital coursebook, digital tools, technology, linguistic skills</w:t>
      </w:r>
      <w:r w:rsidR="00777FA8" w:rsidRPr="0040658A">
        <w:rPr>
          <w:lang w:val="en-GB"/>
        </w:rPr>
        <w:t>.</w:t>
      </w:r>
    </w:p>
    <w:p w14:paraId="7A7F16EF" w14:textId="77777777" w:rsidR="006B0DD7" w:rsidRPr="00CA7FE8" w:rsidRDefault="006B0DD7" w:rsidP="001879DC">
      <w:pPr>
        <w:pStyle w:val="Texto"/>
        <w:rPr>
          <w:lang w:val="en-GB"/>
        </w:rPr>
      </w:pPr>
    </w:p>
    <w:p w14:paraId="789FD4A5" w14:textId="77777777" w:rsidR="00556AA0" w:rsidRPr="00CA7FE8" w:rsidRDefault="00556AA0" w:rsidP="001879DC">
      <w:pPr>
        <w:pStyle w:val="Texto"/>
        <w:rPr>
          <w:lang w:val="en-GB"/>
        </w:rPr>
      </w:pPr>
      <w:r w:rsidRPr="00CA7FE8">
        <w:rPr>
          <w:lang w:val="en-GB"/>
        </w:rPr>
        <w:br w:type="page"/>
      </w:r>
    </w:p>
    <w:p w14:paraId="26ADA7AB" w14:textId="0E4F657F" w:rsidR="00851580" w:rsidRPr="00CA7FE8" w:rsidRDefault="00451691" w:rsidP="001879DC">
      <w:pPr>
        <w:pStyle w:val="Cabealho0"/>
      </w:pPr>
      <w:bookmarkStart w:id="6" w:name="_Toc207715328"/>
      <w:r w:rsidRPr="0090619D">
        <w:lastRenderedPageBreak/>
        <w:t>Índice de Figura</w:t>
      </w:r>
      <w:bookmarkEnd w:id="6"/>
      <w:r w:rsidR="00B37433" w:rsidRPr="0090619D">
        <w:t>s</w:t>
      </w:r>
    </w:p>
    <w:p w14:paraId="78265EE7" w14:textId="00AFC2AC" w:rsidR="00D4183C" w:rsidRDefault="00D4183C" w:rsidP="00D4183C">
      <w:pPr>
        <w:pStyle w:val="ndice1"/>
        <w:jc w:val="both"/>
        <w:rPr>
          <w:webHidden/>
        </w:rPr>
      </w:pPr>
      <w:r w:rsidRPr="00D4183C">
        <w:t xml:space="preserve">Figura 1 </w:t>
      </w:r>
      <w:r>
        <w:t>–</w:t>
      </w:r>
      <w:r w:rsidRPr="00D4183C">
        <w:t xml:space="preserve"> </w:t>
      </w:r>
      <w:r>
        <w:t xml:space="preserve">Projetos e parcerias da ESDJGFA </w:t>
      </w:r>
      <w:r>
        <w:rPr>
          <w:webHidden/>
        </w:rPr>
        <w:tab/>
        <w:t>20</w:t>
      </w:r>
    </w:p>
    <w:p w14:paraId="1AF444D2" w14:textId="5C3CFB1A" w:rsidR="00D4183C" w:rsidRDefault="00D4183C" w:rsidP="00D4183C">
      <w:pPr>
        <w:pStyle w:val="ndice1"/>
        <w:jc w:val="both"/>
        <w:rPr>
          <w:webHidden/>
        </w:rPr>
      </w:pPr>
      <w:r w:rsidRPr="00D4183C">
        <w:t xml:space="preserve">Figura </w:t>
      </w:r>
      <w:r>
        <w:t>2</w:t>
      </w:r>
      <w:r w:rsidRPr="00D4183C">
        <w:t xml:space="preserve"> </w:t>
      </w:r>
      <w:r>
        <w:t>–</w:t>
      </w:r>
      <w:r w:rsidRPr="00D4183C">
        <w:t xml:space="preserve"> </w:t>
      </w:r>
      <w:r w:rsidR="00B67232">
        <w:t>Resposta de um aluno ao inquérito por questionário inicial</w:t>
      </w:r>
      <w:r>
        <w:t xml:space="preserve"> </w:t>
      </w:r>
      <w:r>
        <w:rPr>
          <w:webHidden/>
        </w:rPr>
        <w:tab/>
      </w:r>
      <w:r w:rsidR="00B67232">
        <w:rPr>
          <w:webHidden/>
        </w:rPr>
        <w:t>24</w:t>
      </w:r>
    </w:p>
    <w:p w14:paraId="43D1BCAB" w14:textId="6F45903D" w:rsidR="00D4183C" w:rsidRDefault="00D4183C" w:rsidP="00D4183C">
      <w:pPr>
        <w:pStyle w:val="ndice1"/>
        <w:jc w:val="both"/>
        <w:rPr>
          <w:webHidden/>
        </w:rPr>
      </w:pPr>
      <w:r w:rsidRPr="00D4183C">
        <w:t xml:space="preserve">Figura </w:t>
      </w:r>
      <w:r>
        <w:t>3</w:t>
      </w:r>
      <w:r w:rsidRPr="00D4183C">
        <w:t xml:space="preserve"> </w:t>
      </w:r>
      <w:r>
        <w:t>–</w:t>
      </w:r>
      <w:r w:rsidRPr="00D4183C">
        <w:t xml:space="preserve"> </w:t>
      </w:r>
      <w:r w:rsidR="00DA6744">
        <w:t>Resposta de um aluno ao inquérito por questionário inicial</w:t>
      </w:r>
      <w:r>
        <w:rPr>
          <w:webHidden/>
        </w:rPr>
        <w:tab/>
      </w:r>
      <w:r w:rsidR="00DA6744">
        <w:rPr>
          <w:webHidden/>
        </w:rPr>
        <w:t>25</w:t>
      </w:r>
    </w:p>
    <w:p w14:paraId="0B496CA5" w14:textId="43F8887E" w:rsidR="00D4183C" w:rsidRDefault="00D4183C" w:rsidP="00D4183C">
      <w:pPr>
        <w:pStyle w:val="ndice1"/>
        <w:jc w:val="both"/>
        <w:rPr>
          <w:webHidden/>
        </w:rPr>
      </w:pPr>
      <w:r w:rsidRPr="00D4183C">
        <w:t xml:space="preserve">Figura </w:t>
      </w:r>
      <w:r>
        <w:t>4</w:t>
      </w:r>
      <w:r w:rsidRPr="00D4183C">
        <w:t xml:space="preserve"> </w:t>
      </w:r>
      <w:r>
        <w:t>–</w:t>
      </w:r>
      <w:r w:rsidRPr="00D4183C">
        <w:t xml:space="preserve"> </w:t>
      </w:r>
      <w:r w:rsidR="00DA6744">
        <w:t>Resposta de um aluno ao inquérito por questionário inicial</w:t>
      </w:r>
      <w:r>
        <w:rPr>
          <w:webHidden/>
        </w:rPr>
        <w:tab/>
      </w:r>
      <w:r w:rsidR="00DA6744">
        <w:rPr>
          <w:webHidden/>
        </w:rPr>
        <w:t>25</w:t>
      </w:r>
    </w:p>
    <w:p w14:paraId="2A8D47D2" w14:textId="008E9C6B" w:rsidR="00D4183C" w:rsidRDefault="00D4183C" w:rsidP="00D4183C">
      <w:pPr>
        <w:pStyle w:val="ndice1"/>
        <w:jc w:val="both"/>
        <w:rPr>
          <w:webHidden/>
        </w:rPr>
      </w:pPr>
      <w:r w:rsidRPr="00D4183C">
        <w:t xml:space="preserve">Figura </w:t>
      </w:r>
      <w:r>
        <w:t>5</w:t>
      </w:r>
      <w:r w:rsidRPr="00D4183C">
        <w:t xml:space="preserve"> </w:t>
      </w:r>
      <w:r>
        <w:t>–</w:t>
      </w:r>
      <w:r w:rsidRPr="00D4183C">
        <w:t xml:space="preserve"> </w:t>
      </w:r>
      <w:r w:rsidR="00DA6744">
        <w:t>Lista de recursos do banco da Escola Virtual para o 8.º ano</w:t>
      </w:r>
      <w:r w:rsidR="00FD7AC8">
        <w:t xml:space="preserve"> (Português)</w:t>
      </w:r>
      <w:r>
        <w:t xml:space="preserve"> </w:t>
      </w:r>
      <w:r>
        <w:rPr>
          <w:webHidden/>
        </w:rPr>
        <w:tab/>
      </w:r>
      <w:r w:rsidR="00FD7AC8">
        <w:rPr>
          <w:webHidden/>
        </w:rPr>
        <w:t>37</w:t>
      </w:r>
    </w:p>
    <w:p w14:paraId="3CE615B7" w14:textId="3E4A68C8" w:rsidR="00D4183C" w:rsidRDefault="00D4183C" w:rsidP="00D4183C">
      <w:pPr>
        <w:pStyle w:val="ndice1"/>
        <w:jc w:val="both"/>
        <w:rPr>
          <w:webHidden/>
        </w:rPr>
      </w:pPr>
      <w:r w:rsidRPr="00D4183C">
        <w:t xml:space="preserve">Figura </w:t>
      </w:r>
      <w:r>
        <w:t>6</w:t>
      </w:r>
      <w:r w:rsidRPr="00D4183C">
        <w:t xml:space="preserve"> </w:t>
      </w:r>
      <w:r>
        <w:t>–</w:t>
      </w:r>
      <w:r w:rsidRPr="00D4183C">
        <w:t xml:space="preserve"> </w:t>
      </w:r>
      <w:r w:rsidR="00FD7AC8">
        <w:t>Lista de recursos do banco da Escola Virtual para o 9.º ano (Inglês)</w:t>
      </w:r>
      <w:r>
        <w:rPr>
          <w:webHidden/>
        </w:rPr>
        <w:tab/>
      </w:r>
      <w:r w:rsidR="00FD7AC8">
        <w:rPr>
          <w:webHidden/>
        </w:rPr>
        <w:t>38</w:t>
      </w:r>
    </w:p>
    <w:p w14:paraId="4971A70D" w14:textId="31D11502" w:rsidR="00D4183C" w:rsidRDefault="00D4183C" w:rsidP="00D4183C">
      <w:pPr>
        <w:pStyle w:val="ndice1"/>
        <w:jc w:val="both"/>
        <w:rPr>
          <w:webHidden/>
        </w:rPr>
      </w:pPr>
      <w:r w:rsidRPr="00D4183C">
        <w:t xml:space="preserve">Figura </w:t>
      </w:r>
      <w:r>
        <w:t>7</w:t>
      </w:r>
      <w:r w:rsidRPr="00D4183C">
        <w:t xml:space="preserve"> </w:t>
      </w:r>
      <w:r>
        <w:t>–</w:t>
      </w:r>
      <w:r w:rsidRPr="00D4183C">
        <w:t xml:space="preserve"> </w:t>
      </w:r>
      <w:r w:rsidR="005D07B5">
        <w:t>‘layout’ de uma página do MD (Português, 8.º ano)</w:t>
      </w:r>
      <w:r>
        <w:t xml:space="preserve"> </w:t>
      </w:r>
      <w:r>
        <w:rPr>
          <w:webHidden/>
        </w:rPr>
        <w:tab/>
      </w:r>
      <w:r w:rsidR="005D07B5">
        <w:rPr>
          <w:webHidden/>
        </w:rPr>
        <w:t>40</w:t>
      </w:r>
    </w:p>
    <w:p w14:paraId="4014B24F" w14:textId="26E461C4" w:rsidR="00B67232" w:rsidRDefault="00B67232" w:rsidP="00B67232">
      <w:pPr>
        <w:pStyle w:val="ndice1"/>
        <w:jc w:val="both"/>
        <w:rPr>
          <w:webHidden/>
        </w:rPr>
      </w:pPr>
      <w:r w:rsidRPr="00D4183C">
        <w:t xml:space="preserve">Figura </w:t>
      </w:r>
      <w:r>
        <w:t>8</w:t>
      </w:r>
      <w:r w:rsidRPr="00D4183C">
        <w:t xml:space="preserve"> </w:t>
      </w:r>
      <w:r>
        <w:t>–</w:t>
      </w:r>
      <w:r w:rsidRPr="00D4183C">
        <w:t xml:space="preserve"> </w:t>
      </w:r>
      <w:r w:rsidR="005D07B5">
        <w:t>‘layout’ de uma página do MD (Português, 8.º ano)</w:t>
      </w:r>
      <w:r>
        <w:rPr>
          <w:webHidden/>
        </w:rPr>
        <w:tab/>
      </w:r>
      <w:r w:rsidR="005D07B5">
        <w:rPr>
          <w:webHidden/>
        </w:rPr>
        <w:t>41</w:t>
      </w:r>
    </w:p>
    <w:p w14:paraId="00F4C80E" w14:textId="2C97030C" w:rsidR="00B67232" w:rsidRDefault="00B67232" w:rsidP="00B67232">
      <w:pPr>
        <w:pStyle w:val="ndice1"/>
        <w:jc w:val="both"/>
        <w:rPr>
          <w:webHidden/>
        </w:rPr>
      </w:pPr>
      <w:r w:rsidRPr="00D4183C">
        <w:t xml:space="preserve">Figura </w:t>
      </w:r>
      <w:r>
        <w:t>9</w:t>
      </w:r>
      <w:r w:rsidRPr="00D4183C">
        <w:t xml:space="preserve"> </w:t>
      </w:r>
      <w:r>
        <w:t>–</w:t>
      </w:r>
      <w:r w:rsidRPr="00D4183C">
        <w:t xml:space="preserve"> </w:t>
      </w:r>
      <w:r w:rsidR="005D07B5">
        <w:t>Exemplo de um exercício interativo do MD (Português, 8.º ano)</w:t>
      </w:r>
      <w:r>
        <w:t xml:space="preserve"> </w:t>
      </w:r>
      <w:r>
        <w:rPr>
          <w:webHidden/>
        </w:rPr>
        <w:tab/>
      </w:r>
      <w:r w:rsidR="005D07B5">
        <w:rPr>
          <w:webHidden/>
        </w:rPr>
        <w:t>42</w:t>
      </w:r>
    </w:p>
    <w:p w14:paraId="4E95AD29" w14:textId="6675173B" w:rsidR="00B67232" w:rsidRDefault="00B67232" w:rsidP="00B67232">
      <w:pPr>
        <w:pStyle w:val="ndice1"/>
        <w:jc w:val="both"/>
        <w:rPr>
          <w:webHidden/>
        </w:rPr>
      </w:pPr>
      <w:r w:rsidRPr="00D4183C">
        <w:t xml:space="preserve">Figura </w:t>
      </w:r>
      <w:r>
        <w:t>10</w:t>
      </w:r>
      <w:r w:rsidRPr="00D4183C">
        <w:t xml:space="preserve"> </w:t>
      </w:r>
      <w:r>
        <w:t>–</w:t>
      </w:r>
      <w:r w:rsidRPr="00D4183C">
        <w:t xml:space="preserve"> </w:t>
      </w:r>
      <w:r w:rsidR="00DD544B">
        <w:t>Exemplo de um exercício interativo do MD para conjugação de verbos no presente do indicativo (Português, 8.º ano)</w:t>
      </w:r>
      <w:r>
        <w:rPr>
          <w:webHidden/>
        </w:rPr>
        <w:tab/>
      </w:r>
      <w:r w:rsidR="00DD544B">
        <w:rPr>
          <w:webHidden/>
        </w:rPr>
        <w:t>43</w:t>
      </w:r>
    </w:p>
    <w:p w14:paraId="0CE9977A" w14:textId="38CC9BF6" w:rsidR="00B67232" w:rsidRDefault="00B67232" w:rsidP="00B67232">
      <w:pPr>
        <w:pStyle w:val="ndice1"/>
        <w:jc w:val="both"/>
        <w:rPr>
          <w:webHidden/>
        </w:rPr>
      </w:pPr>
      <w:r w:rsidRPr="00D4183C">
        <w:t>Figura 1</w:t>
      </w:r>
      <w:r>
        <w:t>1</w:t>
      </w:r>
      <w:r w:rsidRPr="00D4183C">
        <w:t xml:space="preserve"> </w:t>
      </w:r>
      <w:r>
        <w:t>–</w:t>
      </w:r>
      <w:r w:rsidRPr="00D4183C">
        <w:t xml:space="preserve"> </w:t>
      </w:r>
      <w:r w:rsidR="00DD544B">
        <w:t>Barra superior do MD (Português, 8.º ano)</w:t>
      </w:r>
      <w:r>
        <w:t xml:space="preserve"> </w:t>
      </w:r>
      <w:r>
        <w:rPr>
          <w:webHidden/>
        </w:rPr>
        <w:tab/>
      </w:r>
      <w:r w:rsidR="00DD544B">
        <w:rPr>
          <w:webHidden/>
        </w:rPr>
        <w:t>44</w:t>
      </w:r>
    </w:p>
    <w:p w14:paraId="508576CA" w14:textId="5FDB8070" w:rsidR="00B67232" w:rsidRDefault="00B67232" w:rsidP="00B67232">
      <w:pPr>
        <w:pStyle w:val="ndice1"/>
        <w:jc w:val="both"/>
        <w:rPr>
          <w:webHidden/>
        </w:rPr>
      </w:pPr>
      <w:r w:rsidRPr="00D4183C">
        <w:t>Figura 1</w:t>
      </w:r>
      <w:r>
        <w:t>2</w:t>
      </w:r>
      <w:r w:rsidRPr="00D4183C">
        <w:t xml:space="preserve"> </w:t>
      </w:r>
      <w:r>
        <w:t>–</w:t>
      </w:r>
      <w:r w:rsidRPr="00D4183C">
        <w:t xml:space="preserve"> </w:t>
      </w:r>
      <w:r w:rsidR="00DD544B">
        <w:t xml:space="preserve">Exercício no âmbito da Educação Literária e da Oralidade, no MD (Português, 8.º ano) </w:t>
      </w:r>
      <w:r>
        <w:t xml:space="preserve"> </w:t>
      </w:r>
      <w:r>
        <w:rPr>
          <w:webHidden/>
        </w:rPr>
        <w:tab/>
      </w:r>
      <w:r w:rsidR="00DD544B">
        <w:rPr>
          <w:webHidden/>
        </w:rPr>
        <w:t>49</w:t>
      </w:r>
    </w:p>
    <w:p w14:paraId="2A724EB1" w14:textId="14AC1F4D" w:rsidR="00B67232" w:rsidRDefault="00B67232" w:rsidP="00B67232">
      <w:pPr>
        <w:pStyle w:val="ndice1"/>
        <w:jc w:val="both"/>
        <w:rPr>
          <w:webHidden/>
        </w:rPr>
      </w:pPr>
      <w:r w:rsidRPr="00D4183C">
        <w:t>Figura 1</w:t>
      </w:r>
      <w:r>
        <w:t>3</w:t>
      </w:r>
      <w:r w:rsidRPr="00D4183C">
        <w:t xml:space="preserve"> </w:t>
      </w:r>
      <w:r>
        <w:t>–</w:t>
      </w:r>
      <w:r w:rsidRPr="00D4183C">
        <w:t xml:space="preserve"> </w:t>
      </w:r>
      <w:r w:rsidR="00844C43">
        <w:t>Exercícios no âmbito da Educação Literária, no MD (Português, 8.º ano)</w:t>
      </w:r>
      <w:r>
        <w:t xml:space="preserve"> </w:t>
      </w:r>
      <w:r>
        <w:rPr>
          <w:webHidden/>
        </w:rPr>
        <w:tab/>
      </w:r>
      <w:r w:rsidR="00844C43">
        <w:rPr>
          <w:webHidden/>
        </w:rPr>
        <w:t>50</w:t>
      </w:r>
    </w:p>
    <w:p w14:paraId="385D271D" w14:textId="493A5097" w:rsidR="00B67232" w:rsidRDefault="00B67232" w:rsidP="00B67232">
      <w:pPr>
        <w:pStyle w:val="ndice1"/>
        <w:jc w:val="both"/>
        <w:rPr>
          <w:webHidden/>
        </w:rPr>
      </w:pPr>
      <w:r w:rsidRPr="00D4183C">
        <w:t>Figura 1</w:t>
      </w:r>
      <w:r>
        <w:t>4</w:t>
      </w:r>
      <w:r w:rsidRPr="00D4183C">
        <w:t xml:space="preserve"> </w:t>
      </w:r>
      <w:r>
        <w:t>–</w:t>
      </w:r>
      <w:r w:rsidRPr="00D4183C">
        <w:t xml:space="preserve"> </w:t>
      </w:r>
      <w:r w:rsidR="00844C43">
        <w:t>Exercícios no âmbito da Educação Literária, no MD (Português, 8.º ano)</w:t>
      </w:r>
      <w:r>
        <w:rPr>
          <w:webHidden/>
        </w:rPr>
        <w:tab/>
      </w:r>
      <w:r w:rsidR="00844C43">
        <w:rPr>
          <w:webHidden/>
        </w:rPr>
        <w:t>51</w:t>
      </w:r>
    </w:p>
    <w:p w14:paraId="38DF3018" w14:textId="77777777" w:rsidR="00D4183C" w:rsidRPr="00D4183C" w:rsidRDefault="00D4183C" w:rsidP="00D4183C"/>
    <w:p w14:paraId="7B2D26B8" w14:textId="16EF6756" w:rsidR="004C29B9" w:rsidRPr="00CA7FE8" w:rsidRDefault="006C3FF6" w:rsidP="00B37433">
      <w:pPr>
        <w:pStyle w:val="ndicedeilustraes"/>
        <w:jc w:val="both"/>
      </w:pPr>
      <w:r w:rsidRPr="00CA7FE8">
        <w:fldChar w:fldCharType="begin"/>
      </w:r>
      <w:r w:rsidRPr="00CA7FE8">
        <w:instrText xml:space="preserve"> TOC \h \z \c "Figura" </w:instrText>
      </w:r>
      <w:r w:rsidRPr="00CA7FE8">
        <w:fldChar w:fldCharType="separate"/>
      </w:r>
    </w:p>
    <w:p w14:paraId="14ADF76D" w14:textId="724D3DD8" w:rsidR="004C29B9" w:rsidRPr="00CA7FE8" w:rsidRDefault="004C29B9" w:rsidP="001879DC">
      <w:pPr>
        <w:jc w:val="both"/>
      </w:pPr>
    </w:p>
    <w:p w14:paraId="59764788" w14:textId="01B3CEC8" w:rsidR="00A50CAB" w:rsidRPr="00CA7FE8" w:rsidRDefault="006C3FF6" w:rsidP="001879DC">
      <w:pPr>
        <w:pStyle w:val="Texto"/>
      </w:pPr>
      <w:r w:rsidRPr="00CA7FE8">
        <w:fldChar w:fldCharType="end"/>
      </w:r>
    </w:p>
    <w:p w14:paraId="29A31B27" w14:textId="77777777" w:rsidR="003C41F0" w:rsidRPr="00CA7FE8" w:rsidRDefault="003C41F0" w:rsidP="001879DC">
      <w:pPr>
        <w:pStyle w:val="Texto"/>
      </w:pPr>
    </w:p>
    <w:p w14:paraId="71556C79" w14:textId="77777777" w:rsidR="003C41F0" w:rsidRPr="00CA7FE8" w:rsidRDefault="003C41F0" w:rsidP="001879DC">
      <w:pPr>
        <w:pStyle w:val="Texto"/>
      </w:pPr>
    </w:p>
    <w:p w14:paraId="752F5ED5" w14:textId="77777777" w:rsidR="003C41F0" w:rsidRPr="00CA7FE8" w:rsidRDefault="003C41F0" w:rsidP="001879DC">
      <w:pPr>
        <w:pStyle w:val="Texto"/>
      </w:pPr>
    </w:p>
    <w:p w14:paraId="3555FB67" w14:textId="77777777" w:rsidR="00A50CAB" w:rsidRPr="00CA7FE8" w:rsidRDefault="00A50CAB" w:rsidP="001879DC">
      <w:pPr>
        <w:jc w:val="both"/>
      </w:pPr>
      <w:r w:rsidRPr="00CA7FE8">
        <w:br w:type="page"/>
      </w:r>
    </w:p>
    <w:p w14:paraId="3E9A7928" w14:textId="096F7BC2" w:rsidR="003C41F0" w:rsidRPr="00CA7FE8" w:rsidRDefault="00451691" w:rsidP="001879DC">
      <w:pPr>
        <w:pStyle w:val="Cabealho0"/>
      </w:pPr>
      <w:bookmarkStart w:id="7" w:name="_Toc207715329"/>
      <w:r w:rsidRPr="001B3353">
        <w:lastRenderedPageBreak/>
        <w:t xml:space="preserve">Índice de </w:t>
      </w:r>
      <w:r w:rsidR="00AC439C" w:rsidRPr="001B3353">
        <w:t>Tabelas</w:t>
      </w:r>
      <w:bookmarkEnd w:id="7"/>
      <w:r w:rsidR="00AC439C" w:rsidRPr="00CA7FE8">
        <w:rPr>
          <w:noProof w:val="0"/>
          <w:szCs w:val="24"/>
        </w:rPr>
        <w:fldChar w:fldCharType="begin"/>
      </w:r>
      <w:r w:rsidR="00AC439C" w:rsidRPr="001B3353">
        <w:instrText xml:space="preserve"> TOC \h \z \c "Tabela" </w:instrText>
      </w:r>
      <w:r w:rsidR="00AC439C" w:rsidRPr="00CA7FE8">
        <w:rPr>
          <w:noProof w:val="0"/>
          <w:szCs w:val="24"/>
        </w:rPr>
        <w:fldChar w:fldCharType="separate"/>
      </w:r>
    </w:p>
    <w:p w14:paraId="17C4F9F4" w14:textId="77B4270F" w:rsidR="00D62F37" w:rsidRPr="00CA7FE8" w:rsidRDefault="00AC439C" w:rsidP="00D62F37">
      <w:pPr>
        <w:pStyle w:val="ndice1"/>
        <w:jc w:val="both"/>
      </w:pPr>
      <w:r w:rsidRPr="00CA7FE8">
        <w:fldChar w:fldCharType="end"/>
      </w:r>
      <w:r w:rsidR="0090619D" w:rsidRPr="0090619D">
        <w:t xml:space="preserve"> </w:t>
      </w:r>
      <w:r w:rsidR="0090619D">
        <w:t>Tabela</w:t>
      </w:r>
      <w:r w:rsidR="0090619D" w:rsidRPr="00D4183C">
        <w:t xml:space="preserve"> 1 </w:t>
      </w:r>
      <w:r w:rsidR="0090619D">
        <w:t>–</w:t>
      </w:r>
      <w:r w:rsidR="0090619D" w:rsidRPr="00D4183C">
        <w:t xml:space="preserve"> </w:t>
      </w:r>
      <w:r w:rsidR="001B3353">
        <w:t>Datas dos ciclos de investigação-ação da turma de Português</w:t>
      </w:r>
      <w:r w:rsidR="0090619D">
        <w:t xml:space="preserve"> </w:t>
      </w:r>
      <w:r w:rsidR="0090619D">
        <w:rPr>
          <w:webHidden/>
        </w:rPr>
        <w:tab/>
      </w:r>
      <w:r w:rsidR="001B3353">
        <w:rPr>
          <w:webHidden/>
        </w:rPr>
        <w:t>46</w:t>
      </w:r>
      <w:r w:rsidR="00D62F37" w:rsidRPr="00CA7FE8">
        <w:rPr>
          <w:b/>
          <w:noProof w:val="0"/>
          <w:sz w:val="32"/>
        </w:rPr>
        <w:fldChar w:fldCharType="begin"/>
      </w:r>
      <w:r w:rsidR="00D62F37" w:rsidRPr="00CA7FE8">
        <w:instrText xml:space="preserve"> TOC \h \z \c "Tabela" </w:instrText>
      </w:r>
      <w:r w:rsidR="00D62F37" w:rsidRPr="00CA7FE8">
        <w:rPr>
          <w:b/>
          <w:noProof w:val="0"/>
          <w:sz w:val="32"/>
        </w:rPr>
        <w:fldChar w:fldCharType="separate"/>
      </w:r>
    </w:p>
    <w:p w14:paraId="3B9D462A" w14:textId="609921EE" w:rsidR="00D62F37" w:rsidRPr="00CA7FE8" w:rsidRDefault="00D62F37" w:rsidP="00D62F37">
      <w:pPr>
        <w:pStyle w:val="ndice1"/>
        <w:jc w:val="both"/>
      </w:pPr>
      <w:r w:rsidRPr="00CA7FE8">
        <w:fldChar w:fldCharType="end"/>
      </w:r>
      <w:r w:rsidRPr="0090619D">
        <w:t xml:space="preserve"> </w:t>
      </w:r>
      <w:r>
        <w:t>Tabela</w:t>
      </w:r>
      <w:r w:rsidRPr="00D4183C">
        <w:t xml:space="preserve"> </w:t>
      </w:r>
      <w:r>
        <w:t>2</w:t>
      </w:r>
      <w:r w:rsidRPr="00D4183C">
        <w:t xml:space="preserve"> </w:t>
      </w:r>
      <w:r>
        <w:t>–</w:t>
      </w:r>
      <w:r w:rsidRPr="00D4183C">
        <w:t xml:space="preserve"> </w:t>
      </w:r>
      <w:r w:rsidR="001B3353">
        <w:t>Datas dos ciclos de investigação-ação das turmas de Inglês</w:t>
      </w:r>
      <w:r>
        <w:rPr>
          <w:webHidden/>
        </w:rPr>
        <w:tab/>
      </w:r>
      <w:r w:rsidR="001B3353">
        <w:rPr>
          <w:webHidden/>
        </w:rPr>
        <w:t>47</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6A6E3D20" w14:textId="3A243382" w:rsidR="00D62F37" w:rsidRPr="00CA7FE8" w:rsidRDefault="00D62F37" w:rsidP="00D62F37">
      <w:pPr>
        <w:pStyle w:val="ndice1"/>
        <w:jc w:val="both"/>
      </w:pPr>
      <w:r w:rsidRPr="00CA7FE8">
        <w:fldChar w:fldCharType="end"/>
      </w:r>
      <w:r w:rsidRPr="0090619D">
        <w:t xml:space="preserve"> </w:t>
      </w:r>
      <w:r>
        <w:t>Tabela</w:t>
      </w:r>
      <w:r w:rsidRPr="00D4183C">
        <w:t xml:space="preserve"> </w:t>
      </w:r>
      <w:r>
        <w:t>3</w:t>
      </w:r>
      <w:r w:rsidRPr="00D4183C">
        <w:t xml:space="preserve"> </w:t>
      </w:r>
      <w:r>
        <w:t>–</w:t>
      </w:r>
      <w:r w:rsidRPr="00D4183C">
        <w:t xml:space="preserve"> </w:t>
      </w:r>
      <w:r w:rsidR="001B3353">
        <w:t>Síntese do primeiro ciclo de investigação-ação na turma do 8.º ano (Português)</w:t>
      </w:r>
      <w:r>
        <w:t xml:space="preserve"> </w:t>
      </w:r>
      <w:r>
        <w:rPr>
          <w:webHidden/>
        </w:rPr>
        <w:tab/>
      </w:r>
      <w:r w:rsidR="00FA1F67">
        <w:rPr>
          <w:webHidden/>
        </w:rPr>
        <w:t>47</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0B8D187E" w14:textId="5193020A" w:rsidR="00D62F37" w:rsidRPr="00CA7FE8" w:rsidRDefault="00D62F37" w:rsidP="00D62F37">
      <w:pPr>
        <w:pStyle w:val="ndice1"/>
        <w:jc w:val="both"/>
      </w:pPr>
      <w:r w:rsidRPr="00CA7FE8">
        <w:fldChar w:fldCharType="end"/>
      </w:r>
      <w:r w:rsidRPr="0090619D">
        <w:t xml:space="preserve"> </w:t>
      </w:r>
      <w:r>
        <w:t>Tabela</w:t>
      </w:r>
      <w:r w:rsidRPr="00D4183C">
        <w:t xml:space="preserve"> </w:t>
      </w:r>
      <w:r>
        <w:t>4</w:t>
      </w:r>
      <w:r w:rsidRPr="00D4183C">
        <w:t xml:space="preserve"> </w:t>
      </w:r>
      <w:r>
        <w:t>–</w:t>
      </w:r>
      <w:r w:rsidRPr="00D4183C">
        <w:t xml:space="preserve"> </w:t>
      </w:r>
      <w:r w:rsidR="00FA1F67">
        <w:t xml:space="preserve">Síntese do primeiro ciclo de investigação-ação na turma do </w:t>
      </w:r>
      <w:r w:rsidR="00E36EF2">
        <w:t>9</w:t>
      </w:r>
      <w:r w:rsidR="00FA1F67">
        <w:t>.º ano (</w:t>
      </w:r>
      <w:r w:rsidR="00E36EF2">
        <w:t>Inglês)</w:t>
      </w:r>
      <w:r>
        <w:rPr>
          <w:webHidden/>
        </w:rPr>
        <w:tab/>
      </w:r>
      <w:r w:rsidR="00E36EF2">
        <w:rPr>
          <w:webHidden/>
        </w:rPr>
        <w:t>53</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4B1BF730" w14:textId="6A4EC456" w:rsidR="00D62F37" w:rsidRPr="00CA7FE8" w:rsidRDefault="00D62F37" w:rsidP="00D62F37">
      <w:pPr>
        <w:pStyle w:val="ndice1"/>
        <w:jc w:val="both"/>
      </w:pPr>
      <w:r w:rsidRPr="00CA7FE8">
        <w:fldChar w:fldCharType="end"/>
      </w:r>
      <w:r w:rsidRPr="0090619D">
        <w:t xml:space="preserve"> </w:t>
      </w:r>
      <w:r>
        <w:t>Tabela</w:t>
      </w:r>
      <w:r w:rsidRPr="00D4183C">
        <w:t xml:space="preserve"> </w:t>
      </w:r>
      <w:r>
        <w:t>5</w:t>
      </w:r>
      <w:r w:rsidRPr="00D4183C">
        <w:t xml:space="preserve"> </w:t>
      </w:r>
      <w:r>
        <w:t>–</w:t>
      </w:r>
      <w:r w:rsidRPr="00D4183C">
        <w:t xml:space="preserve"> </w:t>
      </w:r>
      <w:r w:rsidR="00E36EF2">
        <w:t>Síntese do primeiro ciclo de investigação-ação na turma do 10.º ano (Inglês)</w:t>
      </w:r>
      <w:r>
        <w:rPr>
          <w:webHidden/>
        </w:rPr>
        <w:tab/>
      </w:r>
      <w:r w:rsidR="00E36EF2">
        <w:rPr>
          <w:webHidden/>
        </w:rPr>
        <w:t>55</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71A5E3E9" w14:textId="5DD9173E" w:rsidR="00D62F37" w:rsidRPr="00CA7FE8" w:rsidRDefault="00D62F37" w:rsidP="00D62F37">
      <w:pPr>
        <w:pStyle w:val="ndice1"/>
        <w:jc w:val="both"/>
      </w:pPr>
      <w:r w:rsidRPr="00CA7FE8">
        <w:fldChar w:fldCharType="end"/>
      </w:r>
      <w:r w:rsidRPr="0090619D">
        <w:t xml:space="preserve"> </w:t>
      </w:r>
      <w:r>
        <w:t>Tabela</w:t>
      </w:r>
      <w:r w:rsidRPr="00D4183C">
        <w:t xml:space="preserve"> </w:t>
      </w:r>
      <w:r>
        <w:t>6</w:t>
      </w:r>
      <w:r w:rsidRPr="00D4183C">
        <w:t xml:space="preserve"> </w:t>
      </w:r>
      <w:r>
        <w:t>–</w:t>
      </w:r>
      <w:r w:rsidRPr="00D4183C">
        <w:t xml:space="preserve"> </w:t>
      </w:r>
      <w:r w:rsidR="00D93A74">
        <w:t>Síntese do segundo ciclo de investigação-ação na turma do 8.º ano (Português)</w:t>
      </w:r>
      <w:r>
        <w:rPr>
          <w:webHidden/>
        </w:rPr>
        <w:tab/>
      </w:r>
      <w:r w:rsidR="00D93A74">
        <w:rPr>
          <w:webHidden/>
        </w:rPr>
        <w:t>62</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3A3FC773" w14:textId="02072ED2" w:rsidR="00D62F37" w:rsidRPr="00CA7FE8" w:rsidRDefault="00D62F37" w:rsidP="00D62F37">
      <w:pPr>
        <w:pStyle w:val="ndice1"/>
        <w:jc w:val="both"/>
      </w:pPr>
      <w:r w:rsidRPr="00CA7FE8">
        <w:fldChar w:fldCharType="end"/>
      </w:r>
      <w:r w:rsidRPr="0090619D">
        <w:t xml:space="preserve"> </w:t>
      </w:r>
      <w:r>
        <w:t>Tabela</w:t>
      </w:r>
      <w:r w:rsidRPr="00D4183C">
        <w:t xml:space="preserve"> </w:t>
      </w:r>
      <w:r>
        <w:t>7</w:t>
      </w:r>
      <w:r w:rsidRPr="00D4183C">
        <w:t xml:space="preserve"> </w:t>
      </w:r>
      <w:r>
        <w:t>–</w:t>
      </w:r>
      <w:r w:rsidRPr="00D4183C">
        <w:t xml:space="preserve"> </w:t>
      </w:r>
      <w:r w:rsidR="00D93A74">
        <w:t>Síntese do segundo ciclo de investigação-ação na turma do 9.º ano (Inglês)</w:t>
      </w:r>
      <w:r>
        <w:rPr>
          <w:webHidden/>
        </w:rPr>
        <w:tab/>
      </w:r>
      <w:r w:rsidR="00D93A74">
        <w:rPr>
          <w:webHidden/>
        </w:rPr>
        <w:t>63</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5451C107" w14:textId="750C3A3D" w:rsidR="00D62F37" w:rsidRPr="00CA7FE8" w:rsidRDefault="00D62F37" w:rsidP="00D62F37">
      <w:pPr>
        <w:pStyle w:val="ndice1"/>
        <w:jc w:val="both"/>
      </w:pPr>
      <w:r w:rsidRPr="00CA7FE8">
        <w:fldChar w:fldCharType="end"/>
      </w:r>
      <w:r w:rsidRPr="0090619D">
        <w:t xml:space="preserve"> </w:t>
      </w:r>
      <w:r>
        <w:t>Tabela</w:t>
      </w:r>
      <w:r w:rsidRPr="00D4183C">
        <w:t xml:space="preserve"> </w:t>
      </w:r>
      <w:r>
        <w:t>8</w:t>
      </w:r>
      <w:r w:rsidRPr="00D4183C">
        <w:t xml:space="preserve"> </w:t>
      </w:r>
      <w:r>
        <w:t>–</w:t>
      </w:r>
      <w:r w:rsidRPr="00D4183C">
        <w:t xml:space="preserve"> </w:t>
      </w:r>
      <w:r w:rsidR="00D93A74">
        <w:t>Síntese do segundo ciclo de investigação-ação na turma do 10.º ano (Inglês)</w:t>
      </w:r>
      <w:r>
        <w:rPr>
          <w:webHidden/>
        </w:rPr>
        <w:tab/>
      </w:r>
      <w:r w:rsidR="00D93A74">
        <w:rPr>
          <w:webHidden/>
        </w:rPr>
        <w:t>64</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0F0D8BDD" w14:textId="706FD84A" w:rsidR="00D62F37" w:rsidRPr="00CA7FE8" w:rsidRDefault="00D62F37" w:rsidP="00D62F37">
      <w:pPr>
        <w:pStyle w:val="ndice1"/>
        <w:jc w:val="both"/>
      </w:pPr>
      <w:r w:rsidRPr="00CA7FE8">
        <w:fldChar w:fldCharType="end"/>
      </w:r>
      <w:r w:rsidRPr="0090619D">
        <w:t xml:space="preserve"> </w:t>
      </w:r>
      <w:r>
        <w:t>Tabela</w:t>
      </w:r>
      <w:r w:rsidRPr="00D4183C">
        <w:t xml:space="preserve"> </w:t>
      </w:r>
      <w:r>
        <w:t>9</w:t>
      </w:r>
      <w:r w:rsidRPr="00D4183C">
        <w:t xml:space="preserve"> </w:t>
      </w:r>
      <w:r>
        <w:t>–</w:t>
      </w:r>
      <w:r w:rsidRPr="00D4183C">
        <w:t xml:space="preserve"> </w:t>
      </w:r>
      <w:r w:rsidR="00723667">
        <w:t>Síntese do terceiro ciclo de investigação-ação na turma do 8.º ano (Português)</w:t>
      </w:r>
      <w:r>
        <w:rPr>
          <w:webHidden/>
        </w:rPr>
        <w:tab/>
      </w:r>
      <w:r w:rsidR="008D23A0">
        <w:rPr>
          <w:webHidden/>
        </w:rPr>
        <w:t>70</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4C38EFFB" w14:textId="24255CCB" w:rsidR="00D62F37" w:rsidRPr="00CA7FE8" w:rsidRDefault="00D62F37" w:rsidP="00D62F37">
      <w:pPr>
        <w:pStyle w:val="ndice1"/>
        <w:jc w:val="both"/>
      </w:pPr>
      <w:r w:rsidRPr="00CA7FE8">
        <w:fldChar w:fldCharType="end"/>
      </w:r>
      <w:r w:rsidRPr="0090619D">
        <w:t xml:space="preserve"> </w:t>
      </w:r>
      <w:r>
        <w:t>Tabela</w:t>
      </w:r>
      <w:r w:rsidRPr="00D4183C">
        <w:t xml:space="preserve"> </w:t>
      </w:r>
      <w:r>
        <w:t>10</w:t>
      </w:r>
      <w:r w:rsidRPr="00D4183C">
        <w:t xml:space="preserve"> </w:t>
      </w:r>
      <w:r>
        <w:t>–</w:t>
      </w:r>
      <w:r w:rsidRPr="00D4183C">
        <w:t xml:space="preserve"> </w:t>
      </w:r>
      <w:r w:rsidR="00723667">
        <w:t>Síntese do terceiro ciclo de investigação-ação na turma do 9.º ano (Inglês)</w:t>
      </w:r>
      <w:r>
        <w:rPr>
          <w:webHidden/>
        </w:rPr>
        <w:tab/>
      </w:r>
      <w:r w:rsidR="008D23A0">
        <w:rPr>
          <w:webHidden/>
        </w:rPr>
        <w:t>71</w:t>
      </w:r>
      <w:r w:rsidRPr="00CA7FE8">
        <w:rPr>
          <w:b/>
          <w:noProof w:val="0"/>
          <w:sz w:val="32"/>
        </w:rPr>
        <w:fldChar w:fldCharType="begin"/>
      </w:r>
      <w:r w:rsidRPr="00CA7FE8">
        <w:instrText xml:space="preserve"> TOC \h \z \c "Tabela" </w:instrText>
      </w:r>
      <w:r w:rsidRPr="00CA7FE8">
        <w:rPr>
          <w:b/>
          <w:noProof w:val="0"/>
          <w:sz w:val="32"/>
        </w:rPr>
        <w:fldChar w:fldCharType="separate"/>
      </w:r>
    </w:p>
    <w:p w14:paraId="2F34329E" w14:textId="115F2C56" w:rsidR="00D62F37" w:rsidRDefault="00D62F37" w:rsidP="008D23A0">
      <w:pPr>
        <w:pStyle w:val="ndice1"/>
        <w:jc w:val="both"/>
        <w:rPr>
          <w:webHidden/>
        </w:rPr>
      </w:pPr>
      <w:r w:rsidRPr="00CA7FE8">
        <w:fldChar w:fldCharType="end"/>
      </w:r>
      <w:r w:rsidRPr="0090619D">
        <w:t xml:space="preserve"> </w:t>
      </w:r>
      <w:r>
        <w:t>Tabela</w:t>
      </w:r>
      <w:r w:rsidRPr="00D4183C">
        <w:t xml:space="preserve"> 1</w:t>
      </w:r>
      <w:r>
        <w:t>1</w:t>
      </w:r>
      <w:r w:rsidRPr="00D4183C">
        <w:t xml:space="preserve"> </w:t>
      </w:r>
      <w:r>
        <w:t>–</w:t>
      </w:r>
      <w:r w:rsidRPr="00D4183C">
        <w:t xml:space="preserve"> </w:t>
      </w:r>
      <w:r w:rsidR="00723667">
        <w:t>Síntese do terceiro ciclo de investigação-ação na turma do 10.º ano (Inglês)</w:t>
      </w:r>
      <w:r>
        <w:rPr>
          <w:webHidden/>
        </w:rPr>
        <w:tab/>
      </w:r>
      <w:r w:rsidR="008D23A0">
        <w:rPr>
          <w:webHidden/>
        </w:rPr>
        <w:t>72</w:t>
      </w:r>
    </w:p>
    <w:p w14:paraId="636E0F2B" w14:textId="77777777" w:rsidR="00D62F37" w:rsidRPr="00D62F37" w:rsidRDefault="00D62F37" w:rsidP="00D62F37">
      <w:pPr>
        <w:rPr>
          <w:webHidden/>
        </w:rPr>
      </w:pPr>
    </w:p>
    <w:p w14:paraId="3C30EA67" w14:textId="344BA04F" w:rsidR="00D62F37" w:rsidRPr="00D62F37" w:rsidRDefault="00D62F37" w:rsidP="00D62F37">
      <w:pPr>
        <w:pStyle w:val="ndice1"/>
        <w:jc w:val="both"/>
        <w:rPr>
          <w:webHidden/>
        </w:rPr>
      </w:pPr>
    </w:p>
    <w:p w14:paraId="071DA80F" w14:textId="77777777" w:rsidR="00D62F37" w:rsidRPr="00D62F37" w:rsidRDefault="00D62F37" w:rsidP="00D62F37">
      <w:pPr>
        <w:rPr>
          <w:webHidden/>
        </w:rPr>
      </w:pPr>
    </w:p>
    <w:p w14:paraId="0B9D2303" w14:textId="56DDA87A" w:rsidR="003C41F0" w:rsidRPr="00CA7FE8" w:rsidRDefault="003C41F0" w:rsidP="001879DC">
      <w:pPr>
        <w:pStyle w:val="Texto"/>
      </w:pPr>
    </w:p>
    <w:p w14:paraId="2654E4FC" w14:textId="77777777" w:rsidR="00A50CAB" w:rsidRPr="00CA7FE8" w:rsidRDefault="00A50CAB" w:rsidP="001879DC">
      <w:pPr>
        <w:pStyle w:val="Texto"/>
        <w:rPr>
          <w:sz w:val="32"/>
          <w:szCs w:val="24"/>
        </w:rPr>
      </w:pPr>
      <w:r w:rsidRPr="00CA7FE8">
        <w:br w:type="page"/>
      </w:r>
    </w:p>
    <w:p w14:paraId="13F4DB82" w14:textId="18E92372" w:rsidR="005F3E23" w:rsidRPr="00CA7FE8" w:rsidRDefault="000E29D3" w:rsidP="00B37433">
      <w:pPr>
        <w:pStyle w:val="Cabealho0"/>
      </w:pPr>
      <w:bookmarkStart w:id="8" w:name="_Toc207715330"/>
      <w:r w:rsidRPr="004A49C7">
        <w:lastRenderedPageBreak/>
        <w:t>Índice de Gráficos</w:t>
      </w:r>
      <w:bookmarkEnd w:id="8"/>
      <w:r w:rsidR="004775E6" w:rsidRPr="00CA7FE8">
        <w:t xml:space="preserve"> </w:t>
      </w:r>
    </w:p>
    <w:p w14:paraId="3395D29C" w14:textId="77777777" w:rsidR="00D01066" w:rsidRPr="00CA7FE8" w:rsidRDefault="00D01066" w:rsidP="001879DC">
      <w:pPr>
        <w:pStyle w:val="Texto"/>
      </w:pPr>
    </w:p>
    <w:p w14:paraId="15BD6FFC" w14:textId="77777777" w:rsidR="00D01066" w:rsidRPr="00CA7FE8" w:rsidRDefault="00D01066" w:rsidP="001879DC">
      <w:pPr>
        <w:pStyle w:val="Texto"/>
      </w:pPr>
    </w:p>
    <w:p w14:paraId="1F7DCAB3" w14:textId="77777777" w:rsidR="00D01066" w:rsidRPr="00CA7FE8" w:rsidRDefault="00D01066" w:rsidP="001879DC">
      <w:pPr>
        <w:pStyle w:val="Texto"/>
      </w:pPr>
    </w:p>
    <w:p w14:paraId="37D5F8B0" w14:textId="77777777" w:rsidR="00D01066" w:rsidRPr="00CA7FE8" w:rsidRDefault="00D01066" w:rsidP="001879DC">
      <w:pPr>
        <w:pStyle w:val="Texto"/>
      </w:pPr>
    </w:p>
    <w:p w14:paraId="26B2529A" w14:textId="77777777" w:rsidR="005F3E23" w:rsidRPr="00CA7FE8" w:rsidRDefault="005F3E23" w:rsidP="001879DC">
      <w:pPr>
        <w:pStyle w:val="Texto"/>
      </w:pPr>
      <w:r w:rsidRPr="00CA7FE8">
        <w:br w:type="page"/>
      </w:r>
    </w:p>
    <w:p w14:paraId="5D26C535" w14:textId="51822169" w:rsidR="001E1F32" w:rsidRPr="00CA7FE8" w:rsidRDefault="00091340" w:rsidP="001879DC">
      <w:pPr>
        <w:pStyle w:val="Cabealho0"/>
      </w:pPr>
      <w:bookmarkStart w:id="9" w:name="_Toc207715331"/>
      <w:r w:rsidRPr="00CA7FE8">
        <w:lastRenderedPageBreak/>
        <w:t>Lista</w:t>
      </w:r>
      <w:r w:rsidR="00051D98" w:rsidRPr="00CA7FE8">
        <w:t xml:space="preserve"> de abreviaturas e siglas</w:t>
      </w:r>
      <w:bookmarkEnd w:id="9"/>
    </w:p>
    <w:p w14:paraId="12DB10BD" w14:textId="28984A88" w:rsidR="00BF1D15" w:rsidRPr="004732AC" w:rsidRDefault="00BF1D15" w:rsidP="001879DC">
      <w:pPr>
        <w:pStyle w:val="Abrev"/>
        <w:jc w:val="both"/>
        <w:rPr>
          <w:lang w:val="en-GB"/>
        </w:rPr>
      </w:pPr>
      <w:r w:rsidRPr="004732AC">
        <w:rPr>
          <w:lang w:val="en-GB"/>
        </w:rPr>
        <w:t xml:space="preserve">AE </w:t>
      </w:r>
      <w:r w:rsidRPr="004732AC">
        <w:rPr>
          <w:lang w:val="en-GB"/>
        </w:rPr>
        <w:tab/>
      </w:r>
      <w:proofErr w:type="spellStart"/>
      <w:r w:rsidRPr="004732AC">
        <w:rPr>
          <w:lang w:val="en-GB"/>
        </w:rPr>
        <w:t>Aprendizagens</w:t>
      </w:r>
      <w:proofErr w:type="spellEnd"/>
      <w:r w:rsidRPr="004732AC">
        <w:rPr>
          <w:lang w:val="en-GB"/>
        </w:rPr>
        <w:t xml:space="preserve"> </w:t>
      </w:r>
      <w:proofErr w:type="spellStart"/>
      <w:r w:rsidRPr="004732AC">
        <w:rPr>
          <w:lang w:val="en-GB"/>
        </w:rPr>
        <w:t>Essenciais</w:t>
      </w:r>
      <w:proofErr w:type="spellEnd"/>
    </w:p>
    <w:p w14:paraId="257A8B04" w14:textId="245D6582" w:rsidR="00BF1D15" w:rsidRPr="00CA7FE8" w:rsidRDefault="00BF1D15" w:rsidP="001879DC">
      <w:pPr>
        <w:pStyle w:val="Abrev"/>
        <w:jc w:val="both"/>
        <w:rPr>
          <w:lang w:val="en-GB"/>
        </w:rPr>
      </w:pPr>
      <w:r w:rsidRPr="00CA7FE8">
        <w:rPr>
          <w:lang w:val="en-GB"/>
        </w:rPr>
        <w:t xml:space="preserve">CLIL </w:t>
      </w:r>
      <w:r w:rsidRPr="00CA7FE8">
        <w:rPr>
          <w:lang w:val="en-GB"/>
        </w:rPr>
        <w:tab/>
        <w:t>Content and Language Integrated Learning</w:t>
      </w:r>
    </w:p>
    <w:p w14:paraId="70433A5E" w14:textId="32C531D5" w:rsidR="00BF1D15" w:rsidRPr="00CA7FE8" w:rsidRDefault="00BF1D15" w:rsidP="001879DC">
      <w:pPr>
        <w:pStyle w:val="Abrev"/>
        <w:jc w:val="both"/>
        <w:rPr>
          <w:lang w:val="pt-PT"/>
        </w:rPr>
      </w:pPr>
      <w:r w:rsidRPr="00CA7FE8">
        <w:rPr>
          <w:lang w:val="pt-PT"/>
        </w:rPr>
        <w:t xml:space="preserve">ESDJGFA </w:t>
      </w:r>
      <w:r w:rsidRPr="00CA7FE8">
        <w:rPr>
          <w:lang w:val="pt-PT"/>
        </w:rPr>
        <w:tab/>
        <w:t>Escola Secundária Dr. Joaquim Gomes Ferreira Alves</w:t>
      </w:r>
    </w:p>
    <w:p w14:paraId="7FA6C533" w14:textId="08C488A0" w:rsidR="00BF1D15" w:rsidRDefault="00B86592" w:rsidP="001879DC">
      <w:pPr>
        <w:pStyle w:val="Abrev"/>
        <w:jc w:val="both"/>
        <w:rPr>
          <w:lang w:val="pt-PT"/>
        </w:rPr>
      </w:pPr>
      <w:r w:rsidRPr="00CA7FE8">
        <w:rPr>
          <w:lang w:val="pt-PT"/>
        </w:rPr>
        <w:t xml:space="preserve">FLUP </w:t>
      </w:r>
      <w:r w:rsidRPr="00CA7FE8">
        <w:rPr>
          <w:lang w:val="pt-PT"/>
        </w:rPr>
        <w:tab/>
        <w:t>faculdade de letras da universidade do porto</w:t>
      </w:r>
    </w:p>
    <w:p w14:paraId="10E86D69" w14:textId="7E39223D" w:rsidR="003A13F3" w:rsidRPr="00CA7FE8" w:rsidRDefault="003A13F3" w:rsidP="001879DC">
      <w:pPr>
        <w:pStyle w:val="Abrev"/>
        <w:jc w:val="both"/>
        <w:rPr>
          <w:lang w:val="pt-PT"/>
        </w:rPr>
      </w:pPr>
      <w:r>
        <w:rPr>
          <w:lang w:val="pt-PT"/>
        </w:rPr>
        <w:t>IA</w:t>
      </w:r>
      <w:r w:rsidRPr="00CA7FE8">
        <w:rPr>
          <w:lang w:val="pt-PT"/>
        </w:rPr>
        <w:t xml:space="preserve"> </w:t>
      </w:r>
      <w:r w:rsidRPr="00CA7FE8">
        <w:rPr>
          <w:lang w:val="pt-PT"/>
        </w:rPr>
        <w:tab/>
      </w:r>
      <w:r>
        <w:rPr>
          <w:lang w:val="pt-PT"/>
        </w:rPr>
        <w:t>Inteligência Artificial</w:t>
      </w:r>
    </w:p>
    <w:p w14:paraId="3C38C62E" w14:textId="43F7E52C" w:rsidR="001B0CD0" w:rsidRPr="00CA7FE8" w:rsidRDefault="001B0CD0" w:rsidP="001879DC">
      <w:pPr>
        <w:pStyle w:val="Abrev"/>
        <w:jc w:val="both"/>
        <w:rPr>
          <w:lang w:val="pt-PT"/>
        </w:rPr>
      </w:pPr>
      <w:r w:rsidRPr="00CA7FE8">
        <w:rPr>
          <w:lang w:val="pt-PT"/>
        </w:rPr>
        <w:t xml:space="preserve">IPP </w:t>
      </w:r>
      <w:r w:rsidRPr="00CA7FE8">
        <w:rPr>
          <w:lang w:val="pt-PT"/>
        </w:rPr>
        <w:tab/>
        <w:t>Iniciação à Prática Profissional</w:t>
      </w:r>
    </w:p>
    <w:p w14:paraId="7C3B6218" w14:textId="1B6C6220" w:rsidR="001B0CD0" w:rsidRPr="00CA7FE8" w:rsidRDefault="001B0CD0" w:rsidP="001879DC">
      <w:pPr>
        <w:pStyle w:val="Abrev"/>
        <w:jc w:val="both"/>
        <w:rPr>
          <w:lang w:val="pt-PT"/>
        </w:rPr>
      </w:pPr>
      <w:r w:rsidRPr="00CA7FE8">
        <w:rPr>
          <w:lang w:val="pt-PT"/>
        </w:rPr>
        <w:t xml:space="preserve">MD </w:t>
      </w:r>
      <w:r w:rsidRPr="00CA7FE8">
        <w:rPr>
          <w:lang w:val="pt-PT"/>
        </w:rPr>
        <w:tab/>
        <w:t>Manua</w:t>
      </w:r>
      <w:r w:rsidR="00B37433">
        <w:rPr>
          <w:lang w:val="pt-PT"/>
        </w:rPr>
        <w:t>l</w:t>
      </w:r>
      <w:r w:rsidRPr="00CA7FE8">
        <w:rPr>
          <w:lang w:val="pt-PT"/>
        </w:rPr>
        <w:t xml:space="preserve"> Digita</w:t>
      </w:r>
      <w:r w:rsidR="00B37433">
        <w:rPr>
          <w:lang w:val="pt-PT"/>
        </w:rPr>
        <w:t>l</w:t>
      </w:r>
    </w:p>
    <w:p w14:paraId="3DACA943" w14:textId="468DDB7F" w:rsidR="001B0CD0" w:rsidRPr="00CA7FE8" w:rsidRDefault="001B0CD0" w:rsidP="001879DC">
      <w:pPr>
        <w:pStyle w:val="Abrev"/>
        <w:jc w:val="both"/>
        <w:rPr>
          <w:lang w:val="pt-PT"/>
        </w:rPr>
      </w:pPr>
      <w:r w:rsidRPr="00CA7FE8">
        <w:rPr>
          <w:lang w:val="pt-PT"/>
        </w:rPr>
        <w:t xml:space="preserve">PASEO </w:t>
      </w:r>
      <w:r w:rsidRPr="00CA7FE8">
        <w:rPr>
          <w:lang w:val="pt-PT"/>
        </w:rPr>
        <w:tab/>
        <w:t>Perfil dos Alunos à Saída da Escolaridade Obrigatória</w:t>
      </w:r>
    </w:p>
    <w:p w14:paraId="486AB651" w14:textId="13894E23" w:rsidR="00B86592" w:rsidRPr="00CA7FE8" w:rsidRDefault="001B0CD0" w:rsidP="001879DC">
      <w:pPr>
        <w:pStyle w:val="Abrev"/>
        <w:jc w:val="both"/>
        <w:rPr>
          <w:lang w:val="pt-PT"/>
        </w:rPr>
      </w:pPr>
      <w:r w:rsidRPr="00CA7FE8">
        <w:rPr>
          <w:lang w:val="pt-PT"/>
        </w:rPr>
        <w:t xml:space="preserve">PPMD </w:t>
      </w:r>
      <w:r w:rsidRPr="00CA7FE8">
        <w:rPr>
          <w:lang w:val="pt-PT"/>
        </w:rPr>
        <w:tab/>
        <w:t>Projeto-Piloto Manuais Digitais</w:t>
      </w:r>
    </w:p>
    <w:p w14:paraId="758DBE16" w14:textId="72F00AF9" w:rsidR="001B0CD0" w:rsidRPr="00CA7FE8" w:rsidRDefault="001B0CD0" w:rsidP="001879DC">
      <w:pPr>
        <w:pStyle w:val="Abrev"/>
        <w:jc w:val="both"/>
        <w:rPr>
          <w:lang w:val="pt-PT"/>
        </w:rPr>
      </w:pPr>
      <w:r w:rsidRPr="00CA7FE8">
        <w:rPr>
          <w:lang w:val="pt-PT"/>
        </w:rPr>
        <w:t xml:space="preserve">TIC </w:t>
      </w:r>
      <w:r w:rsidRPr="00CA7FE8">
        <w:rPr>
          <w:lang w:val="pt-PT"/>
        </w:rPr>
        <w:tab/>
        <w:t>Tecnologias de Informação e Comunicação</w:t>
      </w:r>
    </w:p>
    <w:p w14:paraId="7DE1F3A1" w14:textId="77777777" w:rsidR="001B0CD0" w:rsidRPr="00CA7FE8" w:rsidRDefault="001B0CD0" w:rsidP="001879DC">
      <w:pPr>
        <w:pStyle w:val="Abrev"/>
        <w:jc w:val="both"/>
        <w:rPr>
          <w:lang w:val="pt-PT"/>
        </w:rPr>
      </w:pPr>
    </w:p>
    <w:p w14:paraId="48FE0C30" w14:textId="77777777" w:rsidR="0043255A" w:rsidRPr="00CA7FE8" w:rsidRDefault="0043255A" w:rsidP="001879DC">
      <w:pPr>
        <w:pStyle w:val="Texto"/>
      </w:pPr>
    </w:p>
    <w:p w14:paraId="55266268" w14:textId="77777777" w:rsidR="0043255A" w:rsidRPr="00CA7FE8" w:rsidRDefault="0043255A" w:rsidP="001879DC">
      <w:pPr>
        <w:pStyle w:val="Texto"/>
      </w:pPr>
      <w:r w:rsidRPr="00CA7FE8">
        <w:br w:type="page"/>
      </w:r>
    </w:p>
    <w:p w14:paraId="3C9A08DF" w14:textId="77777777" w:rsidR="00A300E4" w:rsidRPr="00CA7FE8" w:rsidRDefault="00A300E4" w:rsidP="001879DC">
      <w:pPr>
        <w:pStyle w:val="Cabealho0"/>
      </w:pPr>
      <w:bookmarkStart w:id="10" w:name="_Toc207715332"/>
      <w:bookmarkStart w:id="11" w:name="_Toc460228501"/>
      <w:bookmarkStart w:id="12" w:name="_Toc504052677"/>
      <w:r w:rsidRPr="00CA7FE8">
        <w:lastRenderedPageBreak/>
        <w:t>Introdução</w:t>
      </w:r>
      <w:bookmarkEnd w:id="10"/>
    </w:p>
    <w:p w14:paraId="53BCA9A4" w14:textId="18735D8F" w:rsidR="00817827" w:rsidRPr="00CA7FE8" w:rsidRDefault="00817827" w:rsidP="001879DC">
      <w:pPr>
        <w:pStyle w:val="Texto"/>
      </w:pPr>
      <w:r w:rsidRPr="00CA7FE8">
        <w:t xml:space="preserve">Com vista a exercer um ensino de qualidade, o profissional docente deve estar </w:t>
      </w:r>
      <w:r w:rsidR="004B163B" w:rsidRPr="00CA7FE8">
        <w:t>sempre a</w:t>
      </w:r>
      <w:r w:rsidR="009E09A8" w:rsidRPr="00CA7FE8">
        <w:t xml:space="preserve"> par </w:t>
      </w:r>
      <w:r w:rsidRPr="00CA7FE8">
        <w:t xml:space="preserve">das constantes mudanças </w:t>
      </w:r>
      <w:r w:rsidR="00174BC8">
        <w:t>que ocorrem</w:t>
      </w:r>
      <w:r w:rsidR="004B163B" w:rsidRPr="00CA7FE8">
        <w:t xml:space="preserve"> na Escola e no Ensino.</w:t>
      </w:r>
      <w:r w:rsidR="002604A4" w:rsidRPr="00CA7FE8">
        <w:t xml:space="preserve"> </w:t>
      </w:r>
      <w:r w:rsidRPr="00CA7FE8">
        <w:t>Esta</w:t>
      </w:r>
      <w:r w:rsidR="002604A4" w:rsidRPr="00CA7FE8">
        <w:t xml:space="preserve"> </w:t>
      </w:r>
      <w:r w:rsidR="004B163B" w:rsidRPr="00CA7FE8">
        <w:t>consciência, associada a</w:t>
      </w:r>
      <w:r w:rsidRPr="00CA7FE8">
        <w:t xml:space="preserve">o </w:t>
      </w:r>
      <w:r w:rsidR="004B163B" w:rsidRPr="00CA7FE8">
        <w:t xml:space="preserve">específico </w:t>
      </w:r>
      <w:r w:rsidRPr="00CA7FE8">
        <w:t xml:space="preserve">contexto escolar em que </w:t>
      </w:r>
      <w:r w:rsidR="004B163B" w:rsidRPr="00CA7FE8">
        <w:t>estive</w:t>
      </w:r>
      <w:r w:rsidRPr="00CA7FE8">
        <w:t xml:space="preserve"> inserida</w:t>
      </w:r>
      <w:r w:rsidR="004B163B" w:rsidRPr="00CA7FE8">
        <w:t xml:space="preserve"> durante o meu ano</w:t>
      </w:r>
      <w:r w:rsidR="00241D1B" w:rsidRPr="00CA7FE8">
        <w:t xml:space="preserve"> </w:t>
      </w:r>
      <w:r w:rsidR="004B163B" w:rsidRPr="00CA7FE8">
        <w:t>de docente-estagiária</w:t>
      </w:r>
      <w:r w:rsidRPr="00CA7FE8">
        <w:t>, resultaram no desenvolvimento deste projeto de investigação-ação.</w:t>
      </w:r>
    </w:p>
    <w:p w14:paraId="196F4422" w14:textId="1614F38A" w:rsidR="00430BE5" w:rsidRPr="004732AC" w:rsidRDefault="00817827" w:rsidP="001879DC">
      <w:pPr>
        <w:pStyle w:val="Texto"/>
      </w:pPr>
      <w:r w:rsidRPr="00CA7FE8">
        <w:t xml:space="preserve">O presente </w:t>
      </w:r>
      <w:r w:rsidR="007173EB" w:rsidRPr="00CA7FE8">
        <w:t>relatório</w:t>
      </w:r>
      <w:r w:rsidR="00430BE5" w:rsidRPr="00CA7FE8">
        <w:t xml:space="preserve"> foi desenvolvido no â</w:t>
      </w:r>
      <w:r w:rsidRPr="00CA7FE8">
        <w:t>mbito da unidade c</w:t>
      </w:r>
      <w:r w:rsidR="00E3590F" w:rsidRPr="00CA7FE8">
        <w:t>urricular</w:t>
      </w:r>
      <w:r w:rsidR="00430BE5" w:rsidRPr="00CA7FE8">
        <w:t xml:space="preserve"> de Iniciação à Prática Profissional (</w:t>
      </w:r>
      <w:r w:rsidRPr="00CA7FE8">
        <w:t>IPP)</w:t>
      </w:r>
      <w:r w:rsidR="00430BE5" w:rsidRPr="00CA7FE8">
        <w:t xml:space="preserve"> do Mestrado em Ensino de Português e de Língua Estrangeira no 3.º Ciclo do Ensino Básico e no Ensino Secundário</w:t>
      </w:r>
      <w:r w:rsidR="004B163B" w:rsidRPr="00CA7FE8">
        <w:t xml:space="preserve">, com especialização na área de Inglês, da Faculdade de Letras da Universidade do </w:t>
      </w:r>
      <w:r w:rsidR="004B163B" w:rsidRPr="00174BC8">
        <w:t>Porto</w:t>
      </w:r>
      <w:r w:rsidR="00014756" w:rsidRPr="00174BC8">
        <w:t xml:space="preserve"> (FLUP)</w:t>
      </w:r>
      <w:r w:rsidRPr="00174BC8">
        <w:t>.</w:t>
      </w:r>
      <w:r w:rsidR="004732AC">
        <w:t xml:space="preserve"> </w:t>
      </w:r>
      <w:r w:rsidRPr="00CA7FE8">
        <w:t>Toda a</w:t>
      </w:r>
      <w:r w:rsidR="00430BE5" w:rsidRPr="00CA7FE8">
        <w:t xml:space="preserve"> prática </w:t>
      </w:r>
      <w:r w:rsidR="004B163B" w:rsidRPr="00CA7FE8">
        <w:t>de estágio</w:t>
      </w:r>
      <w:r w:rsidRPr="00CA7FE8">
        <w:t xml:space="preserve">, desde as observações efetuadas </w:t>
      </w:r>
      <w:r w:rsidR="004B163B" w:rsidRPr="00CA7FE8">
        <w:t>até à construção e lecionação</w:t>
      </w:r>
      <w:r w:rsidRPr="00CA7FE8">
        <w:t xml:space="preserve"> das unidades didáticas </w:t>
      </w:r>
      <w:r w:rsidR="004B163B" w:rsidRPr="00CA7FE8">
        <w:t xml:space="preserve">que assegurei, </w:t>
      </w:r>
      <w:r w:rsidR="00430BE5" w:rsidRPr="00CA7FE8">
        <w:t>decorreu entre os meses de setembro de 2023 e junho de 2024,</w:t>
      </w:r>
      <w:r w:rsidR="00331184" w:rsidRPr="00CA7FE8">
        <w:t xml:space="preserve"> </w:t>
      </w:r>
      <w:r w:rsidR="00430BE5" w:rsidRPr="00CA7FE8">
        <w:t>na Escola Secundária Dr. Joaquim Gomes Ferreira Alves (</w:t>
      </w:r>
      <w:r w:rsidR="00060973" w:rsidRPr="00CA7FE8">
        <w:t xml:space="preserve">doravante </w:t>
      </w:r>
      <w:r w:rsidR="00430BE5" w:rsidRPr="00CA7FE8">
        <w:t>ESDJGFA), em</w:t>
      </w:r>
      <w:r w:rsidR="004B163B" w:rsidRPr="00CA7FE8">
        <w:t xml:space="preserve"> Valadares, </w:t>
      </w:r>
      <w:r w:rsidR="00430BE5" w:rsidRPr="00CA7FE8">
        <w:t xml:space="preserve">Vila Nova de Gaia. </w:t>
      </w:r>
    </w:p>
    <w:p w14:paraId="1B1B8031" w14:textId="71F19C72" w:rsidR="00125370" w:rsidRPr="00CA7FE8" w:rsidRDefault="00817827" w:rsidP="001879DC">
      <w:pPr>
        <w:pStyle w:val="Texto"/>
      </w:pPr>
      <w:r w:rsidRPr="00CA7FE8">
        <w:t xml:space="preserve">A prática letiva, que teve </w:t>
      </w:r>
      <w:r w:rsidR="00014756">
        <w:t>uma</w:t>
      </w:r>
      <w:r w:rsidRPr="00CA7FE8">
        <w:t xml:space="preserve"> duração de 10 meses, </w:t>
      </w:r>
      <w:r w:rsidR="00647E55" w:rsidRPr="00CA7FE8">
        <w:t>ocorreu</w:t>
      </w:r>
      <w:r w:rsidR="00F03573" w:rsidRPr="00CA7FE8">
        <w:t xml:space="preserve"> </w:t>
      </w:r>
      <w:r w:rsidR="00647E55" w:rsidRPr="00CA7FE8">
        <w:t>num</w:t>
      </w:r>
      <w:r w:rsidRPr="00CA7FE8">
        <w:t xml:space="preserve"> ambiente inovador</w:t>
      </w:r>
      <w:r w:rsidR="00647E55" w:rsidRPr="00CA7FE8">
        <w:t xml:space="preserve"> para mim. Embora conhecesse bem </w:t>
      </w:r>
      <w:r w:rsidR="001F1BAB" w:rsidRPr="00CA7FE8">
        <w:t>o espaço</w:t>
      </w:r>
      <w:r w:rsidR="00647E55" w:rsidRPr="00CA7FE8">
        <w:t xml:space="preserve">, </w:t>
      </w:r>
      <w:r w:rsidR="006D783A" w:rsidRPr="00CA7FE8">
        <w:t>dado que</w:t>
      </w:r>
      <w:r w:rsidR="00647E55" w:rsidRPr="00CA7FE8">
        <w:t xml:space="preserve"> fora </w:t>
      </w:r>
      <w:r w:rsidR="0086645B">
        <w:t>esta</w:t>
      </w:r>
      <w:r w:rsidR="00647E55" w:rsidRPr="00CA7FE8">
        <w:t xml:space="preserve"> a Escola</w:t>
      </w:r>
      <w:r w:rsidR="001F1BAB" w:rsidRPr="00CA7FE8">
        <w:t xml:space="preserve"> </w:t>
      </w:r>
      <w:r w:rsidR="00647E55" w:rsidRPr="00CA7FE8">
        <w:t xml:space="preserve">que frequentei como aluna, entre o </w:t>
      </w:r>
      <w:r w:rsidR="009D5437" w:rsidRPr="00CA7FE8">
        <w:t>10</w:t>
      </w:r>
      <w:r w:rsidR="00647E55" w:rsidRPr="00CA7FE8">
        <w:t xml:space="preserve">.º e o 12.º ano de escolaridade, </w:t>
      </w:r>
      <w:r w:rsidR="00F03573" w:rsidRPr="00CA7FE8">
        <w:t xml:space="preserve">o contexto de ensino em que me vi mergulhada extravasava </w:t>
      </w:r>
      <w:r w:rsidR="0086645B">
        <w:t xml:space="preserve">em muito </w:t>
      </w:r>
      <w:r w:rsidR="00F03573" w:rsidRPr="00CA7FE8">
        <w:t xml:space="preserve">a minha experiência, </w:t>
      </w:r>
      <w:r w:rsidR="00A4244E" w:rsidRPr="00CA7FE8">
        <w:t>uma vez</w:t>
      </w:r>
      <w:r w:rsidR="00F03573" w:rsidRPr="00CA7FE8">
        <w:t xml:space="preserve"> que </w:t>
      </w:r>
      <w:r w:rsidR="00946FFC" w:rsidRPr="00CA7FE8">
        <w:t xml:space="preserve">uma das turmas que me foi </w:t>
      </w:r>
      <w:r w:rsidR="00946FFC" w:rsidRPr="0086645B">
        <w:t>atribuída</w:t>
      </w:r>
      <w:r w:rsidR="00F03573" w:rsidRPr="0086645B">
        <w:t xml:space="preserve"> </w:t>
      </w:r>
      <w:r w:rsidR="00946FFC" w:rsidRPr="0086645B">
        <w:t xml:space="preserve">(a de </w:t>
      </w:r>
      <w:r w:rsidR="00F03573" w:rsidRPr="0086645B">
        <w:t xml:space="preserve">8.º </w:t>
      </w:r>
      <w:r w:rsidR="00A4244E" w:rsidRPr="0086645B">
        <w:t>a</w:t>
      </w:r>
      <w:r w:rsidR="00F03573" w:rsidRPr="0086645B">
        <w:t>no</w:t>
      </w:r>
      <w:r w:rsidR="00946FFC" w:rsidRPr="0086645B">
        <w:t>, à qual lecionei</w:t>
      </w:r>
      <w:r w:rsidR="00F03573" w:rsidRPr="0086645B">
        <w:t xml:space="preserve"> Português</w:t>
      </w:r>
      <w:r w:rsidR="00946FFC" w:rsidRPr="0086645B">
        <w:t>) tinha</w:t>
      </w:r>
      <w:r w:rsidR="00F03573" w:rsidRPr="0086645B">
        <w:t xml:space="preserve"> </w:t>
      </w:r>
      <w:r w:rsidR="00946FFC" w:rsidRPr="0086645B">
        <w:t>adotado o manual digital</w:t>
      </w:r>
      <w:r w:rsidR="00F03573" w:rsidRPr="0086645B">
        <w:t xml:space="preserve"> </w:t>
      </w:r>
      <w:r w:rsidR="00014756" w:rsidRPr="0086645B">
        <w:t>(MD)</w:t>
      </w:r>
      <w:r w:rsidR="00014756">
        <w:t xml:space="preserve"> </w:t>
      </w:r>
      <w:r w:rsidR="00F03573" w:rsidRPr="00CA7FE8">
        <w:t>para todas as disciplinas</w:t>
      </w:r>
      <w:r w:rsidR="00946FFC" w:rsidRPr="00CA7FE8">
        <w:t xml:space="preserve"> -</w:t>
      </w:r>
      <w:r w:rsidR="00F03573" w:rsidRPr="00CA7FE8">
        <w:t xml:space="preserve"> uma situação que eu não conhecera como aluna e que só raros docentes tinham experimentado no país</w:t>
      </w:r>
      <w:r w:rsidR="00946FFC" w:rsidRPr="00CA7FE8">
        <w:t>, até à data</w:t>
      </w:r>
      <w:r w:rsidR="00F03573" w:rsidRPr="00CA7FE8">
        <w:t xml:space="preserve">. </w:t>
      </w:r>
    </w:p>
    <w:p w14:paraId="6AA55ADC" w14:textId="6F22B2D0" w:rsidR="001E3F8F" w:rsidRPr="00CA7FE8" w:rsidRDefault="00821CA9" w:rsidP="001879DC">
      <w:pPr>
        <w:pStyle w:val="Texto"/>
      </w:pPr>
      <w:r w:rsidRPr="00CA7FE8">
        <w:t xml:space="preserve">De facto, a ESDJGFA </w:t>
      </w:r>
      <w:r w:rsidRPr="0086645B">
        <w:t>integrou</w:t>
      </w:r>
      <w:r w:rsidR="00014756" w:rsidRPr="0086645B">
        <w:t>,</w:t>
      </w:r>
      <w:r w:rsidRPr="0086645B">
        <w:t xml:space="preserve"> no ano letivo de 2023/2024</w:t>
      </w:r>
      <w:r w:rsidR="00014756" w:rsidRPr="0086645B">
        <w:t>,</w:t>
      </w:r>
      <w:r w:rsidRPr="0086645B">
        <w:t xml:space="preserve"> um</w:t>
      </w:r>
      <w:r w:rsidRPr="00CA7FE8">
        <w:t xml:space="preserve"> projeto intitulado Projeto-Piloto Manuais Digitais (doravante </w:t>
      </w:r>
      <w:r w:rsidRPr="00844A54">
        <w:t xml:space="preserve">PPMD). </w:t>
      </w:r>
      <w:r w:rsidR="0086645B" w:rsidRPr="00844A54">
        <w:t xml:space="preserve">Tal como se pode ver nas </w:t>
      </w:r>
      <w:r w:rsidRPr="00844A54">
        <w:t xml:space="preserve"> informações </w:t>
      </w:r>
      <w:r w:rsidR="00844A54" w:rsidRPr="00844A54">
        <w:t xml:space="preserve">disponibilizadas </w:t>
      </w:r>
      <w:r w:rsidRPr="00844A54">
        <w:t xml:space="preserve">na plataforma da Escola Virtual, “o Projeto-Piloto Manuais Digitais é uma iniciativa do Estado Português, decorrente da aprovação do Plano de Ação </w:t>
      </w:r>
      <w:r w:rsidRPr="00914AC0">
        <w:t>para a Transição Digital</w:t>
      </w:r>
      <w:r w:rsidRPr="00914AC0">
        <w:rPr>
          <w:rStyle w:val="Refdenotaderodap"/>
        </w:rPr>
        <w:footnoteReference w:id="1"/>
      </w:r>
      <w:r w:rsidRPr="00914AC0">
        <w:t xml:space="preserve"> […] e coordenada pela Direção-Geral da Educação.”</w:t>
      </w:r>
      <w:r w:rsidRPr="00914AC0">
        <w:rPr>
          <w:rStyle w:val="Refdenotaderodap"/>
        </w:rPr>
        <w:footnoteReference w:id="2"/>
      </w:r>
      <w:r w:rsidRPr="00914AC0">
        <w:t xml:space="preserve"> Todos os professores envolvidos com turmas integrantes deste projeto - num total de 121 </w:t>
      </w:r>
      <w:r w:rsidRPr="00914AC0">
        <w:lastRenderedPageBreak/>
        <w:t xml:space="preserve">agrupamentos dispersos pelo país - foram convidados a participar em ações de formação (tanto presenciais como à distância), </w:t>
      </w:r>
      <w:r w:rsidR="00163F78" w:rsidRPr="00914AC0">
        <w:t xml:space="preserve">de modo </w:t>
      </w:r>
      <w:r w:rsidRPr="00914AC0">
        <w:t>a ficarem devidamente capacitados para as alterações que iriam ser feitas no ano letivo que se iniciava, nomeadamente no que diz respeito à abordagem ao manual em sala de aula.</w:t>
      </w:r>
    </w:p>
    <w:p w14:paraId="51C1454F" w14:textId="7CB010FA" w:rsidR="00014756" w:rsidRDefault="00650025" w:rsidP="001879DC">
      <w:pPr>
        <w:pStyle w:val="Texto"/>
      </w:pPr>
      <w:r w:rsidRPr="00CA7FE8">
        <w:t>Tratando-se de uma experiência inovadora</w:t>
      </w:r>
      <w:r w:rsidR="00A40565" w:rsidRPr="00CA7FE8">
        <w:t>,</w:t>
      </w:r>
      <w:r w:rsidRPr="00CA7FE8">
        <w:t xml:space="preserve"> que muitas escolas ainda não conhec</w:t>
      </w:r>
      <w:r w:rsidR="00D66C23" w:rsidRPr="00CA7FE8">
        <w:t>iam</w:t>
      </w:r>
      <w:r w:rsidRPr="00CA7FE8">
        <w:t xml:space="preserve">, entendi que uma das linhas da minha investigação-ação poderia ser justamente </w:t>
      </w:r>
      <w:r w:rsidR="00D66C23" w:rsidRPr="00CA7FE8">
        <w:t>a</w:t>
      </w:r>
      <w:r w:rsidR="00647E55" w:rsidRPr="00CA7FE8">
        <w:t xml:space="preserve"> </w:t>
      </w:r>
      <w:r w:rsidR="00D66C23" w:rsidRPr="00CA7FE8">
        <w:t>d</w:t>
      </w:r>
      <w:r w:rsidR="00647E55" w:rsidRPr="00CA7FE8">
        <w:t>os desafios</w:t>
      </w:r>
      <w:r w:rsidR="00D66C23" w:rsidRPr="00CA7FE8">
        <w:t xml:space="preserve">, para professores e alunos, </w:t>
      </w:r>
      <w:r w:rsidR="00647E55" w:rsidRPr="00CA7FE8">
        <w:t xml:space="preserve">do manual </w:t>
      </w:r>
      <w:r w:rsidR="00FF1FFA" w:rsidRPr="00CA7FE8">
        <w:t xml:space="preserve">exclusivamente </w:t>
      </w:r>
      <w:r w:rsidR="00647E55" w:rsidRPr="00CA7FE8">
        <w:t xml:space="preserve">digital em sala de aula. </w:t>
      </w:r>
      <w:r w:rsidR="00170FA3" w:rsidRPr="000E0287">
        <w:t>D</w:t>
      </w:r>
      <w:r w:rsidR="00647E55" w:rsidRPr="000E0287">
        <w:t xml:space="preserve">ado que </w:t>
      </w:r>
      <w:r w:rsidR="00FD149F" w:rsidRPr="000E0287">
        <w:t xml:space="preserve">as turmas </w:t>
      </w:r>
      <w:r w:rsidR="00647E55" w:rsidRPr="000E0287">
        <w:t>com que trabalh</w:t>
      </w:r>
      <w:r w:rsidR="00FD149F" w:rsidRPr="000E0287">
        <w:t>ei</w:t>
      </w:r>
      <w:r w:rsidR="00F03573" w:rsidRPr="000E0287">
        <w:t xml:space="preserve"> na disciplina de Inglês não </w:t>
      </w:r>
      <w:r w:rsidR="00914AC0" w:rsidRPr="000E0287">
        <w:t>estavam</w:t>
      </w:r>
      <w:r w:rsidR="00F03573" w:rsidRPr="000E0287">
        <w:t xml:space="preserve"> abrangid</w:t>
      </w:r>
      <w:r w:rsidR="00D34D94" w:rsidRPr="000E0287">
        <w:t>a</w:t>
      </w:r>
      <w:r w:rsidR="00F03573" w:rsidRPr="000E0287">
        <w:t xml:space="preserve">s por </w:t>
      </w:r>
      <w:r w:rsidR="00170FA3" w:rsidRPr="000E0287">
        <w:t>este</w:t>
      </w:r>
      <w:r w:rsidR="00F03573" w:rsidRPr="000E0287">
        <w:t xml:space="preserve"> projeto</w:t>
      </w:r>
      <w:r w:rsidR="00170FA3" w:rsidRPr="000E0287">
        <w:t>-piloto</w:t>
      </w:r>
      <w:r w:rsidR="00F03573" w:rsidRPr="000E0287">
        <w:t xml:space="preserve">, por não serem </w:t>
      </w:r>
      <w:r w:rsidR="00FD149F" w:rsidRPr="000E0287">
        <w:t>do</w:t>
      </w:r>
      <w:r w:rsidR="00F03573" w:rsidRPr="000E0287">
        <w:t xml:space="preserve"> 8.º ano, </w:t>
      </w:r>
      <w:r w:rsidR="00F13F40" w:rsidRPr="000E0287">
        <w:t>foi crucial</w:t>
      </w:r>
      <w:r w:rsidR="009E09A8" w:rsidRPr="000E0287">
        <w:t xml:space="preserve"> entender de que modo</w:t>
      </w:r>
      <w:r w:rsidR="00FF1FFA" w:rsidRPr="000E0287">
        <w:t xml:space="preserve"> poderia articul</w:t>
      </w:r>
      <w:r w:rsidR="00F13F40" w:rsidRPr="000E0287">
        <w:t>ar</w:t>
      </w:r>
      <w:r w:rsidR="001E5B3C" w:rsidRPr="000E0287">
        <w:t xml:space="preserve"> as atividades</w:t>
      </w:r>
      <w:r w:rsidR="00FF1FFA" w:rsidRPr="000E0287">
        <w:t xml:space="preserve"> </w:t>
      </w:r>
      <w:r w:rsidR="000E0287" w:rsidRPr="000E0287">
        <w:t xml:space="preserve">de Inglês </w:t>
      </w:r>
      <w:r w:rsidR="00FF1FFA" w:rsidRPr="000E0287">
        <w:t>com a</w:t>
      </w:r>
      <w:r w:rsidR="00B34965" w:rsidRPr="000E0287">
        <w:t>s da turma de língua materna</w:t>
      </w:r>
      <w:r w:rsidR="00FF1FFA" w:rsidRPr="000E0287">
        <w:t xml:space="preserve">, o que exigiu uma </w:t>
      </w:r>
      <w:r w:rsidR="000E0287" w:rsidRPr="000E0287">
        <w:t>complexa</w:t>
      </w:r>
      <w:r w:rsidR="00FF1FFA" w:rsidRPr="000E0287">
        <w:t xml:space="preserve"> diagnose e reflexão.</w:t>
      </w:r>
      <w:r w:rsidR="00FF1FFA" w:rsidRPr="00CA7FE8">
        <w:t xml:space="preserve"> </w:t>
      </w:r>
    </w:p>
    <w:p w14:paraId="58131C9D" w14:textId="09066524" w:rsidR="00014756" w:rsidRDefault="00FF1FFA" w:rsidP="001879DC">
      <w:pPr>
        <w:pStyle w:val="Texto"/>
      </w:pPr>
      <w:r w:rsidRPr="00CA7FE8">
        <w:t>Após observações iniciais às aulas das professoras-titulares de ambas as línguas, constatei</w:t>
      </w:r>
      <w:r w:rsidR="00D66C23" w:rsidRPr="00CA7FE8">
        <w:t xml:space="preserve"> que os alunos</w:t>
      </w:r>
      <w:r w:rsidR="00D12982" w:rsidRPr="00CA7FE8">
        <w:t xml:space="preserve"> </w:t>
      </w:r>
      <w:r w:rsidR="00872CE8" w:rsidRPr="00CA7FE8">
        <w:t>apresentavam dificuldades semelhan</w:t>
      </w:r>
      <w:r w:rsidR="00872CE8" w:rsidRPr="00631598">
        <w:t>tes</w:t>
      </w:r>
      <w:r w:rsidR="002C34BE" w:rsidRPr="00631598">
        <w:t xml:space="preserve"> </w:t>
      </w:r>
      <w:r w:rsidR="00872CE8" w:rsidRPr="00631598">
        <w:t xml:space="preserve"> </w:t>
      </w:r>
      <w:r w:rsidR="002C34BE" w:rsidRPr="00631598">
        <w:t>ao nível das competências linguísticas, nomeadamente n</w:t>
      </w:r>
      <w:r w:rsidR="00014756" w:rsidRPr="00631598">
        <w:t>o âmbito dos domínios da</w:t>
      </w:r>
      <w:r w:rsidR="002C34BE" w:rsidRPr="00631598">
        <w:t xml:space="preserve"> </w:t>
      </w:r>
      <w:r w:rsidR="00014756" w:rsidRPr="00631598">
        <w:t>E</w:t>
      </w:r>
      <w:r w:rsidR="002C34BE" w:rsidRPr="00631598">
        <w:t xml:space="preserve">xpressão </w:t>
      </w:r>
      <w:r w:rsidR="00014756" w:rsidRPr="00631598">
        <w:t>O</w:t>
      </w:r>
      <w:r w:rsidR="002C34BE" w:rsidRPr="00631598">
        <w:t xml:space="preserve">ral, </w:t>
      </w:r>
      <w:r w:rsidR="00014756" w:rsidRPr="00631598">
        <w:t>da G</w:t>
      </w:r>
      <w:r w:rsidR="002C34BE" w:rsidRPr="00631598">
        <w:t>ramática e</w:t>
      </w:r>
      <w:r w:rsidR="00014756" w:rsidRPr="00631598">
        <w:t xml:space="preserve"> da E</w:t>
      </w:r>
      <w:r w:rsidR="002C34BE" w:rsidRPr="00631598">
        <w:t xml:space="preserve">scrita, apesar de se encontrarem em situações distintas - </w:t>
      </w:r>
      <w:r w:rsidR="00631598" w:rsidRPr="00631598">
        <w:t>tanto</w:t>
      </w:r>
      <w:r w:rsidR="002C34BE" w:rsidRPr="00631598">
        <w:t xml:space="preserve"> ao nível da disciplina como </w:t>
      </w:r>
      <w:r w:rsidR="00631598" w:rsidRPr="00631598">
        <w:t xml:space="preserve">ao </w:t>
      </w:r>
      <w:r w:rsidR="002C34BE" w:rsidRPr="00631598">
        <w:t>do ano de escolaridade.</w:t>
      </w:r>
      <w:r w:rsidR="002C34BE" w:rsidRPr="00CA7FE8">
        <w:t xml:space="preserve"> </w:t>
      </w:r>
    </w:p>
    <w:p w14:paraId="6551C653" w14:textId="32A8C5D5" w:rsidR="00FD7077" w:rsidRDefault="00F01FFF" w:rsidP="001879DC">
      <w:pPr>
        <w:pStyle w:val="Texto"/>
        <w:rPr>
          <w:iCs/>
        </w:rPr>
      </w:pPr>
      <w:r w:rsidRPr="00CA7FE8">
        <w:t>D</w:t>
      </w:r>
      <w:r w:rsidR="00BB513E" w:rsidRPr="00CA7FE8">
        <w:t>etermin</w:t>
      </w:r>
      <w:r w:rsidR="00631598">
        <w:t>ei</w:t>
      </w:r>
      <w:r w:rsidRPr="00CA7FE8">
        <w:t xml:space="preserve">, </w:t>
      </w:r>
      <w:r w:rsidRPr="00DD6ACE">
        <w:t>então,</w:t>
      </w:r>
      <w:r w:rsidR="00BB513E" w:rsidRPr="00DD6ACE">
        <w:t xml:space="preserve"> que </w:t>
      </w:r>
      <w:r w:rsidR="00631598" w:rsidRPr="00DD6ACE">
        <w:t>o meu</w:t>
      </w:r>
      <w:r w:rsidR="00BB513E" w:rsidRPr="00DD6ACE">
        <w:t xml:space="preserve"> projeto de in</w:t>
      </w:r>
      <w:r w:rsidR="0084205D" w:rsidRPr="00DD6ACE">
        <w:t>vestigação-ação se centraria na</w:t>
      </w:r>
      <w:r w:rsidR="004E1A0F" w:rsidRPr="00DD6ACE">
        <w:t>s</w:t>
      </w:r>
      <w:r w:rsidR="00BB513E" w:rsidRPr="00DD6ACE">
        <w:t xml:space="preserve"> </w:t>
      </w:r>
      <w:r w:rsidR="0084205D" w:rsidRPr="00DD6ACE">
        <w:t>seguinte</w:t>
      </w:r>
      <w:r w:rsidR="004E1A0F" w:rsidRPr="00DD6ACE">
        <w:t>s</w:t>
      </w:r>
      <w:r w:rsidR="0084205D" w:rsidRPr="00DD6ACE">
        <w:t xml:space="preserve"> quest</w:t>
      </w:r>
      <w:r w:rsidR="004E1A0F" w:rsidRPr="00DD6ACE">
        <w:t>ões</w:t>
      </w:r>
      <w:r w:rsidR="00684B6E" w:rsidRPr="00DD6ACE">
        <w:t>:</w:t>
      </w:r>
      <w:r w:rsidR="004E1A0F" w:rsidRPr="00DD6ACE">
        <w:t xml:space="preserve"> (1</w:t>
      </w:r>
      <w:r w:rsidR="00DB4A67" w:rsidRPr="00DD6ACE">
        <w:t xml:space="preserve">) Quais os desafios dos </w:t>
      </w:r>
      <w:r w:rsidR="00014756" w:rsidRPr="00DD6ACE">
        <w:t>MD</w:t>
      </w:r>
      <w:r w:rsidR="0049215D" w:rsidRPr="00DD6ACE">
        <w:t xml:space="preserve"> </w:t>
      </w:r>
      <w:r w:rsidR="00014756" w:rsidRPr="00DD6ACE">
        <w:t>em</w:t>
      </w:r>
      <w:r w:rsidR="0049215D" w:rsidRPr="00DD6ACE">
        <w:t xml:space="preserve"> sala de aula?</w:t>
      </w:r>
      <w:r w:rsidR="009A237F" w:rsidRPr="00DD6ACE">
        <w:t xml:space="preserve">; </w:t>
      </w:r>
      <w:r w:rsidR="004E1A0F" w:rsidRPr="00DD6ACE">
        <w:t xml:space="preserve">(2) </w:t>
      </w:r>
      <w:r w:rsidR="0049215D" w:rsidRPr="00DD6ACE">
        <w:rPr>
          <w:iCs/>
        </w:rPr>
        <w:t xml:space="preserve">Que outros recursos digitais </w:t>
      </w:r>
      <w:r w:rsidR="00FC1443" w:rsidRPr="00DD6ACE">
        <w:rPr>
          <w:iCs/>
        </w:rPr>
        <w:t>são favoráveis para o ensino de Português e de Inglês</w:t>
      </w:r>
      <w:r w:rsidR="004E1A0F" w:rsidRPr="00DD6ACE">
        <w:rPr>
          <w:iCs/>
        </w:rPr>
        <w:t>?</w:t>
      </w:r>
      <w:r w:rsidR="00FC1443" w:rsidRPr="00DD6ACE">
        <w:rPr>
          <w:iCs/>
        </w:rPr>
        <w:t xml:space="preserve"> </w:t>
      </w:r>
      <w:r w:rsidR="009A237F" w:rsidRPr="00DD6ACE">
        <w:rPr>
          <w:iCs/>
        </w:rPr>
        <w:t xml:space="preserve">e (3) Qual o impacto </w:t>
      </w:r>
      <w:r w:rsidR="00631598" w:rsidRPr="00DD6ACE">
        <w:rPr>
          <w:iCs/>
        </w:rPr>
        <w:t>de</w:t>
      </w:r>
      <w:r w:rsidR="009A237F" w:rsidRPr="00DD6ACE">
        <w:rPr>
          <w:iCs/>
        </w:rPr>
        <w:t>stas ferramentas no desenvolvimento das competências linguísticas dos alunos?</w:t>
      </w:r>
      <w:r w:rsidR="009A237F">
        <w:rPr>
          <w:iCs/>
        </w:rPr>
        <w:t xml:space="preserve"> </w:t>
      </w:r>
    </w:p>
    <w:p w14:paraId="4C85649F" w14:textId="4B9FA83A" w:rsidR="00983123" w:rsidRPr="00493609" w:rsidRDefault="00983123" w:rsidP="001879DC">
      <w:pPr>
        <w:pStyle w:val="Texto"/>
        <w:rPr>
          <w:iCs/>
        </w:rPr>
      </w:pPr>
      <w:r w:rsidRPr="00493609">
        <w:rPr>
          <w:iCs/>
        </w:rPr>
        <w:t xml:space="preserve">Para além das razões acima elencadas, existiram outras razões para a abordagem deste tema, nomeadamente a sua pertinência nos dias de hoje, não só a nível nacional como global e o impacto que o uso deste tipo de ferramentas pode ter em contextos pedagógicos.  </w:t>
      </w:r>
    </w:p>
    <w:p w14:paraId="71308C56" w14:textId="68C58949" w:rsidR="00A52377" w:rsidRPr="00E340DF" w:rsidRDefault="00241D1B" w:rsidP="001879DC">
      <w:pPr>
        <w:pStyle w:val="Texto"/>
      </w:pPr>
      <w:r w:rsidRPr="00493609">
        <w:t xml:space="preserve">É desse percurso pedagógico-didático reflexivo em torno dos manuais </w:t>
      </w:r>
      <w:r w:rsidR="00320EEE" w:rsidRPr="00493609">
        <w:t xml:space="preserve">e </w:t>
      </w:r>
      <w:r w:rsidR="00851301" w:rsidRPr="00493609">
        <w:t xml:space="preserve">outras ferramentas </w:t>
      </w:r>
      <w:r w:rsidRPr="00493609">
        <w:t>digitais que tratará este relatório</w:t>
      </w:r>
      <w:r w:rsidR="00952541" w:rsidRPr="00493609">
        <w:t>. N</w:t>
      </w:r>
      <w:r w:rsidRPr="00493609">
        <w:t>o primeiro</w:t>
      </w:r>
      <w:r w:rsidRPr="00493609" w:rsidDel="00241D1B">
        <w:t xml:space="preserve"> capítulo, abordar-se-á o contexto da</w:t>
      </w:r>
      <w:r w:rsidR="00173D15" w:rsidRPr="00493609">
        <w:t xml:space="preserve"> </w:t>
      </w:r>
      <w:r w:rsidRPr="00493609" w:rsidDel="00241D1B">
        <w:t>intervenção pedagógica</w:t>
      </w:r>
      <w:r w:rsidRPr="00493609">
        <w:t>, com a caracterização das turmas com que trabalhei</w:t>
      </w:r>
      <w:r w:rsidR="00657AD8" w:rsidRPr="00493609">
        <w:t xml:space="preserve">, bem como </w:t>
      </w:r>
      <w:r w:rsidR="00C82C1A" w:rsidRPr="00493609">
        <w:t>a identificação do problema, resultante das análises feitas</w:t>
      </w:r>
      <w:r w:rsidR="00952541">
        <w:t xml:space="preserve">. Já </w:t>
      </w:r>
      <w:r w:rsidRPr="00CA7FE8" w:rsidDel="00241D1B">
        <w:t xml:space="preserve">no segundo </w:t>
      </w:r>
      <w:r w:rsidRPr="00CA7FE8">
        <w:t xml:space="preserve">capítulo, apresentar-se-á o enquadramento teórico de todos os </w:t>
      </w:r>
      <w:r w:rsidRPr="009D37CE">
        <w:t xml:space="preserve">conceitos </w:t>
      </w:r>
      <w:r w:rsidR="00A122E1" w:rsidRPr="009D37CE">
        <w:t xml:space="preserve">e </w:t>
      </w:r>
      <w:r w:rsidR="00A122E1" w:rsidRPr="009D37CE">
        <w:lastRenderedPageBreak/>
        <w:t>metodologias</w:t>
      </w:r>
      <w:r w:rsidR="00A122E1">
        <w:t xml:space="preserve"> </w:t>
      </w:r>
      <w:r w:rsidRPr="00CA7FE8">
        <w:t xml:space="preserve">associados a </w:t>
      </w:r>
      <w:r w:rsidRPr="00E340DF">
        <w:t>este projeto</w:t>
      </w:r>
      <w:r w:rsidR="00952541" w:rsidRPr="00E340DF">
        <w:t>.</w:t>
      </w:r>
      <w:r w:rsidR="00DD6ACE" w:rsidRPr="00E340DF">
        <w:t xml:space="preserve"> N</w:t>
      </w:r>
      <w:r w:rsidRPr="00E340DF">
        <w:t xml:space="preserve">o terceiro capítulo, far-se-á  uma </w:t>
      </w:r>
      <w:r w:rsidR="00CC03B0" w:rsidRPr="00E340DF">
        <w:t xml:space="preserve">apresentação das ferramentas de recolha de dados escolhidas, bem como uma </w:t>
      </w:r>
      <w:r w:rsidRPr="00E340DF">
        <w:t>descrição dos ciclos de investigação efetuados</w:t>
      </w:r>
      <w:r w:rsidR="00172F03" w:rsidRPr="00E340DF">
        <w:t>,</w:t>
      </w:r>
      <w:r w:rsidRPr="00E340DF">
        <w:t xml:space="preserve"> </w:t>
      </w:r>
      <w:r w:rsidR="0016796A" w:rsidRPr="00E340DF">
        <w:t>seguida de</w:t>
      </w:r>
      <w:r w:rsidRPr="00E340DF">
        <w:t xml:space="preserve"> uma reflexão acerca dos resultados obtidos em cada um deles e dos ajust</w:t>
      </w:r>
      <w:r w:rsidR="00851301" w:rsidRPr="00E340DF">
        <w:t>es</w:t>
      </w:r>
      <w:r w:rsidRPr="00E340DF">
        <w:t xml:space="preserve"> que foram sendo necessários</w:t>
      </w:r>
      <w:r w:rsidR="00D04D2A" w:rsidRPr="00E340DF">
        <w:t>. F</w:t>
      </w:r>
      <w:r w:rsidRPr="00E340DF">
        <w:t xml:space="preserve">inalmente, na conclusão, </w:t>
      </w:r>
      <w:r w:rsidR="00037943" w:rsidRPr="00E340DF">
        <w:t xml:space="preserve">far-se-á uma síntese das vantagens e desvantagens do uso </w:t>
      </w:r>
      <w:r w:rsidR="00BC2770" w:rsidRPr="00E340DF">
        <w:t xml:space="preserve">de diversas ferramentas digitais </w:t>
      </w:r>
      <w:r w:rsidR="00037943" w:rsidRPr="00E340DF">
        <w:t>na</w:t>
      </w:r>
      <w:r w:rsidR="00F44286" w:rsidRPr="00E340DF">
        <w:t>s</w:t>
      </w:r>
      <w:r w:rsidR="00037943" w:rsidRPr="00E340DF">
        <w:t xml:space="preserve"> aula</w:t>
      </w:r>
      <w:r w:rsidR="00F44286" w:rsidRPr="00E340DF">
        <w:t xml:space="preserve">s </w:t>
      </w:r>
      <w:r w:rsidR="00037943" w:rsidRPr="00E340DF">
        <w:t>de Português</w:t>
      </w:r>
      <w:r w:rsidR="00172F03" w:rsidRPr="00E340DF">
        <w:t xml:space="preserve"> e de Inglês</w:t>
      </w:r>
      <w:r w:rsidR="00037943" w:rsidRPr="00E340DF">
        <w:t xml:space="preserve">, </w:t>
      </w:r>
      <w:r w:rsidR="004A1088" w:rsidRPr="00E340DF">
        <w:t xml:space="preserve">em particular, </w:t>
      </w:r>
      <w:r w:rsidR="00F44286" w:rsidRPr="00E340DF">
        <w:t xml:space="preserve">do </w:t>
      </w:r>
      <w:r w:rsidR="00952541" w:rsidRPr="00E340DF">
        <w:t>MD</w:t>
      </w:r>
      <w:r w:rsidR="004A1088" w:rsidRPr="00E340DF">
        <w:t xml:space="preserve">, esperando </w:t>
      </w:r>
      <w:r w:rsidR="00037943" w:rsidRPr="00E340DF">
        <w:t xml:space="preserve">que os resultados deste </w:t>
      </w:r>
      <w:r w:rsidR="004A1088" w:rsidRPr="00E340DF">
        <w:t>relatório</w:t>
      </w:r>
      <w:r w:rsidR="00172F03" w:rsidRPr="00E340DF">
        <w:t xml:space="preserve"> </w:t>
      </w:r>
      <w:r w:rsidR="008B5155" w:rsidRPr="00E340DF">
        <w:t>possam contribuir</w:t>
      </w:r>
      <w:r w:rsidR="00037943" w:rsidRPr="00E340DF">
        <w:t xml:space="preserve"> para a avaliação do impacto que o uso</w:t>
      </w:r>
      <w:r w:rsidR="00147AB2" w:rsidRPr="00E340DF">
        <w:t xml:space="preserve"> exclusivo</w:t>
      </w:r>
      <w:r w:rsidR="00037943" w:rsidRPr="00E340DF">
        <w:t xml:space="preserve"> </w:t>
      </w:r>
      <w:r w:rsidR="008B5155" w:rsidRPr="00E340DF">
        <w:t>do MD</w:t>
      </w:r>
      <w:r w:rsidR="00037943" w:rsidRPr="00E340DF">
        <w:t xml:space="preserve"> teve</w:t>
      </w:r>
      <w:r w:rsidR="00147AB2" w:rsidRPr="00E340DF">
        <w:t>, em particular,</w:t>
      </w:r>
      <w:r w:rsidR="00037943" w:rsidRPr="00E340DF">
        <w:t xml:space="preserve"> n</w:t>
      </w:r>
      <w:r w:rsidR="00147AB2" w:rsidRPr="00E340DF">
        <w:t>esta</w:t>
      </w:r>
      <w:r w:rsidR="00037943" w:rsidRPr="00E340DF">
        <w:t xml:space="preserve"> escola</w:t>
      </w:r>
      <w:r w:rsidR="00373B26" w:rsidRPr="00E340DF">
        <w:t xml:space="preserve"> integrante do PPMD</w:t>
      </w:r>
      <w:r w:rsidR="00147AB2" w:rsidRPr="00E340DF">
        <w:t>,</w:t>
      </w:r>
      <w:r w:rsidR="00037943" w:rsidRPr="00E340DF">
        <w:t xml:space="preserve"> </w:t>
      </w:r>
      <w:r w:rsidR="00373B26" w:rsidRPr="00E340DF">
        <w:t>como</w:t>
      </w:r>
      <w:r w:rsidR="00037943" w:rsidRPr="00E340DF">
        <w:t xml:space="preserve"> o Ministro da Educação </w:t>
      </w:r>
      <w:r w:rsidR="00952541" w:rsidRPr="00E340DF">
        <w:t>anunciou</w:t>
      </w:r>
      <w:r w:rsidR="00890F68" w:rsidRPr="00E340DF">
        <w:rPr>
          <w:rStyle w:val="Refdenotaderodap"/>
        </w:rPr>
        <w:footnoteReference w:id="3"/>
      </w:r>
      <w:r w:rsidR="00952541" w:rsidRPr="00E340DF">
        <w:t>,</w:t>
      </w:r>
      <w:r w:rsidR="00037943" w:rsidRPr="00E340DF">
        <w:t xml:space="preserve"> </w:t>
      </w:r>
      <w:r w:rsidR="00172F03" w:rsidRPr="00E340DF">
        <w:t>a 10 de agosto de 2024.</w:t>
      </w:r>
      <w:r w:rsidR="004313F4" w:rsidRPr="00E340DF">
        <w:t xml:space="preserve"> </w:t>
      </w:r>
    </w:p>
    <w:p w14:paraId="5435C358" w14:textId="6E533DC3" w:rsidR="00CC5AE1" w:rsidRPr="00CA7FE8" w:rsidRDefault="009C3A87" w:rsidP="001879DC">
      <w:pPr>
        <w:pStyle w:val="Texto"/>
      </w:pPr>
      <w:r w:rsidRPr="00E340DF">
        <w:t xml:space="preserve">Oxalá a minha experiência e os resultados dela decorrentes possam esclarecer o debate sobre esta ferramenta, no contexto em que </w:t>
      </w:r>
      <w:r w:rsidR="00A52377" w:rsidRPr="00E340DF">
        <w:t>há já países que recentemente retrocederam no seu uso</w:t>
      </w:r>
      <w:r w:rsidR="00983123" w:rsidRPr="00E340DF">
        <w:t xml:space="preserve">, nomeadamente a Suécia e a Finlândia, </w:t>
      </w:r>
      <w:r w:rsidR="00A52377" w:rsidRPr="00E340DF">
        <w:t>regressando aos manuais em papel.</w:t>
      </w:r>
    </w:p>
    <w:p w14:paraId="7EC6823C" w14:textId="77777777" w:rsidR="00CC5AE1" w:rsidRPr="00CA7FE8" w:rsidRDefault="00CC5AE1" w:rsidP="001879DC">
      <w:pPr>
        <w:pStyle w:val="Texto"/>
      </w:pPr>
    </w:p>
    <w:p w14:paraId="50213F02" w14:textId="77777777" w:rsidR="00CC5AE1" w:rsidRPr="00CA7FE8" w:rsidRDefault="00CC5AE1" w:rsidP="001879DC">
      <w:pPr>
        <w:pStyle w:val="Texto"/>
      </w:pPr>
    </w:p>
    <w:p w14:paraId="57FCDE1C" w14:textId="77777777" w:rsidR="00CC5AE1" w:rsidRPr="00CA7FE8" w:rsidRDefault="00CC5AE1" w:rsidP="001879DC">
      <w:pPr>
        <w:pStyle w:val="Texto"/>
      </w:pPr>
    </w:p>
    <w:p w14:paraId="4546CA72" w14:textId="77777777" w:rsidR="00CC5AE1" w:rsidRPr="00CA7FE8" w:rsidRDefault="00CC5AE1" w:rsidP="001879DC">
      <w:pPr>
        <w:pStyle w:val="Texto"/>
      </w:pPr>
    </w:p>
    <w:p w14:paraId="4E78EB8A" w14:textId="77777777" w:rsidR="00CC5AE1" w:rsidRPr="00CA7FE8" w:rsidRDefault="00CC5AE1" w:rsidP="001879DC">
      <w:pPr>
        <w:pStyle w:val="Texto"/>
      </w:pPr>
    </w:p>
    <w:p w14:paraId="2447BC84" w14:textId="77777777" w:rsidR="00CC5AE1" w:rsidRPr="00CA7FE8" w:rsidRDefault="00CC5AE1" w:rsidP="001879DC">
      <w:pPr>
        <w:pStyle w:val="Texto"/>
      </w:pPr>
    </w:p>
    <w:p w14:paraId="011A7FCE" w14:textId="77777777" w:rsidR="00CC5AE1" w:rsidRDefault="00CC5AE1" w:rsidP="001879DC">
      <w:pPr>
        <w:pStyle w:val="Texto"/>
      </w:pPr>
    </w:p>
    <w:p w14:paraId="553D0D2D" w14:textId="77777777" w:rsidR="00513D4F" w:rsidRDefault="00513D4F" w:rsidP="001879DC">
      <w:pPr>
        <w:pStyle w:val="Texto"/>
      </w:pPr>
    </w:p>
    <w:p w14:paraId="102B9378" w14:textId="77777777" w:rsidR="00513D4F" w:rsidRDefault="00513D4F" w:rsidP="001879DC">
      <w:pPr>
        <w:pStyle w:val="Texto"/>
      </w:pPr>
    </w:p>
    <w:p w14:paraId="72EAD8B2" w14:textId="78A4BB11" w:rsidR="008C711F" w:rsidRPr="00CA7FE8" w:rsidRDefault="008C711F" w:rsidP="001879DC">
      <w:pPr>
        <w:pStyle w:val="Ttulo1"/>
      </w:pPr>
      <w:bookmarkStart w:id="14" w:name="_Toc207715333"/>
      <w:r w:rsidRPr="00CA7FE8">
        <w:lastRenderedPageBreak/>
        <w:t>Contexto da intervenção pedagógico-didática</w:t>
      </w:r>
      <w:bookmarkEnd w:id="14"/>
    </w:p>
    <w:bookmarkEnd w:id="11"/>
    <w:bookmarkEnd w:id="12"/>
    <w:p w14:paraId="7DA00E0E" w14:textId="78D6EAC8" w:rsidR="00A421EB" w:rsidRDefault="008C711F" w:rsidP="001879DC">
      <w:pPr>
        <w:jc w:val="both"/>
      </w:pPr>
      <w:r w:rsidRPr="00CA7FE8">
        <w:t xml:space="preserve">Neste </w:t>
      </w:r>
      <w:r w:rsidR="000432DC" w:rsidRPr="00CA7FE8">
        <w:t>capítulo</w:t>
      </w:r>
      <w:r w:rsidRPr="00CA7FE8">
        <w:t xml:space="preserve">, </w:t>
      </w:r>
      <w:r w:rsidR="002B5C9D">
        <w:t>apresenta-se</w:t>
      </w:r>
      <w:r w:rsidRPr="00CA7FE8">
        <w:t xml:space="preserve"> a descrição</w:t>
      </w:r>
      <w:r w:rsidR="0053733E" w:rsidRPr="00CA7FE8">
        <w:t>: (1)</w:t>
      </w:r>
      <w:r w:rsidRPr="00CA7FE8">
        <w:t xml:space="preserve"> da escola onde foi realizada a</w:t>
      </w:r>
      <w:r w:rsidR="00A956F2" w:rsidRPr="00CA7FE8">
        <w:t xml:space="preserve"> minha</w:t>
      </w:r>
      <w:r w:rsidRPr="00CA7FE8">
        <w:t xml:space="preserve"> prática pedag</w:t>
      </w:r>
      <w:r w:rsidR="0053733E" w:rsidRPr="00CA7FE8">
        <w:t xml:space="preserve">ógica </w:t>
      </w:r>
      <w:r w:rsidR="0053733E" w:rsidRPr="00E340DF">
        <w:t>supervisionada;</w:t>
      </w:r>
      <w:r w:rsidRPr="00E340DF">
        <w:t xml:space="preserve"> </w:t>
      </w:r>
      <w:r w:rsidR="006E1B02" w:rsidRPr="00E340DF">
        <w:t>(2) d</w:t>
      </w:r>
      <w:r w:rsidR="00614845" w:rsidRPr="00E340DF">
        <w:t>o perfil das</w:t>
      </w:r>
      <w:r w:rsidR="0053733E" w:rsidRPr="00E340DF">
        <w:t xml:space="preserve"> turmas que</w:t>
      </w:r>
      <w:r w:rsidR="00C54FC8" w:rsidRPr="00E340DF">
        <w:t xml:space="preserve"> me</w:t>
      </w:r>
      <w:r w:rsidR="0053733E" w:rsidRPr="00E340DF">
        <w:t xml:space="preserve"> foram atribuídas</w:t>
      </w:r>
      <w:r w:rsidR="00D2766B" w:rsidRPr="00E340DF">
        <w:t xml:space="preserve"> no início do ano letivo</w:t>
      </w:r>
      <w:r w:rsidR="005902C3" w:rsidRPr="00E340DF">
        <w:t>; (3) dos problemas identificados</w:t>
      </w:r>
      <w:r w:rsidR="00E15813" w:rsidRPr="00E340DF">
        <w:t xml:space="preserve"> através </w:t>
      </w:r>
      <w:r w:rsidR="002C045B" w:rsidRPr="00E340DF">
        <w:t>dos seminários semanais com as professoras-titulares, da observação direta e de inquéritos por questionário</w:t>
      </w:r>
      <w:r w:rsidR="0053733E" w:rsidRPr="00E340DF">
        <w:t xml:space="preserve"> </w:t>
      </w:r>
      <w:r w:rsidR="00982C98" w:rsidRPr="00E340DF">
        <w:t>e</w:t>
      </w:r>
      <w:r w:rsidR="001E5155" w:rsidRPr="00E340DF">
        <w:t xml:space="preserve"> (</w:t>
      </w:r>
      <w:r w:rsidR="0031412E" w:rsidRPr="00E340DF">
        <w:t>4</w:t>
      </w:r>
      <w:r w:rsidR="001E5155" w:rsidRPr="00E340DF">
        <w:t>) da</w:t>
      </w:r>
      <w:r w:rsidR="00920271" w:rsidRPr="00E340DF">
        <w:t xml:space="preserve"> área em que decidi intervir</w:t>
      </w:r>
      <w:r w:rsidR="008927BF" w:rsidRPr="00E340DF">
        <w:t>.</w:t>
      </w:r>
    </w:p>
    <w:p w14:paraId="387517B9" w14:textId="77777777" w:rsidR="0092631F" w:rsidRPr="00CA7FE8" w:rsidRDefault="0092631F" w:rsidP="001879DC">
      <w:pPr>
        <w:jc w:val="both"/>
      </w:pPr>
    </w:p>
    <w:p w14:paraId="530C61AF" w14:textId="776EB296" w:rsidR="00DB08EE" w:rsidRPr="00CE4BBB" w:rsidRDefault="00DB08EE" w:rsidP="001879DC">
      <w:pPr>
        <w:pStyle w:val="Ttulo2"/>
        <w:rPr>
          <w:i/>
          <w:iCs/>
        </w:rPr>
      </w:pPr>
      <w:bookmarkStart w:id="15" w:name="_Toc207715334"/>
      <w:r w:rsidRPr="00CE4BBB">
        <w:rPr>
          <w:i/>
          <w:iCs/>
        </w:rPr>
        <w:t>Escola Secundária Dr. Joaquim Gomes Ferreira Alves</w:t>
      </w:r>
      <w:bookmarkEnd w:id="15"/>
    </w:p>
    <w:p w14:paraId="5A153082" w14:textId="60DCE0CC" w:rsidR="00F96CAF" w:rsidRPr="00CA7FE8" w:rsidRDefault="00A421EB" w:rsidP="001879DC">
      <w:pPr>
        <w:pStyle w:val="Texto"/>
      </w:pPr>
      <w:r w:rsidRPr="00CA7FE8">
        <w:t>A escola onde desenvolv</w:t>
      </w:r>
      <w:r w:rsidR="005C09C6" w:rsidRPr="00CA7FE8">
        <w:t>i</w:t>
      </w:r>
      <w:r w:rsidRPr="00CA7FE8">
        <w:t xml:space="preserve"> a </w:t>
      </w:r>
      <w:r w:rsidR="00C54FC8" w:rsidRPr="00CA7FE8">
        <w:t xml:space="preserve">minha </w:t>
      </w:r>
      <w:r w:rsidRPr="00CA7FE8">
        <w:t>prática pedagógica</w:t>
      </w:r>
      <w:r w:rsidR="00D92C1B" w:rsidRPr="00CA7FE8">
        <w:t xml:space="preserve"> </w:t>
      </w:r>
      <w:r w:rsidR="00A14D52" w:rsidRPr="00CA7FE8">
        <w:t>-</w:t>
      </w:r>
      <w:r w:rsidR="00044312" w:rsidRPr="00CA7FE8">
        <w:t xml:space="preserve"> a Escola Secundária Dr. Joaquim Gomes Ferreira Alves</w:t>
      </w:r>
      <w:r w:rsidR="005C09C6" w:rsidRPr="00CA7FE8">
        <w:t xml:space="preserve"> -</w:t>
      </w:r>
      <w:r w:rsidR="00D92C1B" w:rsidRPr="00CA7FE8">
        <w:t xml:space="preserve"> está </w:t>
      </w:r>
      <w:r w:rsidR="00A14D52" w:rsidRPr="00CA7FE8">
        <w:t>situada</w:t>
      </w:r>
      <w:r w:rsidRPr="00CA7FE8">
        <w:t xml:space="preserve"> em Valadares, </w:t>
      </w:r>
      <w:r w:rsidR="00A14D52" w:rsidRPr="00CA7FE8">
        <w:t>no</w:t>
      </w:r>
      <w:r w:rsidRPr="00CA7FE8">
        <w:t xml:space="preserve"> concelho de Vila Nova de Gaia</w:t>
      </w:r>
      <w:r w:rsidR="00077CBF" w:rsidRPr="00CA7FE8">
        <w:t>, e é tida como uma “referência na Área Metropolitana do Porto e a nível nacional”</w:t>
      </w:r>
      <w:r w:rsidR="00077CBF" w:rsidRPr="00CA7FE8">
        <w:rPr>
          <w:rStyle w:val="Refdenotaderodap"/>
          <w:b/>
        </w:rPr>
        <w:footnoteReference w:id="4"/>
      </w:r>
      <w:r w:rsidR="00044312" w:rsidRPr="00CA7FE8">
        <w:t xml:space="preserve">. </w:t>
      </w:r>
      <w:r w:rsidR="00C62819" w:rsidRPr="00CA7FE8">
        <w:t>Trata-se de uma escola secundária que acolhe</w:t>
      </w:r>
      <w:r w:rsidR="00C06DC0" w:rsidRPr="00CA7FE8">
        <w:t xml:space="preserve"> </w:t>
      </w:r>
      <w:r w:rsidR="00F96CAF" w:rsidRPr="00CA7FE8">
        <w:t>alunos desde o 7.º até ao 12.º ano</w:t>
      </w:r>
      <w:r w:rsidR="0062585F" w:rsidRPr="00CA7FE8">
        <w:t>s</w:t>
      </w:r>
      <w:r w:rsidR="00F96CAF" w:rsidRPr="00CA7FE8">
        <w:t xml:space="preserve"> de escolaridade</w:t>
      </w:r>
      <w:r w:rsidR="00BD43F3" w:rsidRPr="00CA7FE8">
        <w:t xml:space="preserve">, com uma população escolar anual </w:t>
      </w:r>
      <w:r w:rsidR="00202BC6">
        <w:t>que ronda os</w:t>
      </w:r>
      <w:r w:rsidR="00BD43F3" w:rsidRPr="00CA7FE8">
        <w:t xml:space="preserve"> 20</w:t>
      </w:r>
      <w:r w:rsidR="007472E9" w:rsidRPr="00CA7FE8">
        <w:t>0</w:t>
      </w:r>
      <w:r w:rsidR="00BD43F3" w:rsidRPr="00CA7FE8">
        <w:t>0 alunos</w:t>
      </w:r>
      <w:r w:rsidR="00DE746E" w:rsidRPr="00CA7FE8">
        <w:t xml:space="preserve">. </w:t>
      </w:r>
    </w:p>
    <w:p w14:paraId="38CB9DD9" w14:textId="402B1938" w:rsidR="00E51505" w:rsidRPr="00CA7FE8" w:rsidRDefault="008418C4" w:rsidP="001879DC">
      <w:pPr>
        <w:pStyle w:val="Texto"/>
      </w:pPr>
      <w:r w:rsidRPr="00CA7FE8">
        <w:t xml:space="preserve">Para além disso, o </w:t>
      </w:r>
      <w:r w:rsidR="00F0740A" w:rsidRPr="00CA7FE8">
        <w:t>“</w:t>
      </w:r>
      <w:r w:rsidRPr="00CA7FE8">
        <w:t>Programa de Digitalização para as Escolas</w:t>
      </w:r>
      <w:r w:rsidR="00F0740A" w:rsidRPr="00CA7FE8">
        <w:t>”</w:t>
      </w:r>
      <w:r w:rsidRPr="00CA7FE8">
        <w:t xml:space="preserve"> (no âmbito do </w:t>
      </w:r>
      <w:r w:rsidR="00F0740A" w:rsidRPr="00CA7FE8">
        <w:t>“</w:t>
      </w:r>
      <w:r w:rsidRPr="00CA7FE8">
        <w:t>Plano de Ação para a Transição Digital</w:t>
      </w:r>
      <w:r w:rsidR="00F0740A" w:rsidRPr="00CA7FE8">
        <w:t>”</w:t>
      </w:r>
      <w:r w:rsidR="000F7627" w:rsidRPr="00CA7FE8">
        <w:rPr>
          <w:rStyle w:val="Refdenotaderodap"/>
        </w:rPr>
        <w:t xml:space="preserve"> </w:t>
      </w:r>
      <w:r w:rsidR="000F7627" w:rsidRPr="00CA7FE8">
        <w:rPr>
          <w:rStyle w:val="Refdenotaderodap"/>
        </w:rPr>
        <w:footnoteReference w:id="5"/>
      </w:r>
      <w:r w:rsidRPr="00CA7FE8">
        <w:t>, datad</w:t>
      </w:r>
      <w:r w:rsidR="000431B0">
        <w:t>o</w:t>
      </w:r>
      <w:r w:rsidRPr="00CA7FE8">
        <w:t xml:space="preserve"> de 21 de abril de 2020), bem como o </w:t>
      </w:r>
      <w:r w:rsidR="00F0740A" w:rsidRPr="00CA7FE8">
        <w:t>“</w:t>
      </w:r>
      <w:r w:rsidRPr="00CA7FE8">
        <w:t>Plano de Ação para o Desenvolvimento Digital da Escola</w:t>
      </w:r>
      <w:r w:rsidR="00F0740A" w:rsidRPr="00CA7FE8">
        <w:t>”</w:t>
      </w:r>
      <w:r w:rsidRPr="00CA7FE8">
        <w:t xml:space="preserve"> (PADDE), dos quais </w:t>
      </w:r>
      <w:r w:rsidR="0062430C" w:rsidRPr="00CA7FE8">
        <w:t>a ESDJGFA</w:t>
      </w:r>
      <w:r w:rsidRPr="00CA7FE8">
        <w:t xml:space="preserve"> faz parte, assegura</w:t>
      </w:r>
      <w:r w:rsidR="00757707" w:rsidRPr="00CA7FE8">
        <w:t>m</w:t>
      </w:r>
      <w:r w:rsidRPr="00CA7FE8">
        <w:t xml:space="preserve"> que </w:t>
      </w:r>
      <w:r w:rsidR="000431B0">
        <w:t>esta escola em particular</w:t>
      </w:r>
      <w:r w:rsidRPr="00CA7FE8">
        <w:t xml:space="preserve"> </w:t>
      </w:r>
      <w:r w:rsidR="00757707" w:rsidRPr="00CA7FE8">
        <w:t>passará por mais transformações, no que concerne à tecnologia</w:t>
      </w:r>
      <w:r w:rsidR="00757707" w:rsidRPr="008B191A">
        <w:t>.</w:t>
      </w:r>
      <w:r w:rsidRPr="008B191A">
        <w:t xml:space="preserve"> </w:t>
      </w:r>
      <w:r w:rsidR="00757707" w:rsidRPr="008B191A">
        <w:t xml:space="preserve">O </w:t>
      </w:r>
      <w:r w:rsidR="00124710" w:rsidRPr="008B191A">
        <w:t>PADDE</w:t>
      </w:r>
      <w:r w:rsidR="00757707" w:rsidRPr="008B191A">
        <w:t xml:space="preserve"> “tem por base o quadro conceptual dos documentos orientadores desenvolvidos pela Comissão Europeia, designadamente o </w:t>
      </w:r>
      <w:r w:rsidR="00757707" w:rsidRPr="008B191A">
        <w:rPr>
          <w:i/>
        </w:rPr>
        <w:t>DigCompEdu</w:t>
      </w:r>
      <w:r w:rsidR="00757707" w:rsidRPr="008B191A">
        <w:t xml:space="preserve"> e o </w:t>
      </w:r>
      <w:r w:rsidR="00757707" w:rsidRPr="008B191A">
        <w:rPr>
          <w:i/>
        </w:rPr>
        <w:t>DigCompOrg</w:t>
      </w:r>
      <w:r w:rsidR="00757707" w:rsidRPr="008B191A">
        <w:t>.” (ibidem, p. 2)</w:t>
      </w:r>
      <w:r w:rsidR="00124710" w:rsidRPr="00CA7FE8">
        <w:t xml:space="preserve"> </w:t>
      </w:r>
    </w:p>
    <w:p w14:paraId="1B53716D" w14:textId="4F09BCCC" w:rsidR="00C07AD3" w:rsidRPr="00CA7FE8" w:rsidRDefault="00E51505" w:rsidP="001879DC">
      <w:pPr>
        <w:pStyle w:val="Texto"/>
      </w:pPr>
      <w:r w:rsidRPr="00926044">
        <w:t xml:space="preserve">De acordo com o </w:t>
      </w:r>
      <w:r w:rsidRPr="00926044">
        <w:rPr>
          <w:i/>
        </w:rPr>
        <w:t>website</w:t>
      </w:r>
      <w:r w:rsidRPr="00926044">
        <w:t xml:space="preserve"> da Direção-Geral da Educação, o </w:t>
      </w:r>
      <w:r w:rsidRPr="00926044">
        <w:rPr>
          <w:i/>
          <w:iCs/>
        </w:rPr>
        <w:t>DigCompEdu</w:t>
      </w:r>
      <w:r w:rsidRPr="00926044">
        <w:t xml:space="preserve"> (Quadro Europeu de Competência Digital para Educadores) é um documento elaborado no âmbito da iniciativa </w:t>
      </w:r>
      <w:r w:rsidRPr="00926044">
        <w:rPr>
          <w:i/>
          <w:iCs/>
        </w:rPr>
        <w:t>DigComp</w:t>
      </w:r>
      <w:r w:rsidRPr="00926044">
        <w:t xml:space="preserve"> da Comissão Europeia, para todos os docentes, no qual encontramos enumeradas 22 competências, distribuídas por 6 áreas, bem como um “modelo de progressão” que tem como objetivo “ajudar os docentes a avaliarem e </w:t>
      </w:r>
      <w:r w:rsidRPr="00926044">
        <w:lastRenderedPageBreak/>
        <w:t xml:space="preserve">desenvolverem a sua competência </w:t>
      </w:r>
      <w:r w:rsidRPr="00D82516">
        <w:t xml:space="preserve">digital”. Para além disso, este referencial foi criado para auxiliar os estados membros na “promoção das competências digitais […] e impulsionar a inovação na educação”. Por sua vez, o </w:t>
      </w:r>
      <w:r w:rsidRPr="00D82516">
        <w:rPr>
          <w:i/>
          <w:iCs/>
        </w:rPr>
        <w:t>DigCompOrg</w:t>
      </w:r>
      <w:r w:rsidRPr="00D82516">
        <w:t xml:space="preserve"> é um instrumento que auxilia os docentes a refletirem </w:t>
      </w:r>
      <w:r w:rsidR="00D82516" w:rsidRPr="00D82516">
        <w:t xml:space="preserve">sobre </w:t>
      </w:r>
      <w:r w:rsidRPr="00D82516">
        <w:t>os avanços digitais no ensino, a nível europeu.</w:t>
      </w:r>
    </w:p>
    <w:p w14:paraId="4B287F5B" w14:textId="75F0D58F" w:rsidR="00202BC6" w:rsidRDefault="00941B45" w:rsidP="001879DC">
      <w:pPr>
        <w:pStyle w:val="Texto"/>
      </w:pPr>
      <w:r w:rsidRPr="00CA7FE8">
        <w:t>Convém</w:t>
      </w:r>
      <w:r w:rsidR="00124710" w:rsidRPr="00CA7FE8">
        <w:t xml:space="preserve"> também</w:t>
      </w:r>
      <w:r w:rsidRPr="00CA7FE8">
        <w:t xml:space="preserve"> referir que </w:t>
      </w:r>
      <w:r w:rsidR="00A1486A" w:rsidRPr="00CA7FE8">
        <w:t xml:space="preserve">as instalações desta </w:t>
      </w:r>
      <w:r w:rsidR="00D82516">
        <w:t>escola</w:t>
      </w:r>
      <w:r w:rsidR="00185942" w:rsidRPr="00CA7FE8">
        <w:t>, que foi intervencionada pela Parque Escolar em 2009, promovem um ambiente propício à aprendizagem.</w:t>
      </w:r>
      <w:r w:rsidR="002604A4" w:rsidRPr="00CA7FE8">
        <w:t xml:space="preserve"> </w:t>
      </w:r>
      <w:r w:rsidR="00185942" w:rsidRPr="00CA7FE8">
        <w:t>Todas</w:t>
      </w:r>
      <w:r w:rsidR="00B62D17" w:rsidRPr="00CA7FE8">
        <w:t xml:space="preserve"> as salas de aula</w:t>
      </w:r>
      <w:r w:rsidR="0062430C" w:rsidRPr="00CA7FE8">
        <w:t xml:space="preserve"> estão apetrechadas com</w:t>
      </w:r>
      <w:r w:rsidR="002D7062" w:rsidRPr="00CA7FE8">
        <w:t xml:space="preserve"> </w:t>
      </w:r>
      <w:r w:rsidR="002D7062" w:rsidRPr="00D82516">
        <w:t>computadores</w:t>
      </w:r>
      <w:r w:rsidR="00AC70FC" w:rsidRPr="00D82516">
        <w:t xml:space="preserve"> (</w:t>
      </w:r>
      <w:r w:rsidR="00202BC6" w:rsidRPr="00D82516">
        <w:t xml:space="preserve">existe </w:t>
      </w:r>
      <w:r w:rsidR="00AC70FC" w:rsidRPr="00D82516">
        <w:t>um por sala</w:t>
      </w:r>
      <w:r w:rsidR="00202BC6" w:rsidRPr="00D82516">
        <w:t>, destinado ao professor</w:t>
      </w:r>
      <w:r w:rsidR="00AC70FC" w:rsidRPr="00D82516">
        <w:t xml:space="preserve">, </w:t>
      </w:r>
      <w:r w:rsidR="00C93588" w:rsidRPr="00D82516">
        <w:t>à exceção</w:t>
      </w:r>
      <w:r w:rsidR="00AC70FC" w:rsidRPr="00D82516">
        <w:t xml:space="preserve"> </w:t>
      </w:r>
      <w:r w:rsidR="00C93588" w:rsidRPr="00D82516">
        <w:t>d</w:t>
      </w:r>
      <w:r w:rsidR="00AC70FC" w:rsidRPr="00D82516">
        <w:t>as salas de informática</w:t>
      </w:r>
      <w:r w:rsidR="00AC70FC" w:rsidRPr="00CA7FE8">
        <w:t>, que possuem, no mínimo, quinze</w:t>
      </w:r>
      <w:r w:rsidR="007C46F2" w:rsidRPr="00CA7FE8">
        <w:t xml:space="preserve"> computadores</w:t>
      </w:r>
      <w:r w:rsidR="00AC70FC" w:rsidRPr="00CA7FE8">
        <w:t>)</w:t>
      </w:r>
      <w:r w:rsidR="002D7062" w:rsidRPr="00CA7FE8">
        <w:t>, projetores multimédia e quadros brancos,</w:t>
      </w:r>
      <w:r w:rsidR="009C6F82" w:rsidRPr="00CA7FE8">
        <w:t xml:space="preserve"> </w:t>
      </w:r>
      <w:r w:rsidR="0081727D" w:rsidRPr="00CA7FE8">
        <w:t xml:space="preserve">que </w:t>
      </w:r>
      <w:r w:rsidR="009C6F82" w:rsidRPr="00CA7FE8">
        <w:t>têm como objetivo dar oportunidade aos milhares de alunos que frequentam esta escola de rece</w:t>
      </w:r>
      <w:r w:rsidR="002D7062" w:rsidRPr="00CA7FE8">
        <w:t>berem um en</w:t>
      </w:r>
      <w:r w:rsidR="00061488" w:rsidRPr="00CA7FE8">
        <w:t>s</w:t>
      </w:r>
      <w:r w:rsidR="002D7062" w:rsidRPr="00CA7FE8">
        <w:t xml:space="preserve">ino </w:t>
      </w:r>
      <w:r w:rsidR="00D82516">
        <w:t xml:space="preserve">moderno e </w:t>
      </w:r>
      <w:r w:rsidR="002D7062" w:rsidRPr="00CA7FE8">
        <w:t xml:space="preserve">de qualidade. </w:t>
      </w:r>
    </w:p>
    <w:p w14:paraId="003D71C4" w14:textId="722C747A" w:rsidR="00AB61FF" w:rsidRPr="00CA7FE8" w:rsidRDefault="002D7062" w:rsidP="001879DC">
      <w:pPr>
        <w:pStyle w:val="Texto"/>
      </w:pPr>
      <w:r w:rsidRPr="00CA7FE8">
        <w:t>A B</w:t>
      </w:r>
      <w:r w:rsidR="009C6F82" w:rsidRPr="00CA7FE8">
        <w:t xml:space="preserve">iblioteca, </w:t>
      </w:r>
      <w:r w:rsidR="0081727D" w:rsidRPr="00CA7FE8">
        <w:t xml:space="preserve">por sua vez, </w:t>
      </w:r>
      <w:r w:rsidR="007E68D8" w:rsidRPr="00CA7FE8">
        <w:t>situada</w:t>
      </w:r>
      <w:r w:rsidRPr="00CA7FE8">
        <w:t xml:space="preserve"> </w:t>
      </w:r>
      <w:r w:rsidR="007E68D8" w:rsidRPr="00CA7FE8">
        <w:t>n</w:t>
      </w:r>
      <w:r w:rsidRPr="00CA7FE8">
        <w:t xml:space="preserve">o pavilhão principal e </w:t>
      </w:r>
      <w:r w:rsidR="00C94320" w:rsidRPr="00CA7FE8">
        <w:t xml:space="preserve">considerada um </w:t>
      </w:r>
      <w:r w:rsidRPr="00CA7FE8">
        <w:t>“espaço de referência” (ibidem, p. 4)</w:t>
      </w:r>
      <w:r w:rsidR="009C6F82" w:rsidRPr="00CA7FE8">
        <w:t xml:space="preserve">, possui um </w:t>
      </w:r>
      <w:r w:rsidR="00185942" w:rsidRPr="00CA7FE8">
        <w:t>excelente acervo</w:t>
      </w:r>
      <w:r w:rsidR="009C6F82" w:rsidRPr="00CA7FE8">
        <w:t xml:space="preserve">, com grande variedade de </w:t>
      </w:r>
      <w:r w:rsidR="00185942" w:rsidRPr="00CA7FE8">
        <w:t>obras e de autores, de revistas, CD’s, etc.,</w:t>
      </w:r>
      <w:r w:rsidR="009C6F82" w:rsidRPr="00CA7FE8">
        <w:t xml:space="preserve"> be</w:t>
      </w:r>
      <w:r w:rsidR="0055275A" w:rsidRPr="00CA7FE8">
        <w:t>m como computadores e um espaço delimitado</w:t>
      </w:r>
      <w:r w:rsidR="00202BC6">
        <w:t xml:space="preserve"> - </w:t>
      </w:r>
      <w:r w:rsidR="009C6F82" w:rsidRPr="00CA7FE8">
        <w:t xml:space="preserve">que </w:t>
      </w:r>
      <w:r w:rsidR="0052750C" w:rsidRPr="00CA7FE8">
        <w:t>assume</w:t>
      </w:r>
      <w:r w:rsidR="009C6F82" w:rsidRPr="00CA7FE8">
        <w:t xml:space="preserve"> a função de sala de estudo</w:t>
      </w:r>
      <w:r w:rsidR="00202BC6">
        <w:t xml:space="preserve"> -</w:t>
      </w:r>
      <w:r w:rsidR="009C6F82" w:rsidRPr="00CA7FE8">
        <w:t xml:space="preserve"> que se encontra à disposição dos alunos</w:t>
      </w:r>
      <w:r w:rsidR="00047FCB" w:rsidRPr="00CA7FE8">
        <w:t>, proporcionando, assim, um grande apoio a toda a comunidade escolar</w:t>
      </w:r>
      <w:r w:rsidR="009C6F82" w:rsidRPr="00CA7FE8">
        <w:t>.</w:t>
      </w:r>
    </w:p>
    <w:p w14:paraId="3D51296D" w14:textId="4FB9AAB0" w:rsidR="007C4840" w:rsidRPr="00CA7FE8" w:rsidRDefault="00BB5831" w:rsidP="001879DC">
      <w:pPr>
        <w:pStyle w:val="Texto"/>
      </w:pPr>
      <w:r w:rsidRPr="00CA7FE8">
        <w:t>Para além dos laboratórios e respetivos gabinetes de preparação</w:t>
      </w:r>
      <w:r w:rsidR="007858D1" w:rsidRPr="00CA7FE8">
        <w:t>,</w:t>
      </w:r>
      <w:r w:rsidRPr="00CA7FE8">
        <w:t xml:space="preserve"> destinados à prática letiva das disciplinas de Biologia, Geologia e Física e Química, a escola possui </w:t>
      </w:r>
      <w:r w:rsidR="004D48CF">
        <w:t xml:space="preserve">ainda </w:t>
      </w:r>
      <w:r w:rsidRPr="00CA7FE8">
        <w:t>um Laboratório Digital, “equipado com material tecnológico […]” que oferece “[…] oportunidades para a critatividade, colaboração, interação e promoção de uma aprendizagem ativa.” (ibidem, p. 4)</w:t>
      </w:r>
      <w:r w:rsidR="00AC70FC" w:rsidRPr="00CA7FE8">
        <w:t xml:space="preserve"> </w:t>
      </w:r>
    </w:p>
    <w:p w14:paraId="74F685DC" w14:textId="47FF8BF0" w:rsidR="00E97EE0" w:rsidRDefault="006F38FE" w:rsidP="001879DC">
      <w:pPr>
        <w:pStyle w:val="Texto"/>
      </w:pPr>
      <w:r w:rsidRPr="00CA7FE8">
        <w:t>Com</w:t>
      </w:r>
      <w:r w:rsidR="00447812" w:rsidRPr="00CA7FE8">
        <w:t xml:space="preserve"> um vasto leque de ofertas formativas, </w:t>
      </w:r>
      <w:r w:rsidRPr="00CA7FE8">
        <w:t>de modo</w:t>
      </w:r>
      <w:r w:rsidR="00E97EE0" w:rsidRPr="00CA7FE8">
        <w:t xml:space="preserve"> a acolher os variados interesses</w:t>
      </w:r>
      <w:r w:rsidR="00A956F2" w:rsidRPr="00CA7FE8">
        <w:t xml:space="preserve"> dos alunos</w:t>
      </w:r>
      <w:r w:rsidR="00E97EE0" w:rsidRPr="00CA7FE8">
        <w:t xml:space="preserve"> e formar cidadãos capacitados, este estabelecimento de ensino </w:t>
      </w:r>
      <w:r w:rsidR="009D453D">
        <w:t>acolhe</w:t>
      </w:r>
      <w:r w:rsidR="00447812" w:rsidRPr="00CA7FE8">
        <w:t>,</w:t>
      </w:r>
      <w:r w:rsidRPr="00CA7FE8">
        <w:t xml:space="preserve"> também,</w:t>
      </w:r>
      <w:r w:rsidR="00447812" w:rsidRPr="00CA7FE8">
        <w:t xml:space="preserve"> todos os anos, uma grande variedade de </w:t>
      </w:r>
      <w:r w:rsidR="00E97EE0" w:rsidRPr="00CA7FE8">
        <w:t>projetos e atividades, tais como</w:t>
      </w:r>
      <w:r w:rsidR="00166BBD" w:rsidRPr="00CA7FE8">
        <w:t xml:space="preserve"> os </w:t>
      </w:r>
      <w:r w:rsidR="00CE21F3" w:rsidRPr="00CA7FE8">
        <w:t>indicados</w:t>
      </w:r>
      <w:r w:rsidR="00166BBD" w:rsidRPr="00CA7FE8">
        <w:t xml:space="preserve"> na figura abaixo</w:t>
      </w:r>
      <w:r w:rsidR="002604A4" w:rsidRPr="00CA7FE8">
        <w:t>.</w:t>
      </w:r>
      <w:r w:rsidR="00E97EE0" w:rsidRPr="00CA7FE8">
        <w:t xml:space="preserve"> </w:t>
      </w:r>
    </w:p>
    <w:p w14:paraId="6CD2FC2D" w14:textId="77777777" w:rsidR="0092631F" w:rsidRPr="00CA7FE8" w:rsidRDefault="0092631F" w:rsidP="001879DC">
      <w:pPr>
        <w:pStyle w:val="Texto"/>
      </w:pPr>
    </w:p>
    <w:p w14:paraId="1513AAB1" w14:textId="5A8CAAF0" w:rsidR="00E97EE0" w:rsidRPr="0092631F" w:rsidRDefault="00E97EE0" w:rsidP="001879DC">
      <w:pPr>
        <w:pStyle w:val="Texto"/>
        <w:rPr>
          <w:sz w:val="22"/>
          <w:szCs w:val="96"/>
        </w:rPr>
      </w:pPr>
      <w:r w:rsidRPr="00A4536D">
        <w:rPr>
          <w:b/>
          <w:bCs/>
          <w:sz w:val="22"/>
          <w:szCs w:val="96"/>
          <w:lang w:eastAsia="pt-PT"/>
        </w:rPr>
        <w:lastRenderedPageBreak/>
        <w:drawing>
          <wp:anchor distT="0" distB="0" distL="114300" distR="114300" simplePos="0" relativeHeight="251661312" behindDoc="1" locked="0" layoutInCell="1" allowOverlap="1" wp14:anchorId="19A3B3F0" wp14:editId="17DB0DFF">
            <wp:simplePos x="0" y="0"/>
            <wp:positionH relativeFrom="margin">
              <wp:align>center</wp:align>
            </wp:positionH>
            <wp:positionV relativeFrom="paragraph">
              <wp:posOffset>318135</wp:posOffset>
            </wp:positionV>
            <wp:extent cx="4943475" cy="2510790"/>
            <wp:effectExtent l="0" t="0" r="9525" b="3810"/>
            <wp:wrapTight wrapText="bothSides">
              <wp:wrapPolygon edited="0">
                <wp:start x="0" y="0"/>
                <wp:lineTo x="0" y="21469"/>
                <wp:lineTo x="21558" y="21469"/>
                <wp:lineTo x="21558" y="0"/>
                <wp:lineTo x="0" y="0"/>
              </wp:wrapPolygon>
            </wp:wrapTight>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4817" t="26355" r="19214" b="14035"/>
                    <a:stretch/>
                  </pic:blipFill>
                  <pic:spPr bwMode="auto">
                    <a:xfrm>
                      <a:off x="0" y="0"/>
                      <a:ext cx="4943475" cy="2510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536D">
        <w:rPr>
          <w:b/>
          <w:bCs/>
          <w:sz w:val="22"/>
          <w:szCs w:val="96"/>
        </w:rPr>
        <w:t xml:space="preserve">Figura </w:t>
      </w:r>
      <w:r w:rsidR="00907666">
        <w:rPr>
          <w:b/>
          <w:bCs/>
          <w:sz w:val="22"/>
          <w:szCs w:val="96"/>
        </w:rPr>
        <w:t>1</w:t>
      </w:r>
      <w:r w:rsidRPr="00A4536D">
        <w:rPr>
          <w:b/>
          <w:bCs/>
          <w:sz w:val="22"/>
          <w:szCs w:val="96"/>
        </w:rPr>
        <w:t xml:space="preserve"> </w:t>
      </w:r>
      <w:r w:rsidR="0092631F" w:rsidRPr="00A4536D">
        <w:rPr>
          <w:b/>
          <w:bCs/>
          <w:sz w:val="22"/>
          <w:szCs w:val="96"/>
        </w:rPr>
        <w:t>-</w:t>
      </w:r>
      <w:r w:rsidRPr="00A4536D">
        <w:rPr>
          <w:b/>
          <w:bCs/>
          <w:sz w:val="22"/>
          <w:szCs w:val="96"/>
        </w:rPr>
        <w:t xml:space="preserve"> Projetos e parcerias da ESDJGFA</w:t>
      </w:r>
      <w:r w:rsidR="0083278D" w:rsidRPr="00A4536D">
        <w:rPr>
          <w:b/>
          <w:bCs/>
          <w:sz w:val="22"/>
          <w:szCs w:val="96"/>
        </w:rPr>
        <w:t>.</w:t>
      </w:r>
    </w:p>
    <w:p w14:paraId="75674E48" w14:textId="2407E55E" w:rsidR="00E97EE0" w:rsidRPr="0092631F" w:rsidRDefault="00013F49" w:rsidP="001879DC">
      <w:pPr>
        <w:pStyle w:val="Texto"/>
        <w:rPr>
          <w:sz w:val="22"/>
          <w:szCs w:val="96"/>
        </w:rPr>
      </w:pPr>
      <w:r w:rsidRPr="00D80643">
        <w:rPr>
          <w:sz w:val="22"/>
          <w:szCs w:val="96"/>
        </w:rPr>
        <w:t>Fonte: Projeto Educativo 2023-2026, p. 9.</w:t>
      </w:r>
    </w:p>
    <w:p w14:paraId="5DF6FCB8" w14:textId="77777777" w:rsidR="00890BEE" w:rsidRPr="00CA7FE8" w:rsidRDefault="00890BEE" w:rsidP="001879DC">
      <w:pPr>
        <w:pStyle w:val="Texto"/>
      </w:pPr>
    </w:p>
    <w:p w14:paraId="6FE4AF21" w14:textId="771AB89E" w:rsidR="001B2A6F" w:rsidRPr="00CA7FE8" w:rsidRDefault="00B05FAE" w:rsidP="001879DC">
      <w:pPr>
        <w:jc w:val="both"/>
      </w:pPr>
      <w:r w:rsidRPr="00CA7FE8">
        <w:t xml:space="preserve">De acordo com o </w:t>
      </w:r>
      <w:r w:rsidR="00BC67EF" w:rsidRPr="00CA7FE8">
        <w:t>“</w:t>
      </w:r>
      <w:r w:rsidRPr="00CA7FE8">
        <w:t xml:space="preserve">Plano Anual </w:t>
      </w:r>
      <w:r w:rsidR="004D3425" w:rsidRPr="00CA7FE8">
        <w:t xml:space="preserve">e Plurianual </w:t>
      </w:r>
      <w:r w:rsidRPr="00CA7FE8">
        <w:t>de Atividades (2023-2024)</w:t>
      </w:r>
      <w:r w:rsidR="00BC67EF" w:rsidRPr="00CA7FE8">
        <w:t>”</w:t>
      </w:r>
      <w:r w:rsidRPr="00CA7FE8">
        <w:t xml:space="preserve"> da escola (doravante PAA), </w:t>
      </w:r>
      <w:r w:rsidR="004D3425" w:rsidRPr="00CA7FE8">
        <w:t>que foi elaborado com o contributo “dos departamentos, das diferentes estruturas intermédias, dos Serviços de Psicologia, da Direção, da Associação de Pais, dos alunos [e] dos serviços”, a ESDJGFA pretende “motivar os alunos para as aprendizagens” (</w:t>
      </w:r>
      <w:r w:rsidR="00B418F3" w:rsidRPr="00CA7FE8">
        <w:t>PAA</w:t>
      </w:r>
      <w:r w:rsidR="004D3425" w:rsidRPr="00CA7FE8">
        <w:t>, p. 3).</w:t>
      </w:r>
      <w:r w:rsidR="00E6714D" w:rsidRPr="00CA7FE8">
        <w:t xml:space="preserve"> Este plano almeja, entre outros objetivos, estimular e desenvolver a participação, a autonomia, a responsabilidade e os hábitos de trabalho e pesquisa dos alunos. </w:t>
      </w:r>
      <w:r w:rsidR="000D7D66" w:rsidRPr="00CA7FE8">
        <w:t>Assim sendo, esta instituição escolar</w:t>
      </w:r>
      <w:r w:rsidR="00D41750" w:rsidRPr="00CA7FE8">
        <w:t xml:space="preserve"> envolveu os alunos em diversos p</w:t>
      </w:r>
      <w:r w:rsidR="00DD3575" w:rsidRPr="00CA7FE8">
        <w:t xml:space="preserve">rojetos, </w:t>
      </w:r>
      <w:r w:rsidR="000D7D66" w:rsidRPr="00CA7FE8">
        <w:t>atividades</w:t>
      </w:r>
      <w:r w:rsidR="00DD3575" w:rsidRPr="00CA7FE8">
        <w:t xml:space="preserve"> e </w:t>
      </w:r>
      <w:r w:rsidR="001B2A6F" w:rsidRPr="00CA7FE8">
        <w:t>clubes</w:t>
      </w:r>
      <w:r w:rsidR="000D7D66" w:rsidRPr="00CA7FE8">
        <w:t>, alguns dos quais t</w:t>
      </w:r>
      <w:r w:rsidR="00A956F2" w:rsidRPr="00CA7FE8">
        <w:t>i</w:t>
      </w:r>
      <w:r w:rsidR="000D7D66" w:rsidRPr="00CA7FE8">
        <w:t xml:space="preserve">ve o prazer de acompanhar, tais como: (1) o </w:t>
      </w:r>
      <w:r w:rsidR="00202BC6">
        <w:t>“</w:t>
      </w:r>
      <w:r w:rsidR="000D7D66" w:rsidRPr="00CA7FE8">
        <w:t>APPS FOR GOOD</w:t>
      </w:r>
      <w:r w:rsidR="00202BC6">
        <w:t>”</w:t>
      </w:r>
      <w:r w:rsidR="000D7D66" w:rsidRPr="00CA7FE8">
        <w:t xml:space="preserve"> (10.ª edição), </w:t>
      </w:r>
      <w:r w:rsidR="0062430C" w:rsidRPr="00CA7FE8">
        <w:t>no qual</w:t>
      </w:r>
      <w:r w:rsidR="000D7D66" w:rsidRPr="00CA7FE8">
        <w:t xml:space="preserve"> os alunos foram convidados a trabalhar em equipa, em diversos momentos ao longo do ano letivo, com vista a desenvolverem um produto (uma </w:t>
      </w:r>
      <w:r w:rsidR="000D7D66" w:rsidRPr="00CA7FE8">
        <w:rPr>
          <w:i/>
        </w:rPr>
        <w:t>app</w:t>
      </w:r>
      <w:r w:rsidR="00AB03C3" w:rsidRPr="00CA7FE8">
        <w:t xml:space="preserve">); (2) </w:t>
      </w:r>
      <w:r w:rsidR="0062430C" w:rsidRPr="00CA7FE8">
        <w:t xml:space="preserve">o </w:t>
      </w:r>
      <w:r w:rsidR="00AB03C3" w:rsidRPr="00CA7FE8">
        <w:t>Corta</w:t>
      </w:r>
      <w:r w:rsidR="0062430C" w:rsidRPr="00CA7FE8">
        <w:t>-</w:t>
      </w:r>
      <w:r w:rsidR="00AB03C3" w:rsidRPr="00CA7FE8">
        <w:t>Mato Escolar; (3</w:t>
      </w:r>
      <w:r w:rsidR="000D7D66" w:rsidRPr="00CA7FE8">
        <w:t xml:space="preserve">) </w:t>
      </w:r>
      <w:r w:rsidR="0062430C" w:rsidRPr="00CA7FE8">
        <w:t xml:space="preserve">o </w:t>
      </w:r>
      <w:r w:rsidR="00B05C42" w:rsidRPr="00CA7FE8">
        <w:t xml:space="preserve">Projeto BIP </w:t>
      </w:r>
      <w:r w:rsidR="00E15BEF">
        <w:t>-</w:t>
      </w:r>
      <w:r w:rsidR="00B05C42" w:rsidRPr="00CA7FE8">
        <w:t xml:space="preserve"> Brigadas de Intervenção Po</w:t>
      </w:r>
      <w:r w:rsidR="00AB03C3" w:rsidRPr="00CA7FE8">
        <w:t>ética; (4</w:t>
      </w:r>
      <w:r w:rsidR="00B05C42" w:rsidRPr="00CA7FE8">
        <w:t xml:space="preserve">) </w:t>
      </w:r>
      <w:r w:rsidR="0062430C" w:rsidRPr="00CA7FE8">
        <w:t>as se</w:t>
      </w:r>
      <w:r w:rsidR="00B05C42" w:rsidRPr="00CA7FE8">
        <w:t xml:space="preserve">ssões de orientação para o </w:t>
      </w:r>
      <w:r w:rsidR="00AB03C3" w:rsidRPr="00CA7FE8">
        <w:t>ensino secundário e superior; (5</w:t>
      </w:r>
      <w:r w:rsidR="00B05C42" w:rsidRPr="00CA7FE8">
        <w:t>)</w:t>
      </w:r>
      <w:r w:rsidR="002604A4" w:rsidRPr="00CA7FE8">
        <w:t xml:space="preserve"> </w:t>
      </w:r>
      <w:r w:rsidR="0062430C" w:rsidRPr="00CA7FE8">
        <w:t>o</w:t>
      </w:r>
      <w:r w:rsidR="00B05C42" w:rsidRPr="00CA7FE8">
        <w:t xml:space="preserve"> </w:t>
      </w:r>
      <w:r w:rsidR="001B2A6F" w:rsidRPr="00CA7FE8">
        <w:t>Projeto S(</w:t>
      </w:r>
      <w:proofErr w:type="spellStart"/>
      <w:r w:rsidR="001B2A6F" w:rsidRPr="00CA7FE8">
        <w:t>ab</w:t>
      </w:r>
      <w:proofErr w:type="spellEnd"/>
      <w:r w:rsidR="001B2A6F" w:rsidRPr="00CA7FE8">
        <w:t>)E(R) - sala de estudo</w:t>
      </w:r>
      <w:r w:rsidR="001B2A6F" w:rsidRPr="00AB0315">
        <w:t>;</w:t>
      </w:r>
      <w:r w:rsidR="00AB03C3" w:rsidRPr="00AB0315">
        <w:t xml:space="preserve"> (6</w:t>
      </w:r>
      <w:r w:rsidR="00B05C42" w:rsidRPr="00AB0315">
        <w:t xml:space="preserve">) </w:t>
      </w:r>
      <w:r w:rsidR="0062430C" w:rsidRPr="00AB0315">
        <w:t xml:space="preserve">o </w:t>
      </w:r>
      <w:r w:rsidR="00B05C42" w:rsidRPr="00AB0315">
        <w:t>Dia GFA</w:t>
      </w:r>
      <w:r w:rsidR="001D1ADF" w:rsidRPr="00AB0315">
        <w:rPr>
          <w:rStyle w:val="Refdenotaderodap"/>
        </w:rPr>
        <w:footnoteReference w:id="6"/>
      </w:r>
      <w:r w:rsidR="007668B7" w:rsidRPr="00AB0315">
        <w:t>;</w:t>
      </w:r>
      <w:r w:rsidR="00AB03C3" w:rsidRPr="00AB0315">
        <w:t xml:space="preserve"> (7</w:t>
      </w:r>
      <w:r w:rsidR="001B2A6F" w:rsidRPr="00AB0315">
        <w:t>) Projeto</w:t>
      </w:r>
      <w:r w:rsidR="001B2A6F" w:rsidRPr="00CA7FE8">
        <w:t xml:space="preserve"> GFA - preparação para exame (PEX)</w:t>
      </w:r>
      <w:r w:rsidR="00AB03C3" w:rsidRPr="00CA7FE8">
        <w:t>; (8) Jornal Impressões e (9</w:t>
      </w:r>
      <w:r w:rsidR="007668B7" w:rsidRPr="00CA7FE8">
        <w:t>) Jornal Melhor Escola</w:t>
      </w:r>
      <w:r w:rsidR="000D7D66" w:rsidRPr="00CA7FE8">
        <w:t>.</w:t>
      </w:r>
    </w:p>
    <w:p w14:paraId="22BAB4E3" w14:textId="062FF355" w:rsidR="00B831C8" w:rsidRDefault="002D477B" w:rsidP="001879DC">
      <w:pPr>
        <w:jc w:val="both"/>
      </w:pPr>
      <w:r w:rsidRPr="00CA7FE8">
        <w:lastRenderedPageBreak/>
        <w:t>Todos estes projetos contribuem para a formação de alunos que sabem “Ser”, com os quais t</w:t>
      </w:r>
      <w:r w:rsidR="00A956F2" w:rsidRPr="00CA7FE8">
        <w:t>i</w:t>
      </w:r>
      <w:r w:rsidRPr="00CA7FE8">
        <w:t>ve o enorme privil</w:t>
      </w:r>
      <w:r w:rsidR="00B831C8" w:rsidRPr="00CA7FE8">
        <w:t xml:space="preserve">égio de trabalhar. Foram todos estes projetos, juntamente com o </w:t>
      </w:r>
      <w:r w:rsidR="00C44D87" w:rsidRPr="00CA7FE8">
        <w:t>“</w:t>
      </w:r>
      <w:r w:rsidR="00C0051C" w:rsidRPr="00AB0315">
        <w:t>Projeto-Piloto Manuais Digitais</w:t>
      </w:r>
      <w:r w:rsidR="00C44D87" w:rsidRPr="00AB0315">
        <w:t>” (PPMD)</w:t>
      </w:r>
      <w:r w:rsidR="00B31698" w:rsidRPr="00AB0315">
        <w:t>,</w:t>
      </w:r>
      <w:r w:rsidR="00B831C8" w:rsidRPr="00AB0315">
        <w:t xml:space="preserve"> que </w:t>
      </w:r>
      <w:r w:rsidR="00A956F2" w:rsidRPr="00AB0315">
        <w:t xml:space="preserve">me </w:t>
      </w:r>
      <w:r w:rsidR="00B831C8" w:rsidRPr="00AB0315">
        <w:t xml:space="preserve">entusiasmaram a tratar das valências </w:t>
      </w:r>
      <w:r w:rsidR="00C0051C" w:rsidRPr="00AB0315">
        <w:t>desta</w:t>
      </w:r>
      <w:r w:rsidR="00E15BEF" w:rsidRPr="00AB0315">
        <w:t xml:space="preserve"> e de outras</w:t>
      </w:r>
      <w:r w:rsidR="00C0051C" w:rsidRPr="00AB0315">
        <w:t xml:space="preserve"> ferramenta</w:t>
      </w:r>
      <w:r w:rsidR="00E15BEF" w:rsidRPr="00AB0315">
        <w:t xml:space="preserve">s do mesmo </w:t>
      </w:r>
      <w:r w:rsidR="00AB0315" w:rsidRPr="00AB0315">
        <w:t>tipo</w:t>
      </w:r>
      <w:r w:rsidR="00DD3575" w:rsidRPr="00AB0315">
        <w:t>,</w:t>
      </w:r>
      <w:r w:rsidR="00B831C8" w:rsidRPr="00AB0315">
        <w:t xml:space="preserve"> uma</w:t>
      </w:r>
      <w:r w:rsidR="00B831C8" w:rsidRPr="00CA7FE8">
        <w:t xml:space="preserve"> vez que </w:t>
      </w:r>
      <w:r w:rsidR="00A956F2" w:rsidRPr="00CA7FE8">
        <w:t>m</w:t>
      </w:r>
      <w:r w:rsidR="00B831C8" w:rsidRPr="00CA7FE8">
        <w:t xml:space="preserve">e sentia privilegiada </w:t>
      </w:r>
      <w:r w:rsidR="00A956F2" w:rsidRPr="00CA7FE8">
        <w:t>por</w:t>
      </w:r>
      <w:r w:rsidR="00B831C8" w:rsidRPr="00CA7FE8">
        <w:t xml:space="preserve"> ser uma das primeiras professoras </w:t>
      </w:r>
      <w:r w:rsidR="0045659A" w:rsidRPr="00CA7FE8">
        <w:t xml:space="preserve">(em formação) </w:t>
      </w:r>
      <w:r w:rsidR="00B831C8" w:rsidRPr="00CA7FE8">
        <w:t xml:space="preserve">a lidar integralmente </w:t>
      </w:r>
      <w:r w:rsidR="00F73D5C" w:rsidRPr="00CA7FE8">
        <w:t xml:space="preserve">com </w:t>
      </w:r>
      <w:r w:rsidR="00C0051C" w:rsidRPr="00CA7FE8">
        <w:t>um manual digital</w:t>
      </w:r>
      <w:r w:rsidR="00A956F2" w:rsidRPr="00CA7FE8">
        <w:t xml:space="preserve"> </w:t>
      </w:r>
      <w:r w:rsidR="00B831C8" w:rsidRPr="00CA7FE8">
        <w:t xml:space="preserve">durante </w:t>
      </w:r>
      <w:r w:rsidR="005D7899" w:rsidRPr="00CA7FE8">
        <w:t>um ano letivo completo.</w:t>
      </w:r>
      <w:r w:rsidR="00B831C8" w:rsidRPr="00CA7FE8">
        <w:t xml:space="preserve"> </w:t>
      </w:r>
    </w:p>
    <w:p w14:paraId="1E9F3908" w14:textId="77777777" w:rsidR="00323DDE" w:rsidRPr="00A935CD" w:rsidRDefault="00323DDE" w:rsidP="00323DDE">
      <w:pPr>
        <w:pStyle w:val="Texto"/>
      </w:pPr>
      <w:r w:rsidRPr="00A935CD">
        <w:t xml:space="preserve">É também importante mencionar que, com o objetivo de caminhar rumo à “digitalização” das escolas, a ESDJGFA promovia a “Semana Digital” que, durante o ano letivo 2023/2024, se organizou em quatro semanas distintas. Na “Semana Digital”, todos os alunos de todos os níveis e disciplinas viviam cinco dias durante os quais em todas as aulas, sem exceção, deviam trabalhar com o seu computador, </w:t>
      </w:r>
      <w:r w:rsidRPr="00A935CD">
        <w:rPr>
          <w:i/>
        </w:rPr>
        <w:t>tablet</w:t>
      </w:r>
      <w:r w:rsidRPr="00A935CD">
        <w:t xml:space="preserve"> ou até </w:t>
      </w:r>
      <w:r w:rsidRPr="00A935CD">
        <w:rPr>
          <w:i/>
          <w:iCs/>
        </w:rPr>
        <w:t>smartphone</w:t>
      </w:r>
      <w:r w:rsidRPr="00A935CD">
        <w:t>. Desta forma, os alunos do 9.º e do 10.º ano que eu acompanhava</w:t>
      </w:r>
      <w:r>
        <w:t xml:space="preserve"> e </w:t>
      </w:r>
      <w:r w:rsidRPr="00A935CD">
        <w:t xml:space="preserve">que não trabalhavam diariamente com um MD, estavam já habituados a trabalhar com ferramentas tecnológicas em sala de aula. </w:t>
      </w:r>
    </w:p>
    <w:p w14:paraId="5D5540CE" w14:textId="77777777" w:rsidR="009D68C2" w:rsidRPr="00CA7FE8" w:rsidRDefault="009D68C2" w:rsidP="001879DC">
      <w:pPr>
        <w:jc w:val="both"/>
      </w:pPr>
    </w:p>
    <w:p w14:paraId="01201DC0" w14:textId="7D6976E0" w:rsidR="007472E9" w:rsidRPr="008C4257" w:rsidRDefault="007472E9" w:rsidP="001879DC">
      <w:pPr>
        <w:pStyle w:val="Ttulo3"/>
        <w:rPr>
          <w:i/>
          <w:iCs/>
        </w:rPr>
      </w:pPr>
      <w:bookmarkStart w:id="16" w:name="_Toc207715335"/>
      <w:r w:rsidRPr="008C4257">
        <w:rPr>
          <w:i/>
          <w:iCs/>
        </w:rPr>
        <w:t>Caraterização da turma de Português</w:t>
      </w:r>
      <w:bookmarkEnd w:id="16"/>
    </w:p>
    <w:p w14:paraId="21AB7443" w14:textId="28B99271" w:rsidR="00DB08EE" w:rsidRPr="00CA7FE8" w:rsidRDefault="009D68C2" w:rsidP="001879DC">
      <w:pPr>
        <w:jc w:val="both"/>
      </w:pPr>
      <w:r w:rsidRPr="00CA7FE8">
        <w:t>P</w:t>
      </w:r>
      <w:r w:rsidR="006A30AD" w:rsidRPr="00CA7FE8">
        <w:t>ara efeito</w:t>
      </w:r>
      <w:r w:rsidR="00604934" w:rsidRPr="00CA7FE8">
        <w:t xml:space="preserve"> de </w:t>
      </w:r>
      <w:r w:rsidR="006A30AD" w:rsidRPr="00CA7FE8">
        <w:t>análise</w:t>
      </w:r>
      <w:r w:rsidR="00604934" w:rsidRPr="00CA7FE8">
        <w:t xml:space="preserve"> de dados para o </w:t>
      </w:r>
      <w:r w:rsidR="006A30AD" w:rsidRPr="00CA7FE8">
        <w:t xml:space="preserve">presente </w:t>
      </w:r>
      <w:r w:rsidR="000217C6">
        <w:t>trabalho</w:t>
      </w:r>
      <w:r w:rsidR="00604934" w:rsidRPr="00CA7FE8">
        <w:t xml:space="preserve">, </w:t>
      </w:r>
      <w:r w:rsidRPr="00CA7FE8">
        <w:t>das duas turmas</w:t>
      </w:r>
      <w:r w:rsidR="0062430C" w:rsidRPr="00CA7FE8">
        <w:t xml:space="preserve"> de </w:t>
      </w:r>
      <w:proofErr w:type="gramStart"/>
      <w:r w:rsidR="004C178E" w:rsidRPr="00CA7FE8">
        <w:t>P</w:t>
      </w:r>
      <w:r w:rsidR="0062430C" w:rsidRPr="00CA7FE8">
        <w:t>ortuguês</w:t>
      </w:r>
      <w:proofErr w:type="gramEnd"/>
      <w:r w:rsidRPr="00CA7FE8">
        <w:t xml:space="preserve"> em que lecionei, </w:t>
      </w:r>
      <w:r w:rsidR="00604934" w:rsidRPr="00CA7FE8">
        <w:t xml:space="preserve">apenas </w:t>
      </w:r>
      <w:r w:rsidR="00205405" w:rsidRPr="00CA7FE8">
        <w:t>uma será considerada</w:t>
      </w:r>
      <w:r w:rsidR="0062430C" w:rsidRPr="00CA7FE8">
        <w:t xml:space="preserve"> neste relatório</w:t>
      </w:r>
      <w:r w:rsidR="000157BA" w:rsidRPr="00CA7FE8">
        <w:t xml:space="preserve"> -</w:t>
      </w:r>
      <w:r w:rsidR="0062430C" w:rsidRPr="00CA7FE8">
        <w:t xml:space="preserve"> </w:t>
      </w:r>
      <w:r w:rsidR="00205405" w:rsidRPr="00CA7FE8">
        <w:t>a turma</w:t>
      </w:r>
      <w:r w:rsidR="000234D9" w:rsidRPr="00CA7FE8">
        <w:t xml:space="preserve"> do 8.º ano</w:t>
      </w:r>
      <w:r w:rsidR="000157BA" w:rsidRPr="00CA7FE8">
        <w:t xml:space="preserve"> -, </w:t>
      </w:r>
      <w:r w:rsidRPr="00AB0315">
        <w:t xml:space="preserve">por ser a turma que </w:t>
      </w:r>
      <w:r w:rsidR="000157BA" w:rsidRPr="00AB0315">
        <w:t>trabalhou</w:t>
      </w:r>
      <w:r w:rsidR="0062430C" w:rsidRPr="00AB0315">
        <w:t xml:space="preserve"> exclusivamente</w:t>
      </w:r>
      <w:r w:rsidRPr="00AB0315">
        <w:t xml:space="preserve"> com o </w:t>
      </w:r>
      <w:r w:rsidR="00E15BEF" w:rsidRPr="00AB0315">
        <w:t>MD</w:t>
      </w:r>
      <w:r w:rsidR="000157BA" w:rsidRPr="00AB0315">
        <w:t xml:space="preserve"> e ser esse o foco central deste projeto</w:t>
      </w:r>
      <w:r w:rsidR="00205405" w:rsidRPr="00AB0315">
        <w:t>.</w:t>
      </w:r>
      <w:r w:rsidR="00604934" w:rsidRPr="00CA7FE8">
        <w:t xml:space="preserve"> </w:t>
      </w:r>
    </w:p>
    <w:p w14:paraId="6EF934D6" w14:textId="1CDF2E92" w:rsidR="00D04F5E" w:rsidRPr="00CA7FE8" w:rsidRDefault="00101800" w:rsidP="001879DC">
      <w:pPr>
        <w:jc w:val="both"/>
      </w:pPr>
      <w:r w:rsidRPr="00CA7FE8">
        <w:t>Esta</w:t>
      </w:r>
      <w:r w:rsidR="009930FE" w:rsidRPr="00CA7FE8">
        <w:t xml:space="preserve"> turma</w:t>
      </w:r>
      <w:r w:rsidRPr="00CA7FE8">
        <w:t>,</w:t>
      </w:r>
      <w:r w:rsidR="009930FE" w:rsidRPr="00CA7FE8">
        <w:t xml:space="preserve"> </w:t>
      </w:r>
      <w:r w:rsidRPr="00CA7FE8">
        <w:t xml:space="preserve">com a qual </w:t>
      </w:r>
      <w:r w:rsidR="00DF1F27" w:rsidRPr="00CA7FE8">
        <w:t>tive contacto</w:t>
      </w:r>
      <w:r w:rsidRPr="00CA7FE8">
        <w:t xml:space="preserve"> durante mais horas</w:t>
      </w:r>
      <w:r w:rsidR="00A555BE" w:rsidRPr="00CA7FE8">
        <w:t xml:space="preserve"> ao longo </w:t>
      </w:r>
      <w:r w:rsidR="00AB0315">
        <w:t>dos</w:t>
      </w:r>
      <w:r w:rsidR="00A555BE" w:rsidRPr="00CA7FE8">
        <w:t xml:space="preserve"> 10 meses</w:t>
      </w:r>
      <w:r w:rsidR="0062430C" w:rsidRPr="00CA7FE8">
        <w:t>,</w:t>
      </w:r>
      <w:r w:rsidRPr="00CA7FE8">
        <w:t xml:space="preserve"> estava</w:t>
      </w:r>
      <w:r w:rsidR="00DF65F8" w:rsidRPr="00CA7FE8">
        <w:t xml:space="preserve"> </w:t>
      </w:r>
      <w:r w:rsidR="009930FE" w:rsidRPr="00A55C5A">
        <w:t>inserida</w:t>
      </w:r>
      <w:r w:rsidR="00463FED" w:rsidRPr="00A55C5A">
        <w:t xml:space="preserve"> no PPMD</w:t>
      </w:r>
      <w:r w:rsidR="00E15BEF" w:rsidRPr="00A55C5A">
        <w:t>. Isto significa que</w:t>
      </w:r>
      <w:r w:rsidR="00463FED" w:rsidRPr="00A55C5A">
        <w:t xml:space="preserve"> </w:t>
      </w:r>
      <w:r w:rsidR="00E04589" w:rsidRPr="00A55C5A">
        <w:t>t</w:t>
      </w:r>
      <w:r w:rsidR="00924544" w:rsidRPr="00A55C5A">
        <w:t xml:space="preserve">odos </w:t>
      </w:r>
      <w:r w:rsidR="009930FE" w:rsidRPr="00A55C5A">
        <w:t xml:space="preserve">os alunos que a constituíam </w:t>
      </w:r>
      <w:r w:rsidR="00CE66DA" w:rsidRPr="00A55C5A">
        <w:t>deviam</w:t>
      </w:r>
      <w:r w:rsidR="00924544" w:rsidRPr="00A55C5A">
        <w:t xml:space="preserve"> fazer</w:t>
      </w:r>
      <w:r w:rsidR="009930FE" w:rsidRPr="00A55C5A">
        <w:t>-se</w:t>
      </w:r>
      <w:r w:rsidR="00924544" w:rsidRPr="00A55C5A">
        <w:t xml:space="preserve"> acompa</w:t>
      </w:r>
      <w:r w:rsidR="00CE66DA" w:rsidRPr="00A55C5A">
        <w:t>nhar d</w:t>
      </w:r>
      <w:r w:rsidR="002B07EB" w:rsidRPr="00A55C5A">
        <w:t>e um</w:t>
      </w:r>
      <w:r w:rsidR="00CE66DA" w:rsidRPr="00A55C5A">
        <w:t xml:space="preserve"> computador</w:t>
      </w:r>
      <w:r w:rsidR="00540B8E" w:rsidRPr="00A55C5A">
        <w:t xml:space="preserve"> pessoal</w:t>
      </w:r>
      <w:r w:rsidR="00A555BE" w:rsidRPr="00A55C5A">
        <w:t xml:space="preserve"> para as aulas</w:t>
      </w:r>
      <w:r w:rsidR="00CE66DA" w:rsidRPr="00A55C5A">
        <w:t xml:space="preserve">, </w:t>
      </w:r>
      <w:r w:rsidR="00A9091B" w:rsidRPr="00A55C5A">
        <w:t>através do qual</w:t>
      </w:r>
      <w:r w:rsidR="00924544" w:rsidRPr="00A55C5A">
        <w:t xml:space="preserve"> </w:t>
      </w:r>
      <w:r w:rsidR="000925BE" w:rsidRPr="00A55C5A">
        <w:t>tinham</w:t>
      </w:r>
      <w:r w:rsidR="00924544" w:rsidRPr="00A55C5A">
        <w:t xml:space="preserve"> acesso ao</w:t>
      </w:r>
      <w:r w:rsidR="00A555BE" w:rsidRPr="00A55C5A">
        <w:t>s</w:t>
      </w:r>
      <w:r w:rsidR="00924544" w:rsidRPr="00A55C5A">
        <w:t xml:space="preserve"> </w:t>
      </w:r>
      <w:r w:rsidR="000925BE" w:rsidRPr="00A55C5A">
        <w:t>manua</w:t>
      </w:r>
      <w:r w:rsidR="00A555BE" w:rsidRPr="00A55C5A">
        <w:t>is</w:t>
      </w:r>
      <w:r w:rsidR="00924544" w:rsidRPr="00A55C5A">
        <w:t xml:space="preserve"> escolar</w:t>
      </w:r>
      <w:r w:rsidR="00A555BE" w:rsidRPr="00A55C5A">
        <w:t>es</w:t>
      </w:r>
      <w:r w:rsidR="002B07EB" w:rsidRPr="00A55C5A">
        <w:t>,</w:t>
      </w:r>
      <w:r w:rsidR="00924544" w:rsidRPr="00A55C5A">
        <w:t xml:space="preserve"> em formato digital</w:t>
      </w:r>
      <w:r w:rsidR="000925BE" w:rsidRPr="00A55C5A">
        <w:t xml:space="preserve">, na plataforma da </w:t>
      </w:r>
      <w:r w:rsidR="002052D1" w:rsidRPr="00A55C5A">
        <w:t>Escola Virtual</w:t>
      </w:r>
      <w:r w:rsidR="00A555BE" w:rsidRPr="00A55C5A">
        <w:t>, n</w:t>
      </w:r>
      <w:r w:rsidR="00E15BEF" w:rsidRPr="00A55C5A">
        <w:t>este caso</w:t>
      </w:r>
      <w:r w:rsidR="004231EA" w:rsidRPr="00A55C5A">
        <w:t>.</w:t>
      </w:r>
      <w:r w:rsidR="00540B8E" w:rsidRPr="00A55C5A">
        <w:t xml:space="preserve"> </w:t>
      </w:r>
      <w:r w:rsidR="0086141D" w:rsidRPr="00A55C5A">
        <w:t>O</w:t>
      </w:r>
      <w:r w:rsidR="00540B8E" w:rsidRPr="00A55C5A">
        <w:t xml:space="preserve"> computador</w:t>
      </w:r>
      <w:r w:rsidR="004175F2" w:rsidRPr="00A55C5A">
        <w:t xml:space="preserve"> </w:t>
      </w:r>
      <w:r w:rsidR="00E15BEF" w:rsidRPr="00A55C5A">
        <w:t xml:space="preserve">utilizado por cada aluno foi </w:t>
      </w:r>
      <w:r w:rsidR="00540B8E" w:rsidRPr="00A55C5A">
        <w:t xml:space="preserve">cedido pelo Estado </w:t>
      </w:r>
      <w:r w:rsidR="00A55C5A" w:rsidRPr="00A55C5A">
        <w:t>português</w:t>
      </w:r>
      <w:r w:rsidR="00540B8E" w:rsidRPr="00A55C5A">
        <w:t xml:space="preserve">, </w:t>
      </w:r>
      <w:r w:rsidR="00A55C5A" w:rsidRPr="00A55C5A">
        <w:t>com a</w:t>
      </w:r>
      <w:r w:rsidR="00540B8E" w:rsidRPr="00A55C5A">
        <w:t xml:space="preserve"> condição de ser devolvido no final do Ensino Básico</w:t>
      </w:r>
      <w:r w:rsidR="00E15BEF" w:rsidRPr="00A55C5A">
        <w:t>, para este grupo específico de alunos.</w:t>
      </w:r>
      <w:r w:rsidR="00E15BEF">
        <w:t xml:space="preserve"> </w:t>
      </w:r>
    </w:p>
    <w:p w14:paraId="5719C76E" w14:textId="7C1076AD" w:rsidR="00236B08" w:rsidRPr="00B6519E" w:rsidRDefault="008477C1" w:rsidP="001879DC">
      <w:pPr>
        <w:jc w:val="both"/>
      </w:pPr>
      <w:r w:rsidRPr="00AD2E27">
        <w:t xml:space="preserve">Para além do PPMD, ao trabalhar com </w:t>
      </w:r>
      <w:r w:rsidR="00E15BEF" w:rsidRPr="00AD2E27">
        <w:t>estes alunos</w:t>
      </w:r>
      <w:r w:rsidRPr="00AD2E27">
        <w:t xml:space="preserve">, </w:t>
      </w:r>
      <w:r w:rsidR="00A55C5A" w:rsidRPr="00AD2E27">
        <w:t>tive conhecimento</w:t>
      </w:r>
      <w:r w:rsidRPr="00AD2E27">
        <w:t xml:space="preserve"> de que estava a lidar com um</w:t>
      </w:r>
      <w:r w:rsidR="00E15BEF" w:rsidRPr="00AD2E27">
        <w:t xml:space="preserve">a turma </w:t>
      </w:r>
      <w:r w:rsidR="00AD2E27" w:rsidRPr="00AD2E27">
        <w:t>que integrava</w:t>
      </w:r>
      <w:r w:rsidR="00E15BEF" w:rsidRPr="00AD2E27">
        <w:t xml:space="preserve"> também</w:t>
      </w:r>
      <w:r w:rsidR="00AD2E27" w:rsidRPr="00AD2E27">
        <w:t xml:space="preserve"> </w:t>
      </w:r>
      <w:r w:rsidRPr="00AD2E27">
        <w:t xml:space="preserve">o projeto </w:t>
      </w:r>
      <w:proofErr w:type="spellStart"/>
      <w:r w:rsidRPr="00AD2E27">
        <w:rPr>
          <w:i/>
        </w:rPr>
        <w:t>Content</w:t>
      </w:r>
      <w:proofErr w:type="spellEnd"/>
      <w:r w:rsidRPr="00AD2E27">
        <w:rPr>
          <w:i/>
        </w:rPr>
        <w:t xml:space="preserve"> </w:t>
      </w:r>
      <w:proofErr w:type="spellStart"/>
      <w:r w:rsidRPr="00AD2E27">
        <w:rPr>
          <w:i/>
        </w:rPr>
        <w:t>and</w:t>
      </w:r>
      <w:proofErr w:type="spellEnd"/>
      <w:r w:rsidRPr="00AD2E27">
        <w:rPr>
          <w:i/>
        </w:rPr>
        <w:t xml:space="preserve"> </w:t>
      </w:r>
      <w:proofErr w:type="spellStart"/>
      <w:r w:rsidRPr="00AD2E27">
        <w:rPr>
          <w:i/>
        </w:rPr>
        <w:t>Language</w:t>
      </w:r>
      <w:proofErr w:type="spellEnd"/>
      <w:r w:rsidRPr="00AD2E27">
        <w:rPr>
          <w:i/>
        </w:rPr>
        <w:t xml:space="preserve"> </w:t>
      </w:r>
      <w:proofErr w:type="spellStart"/>
      <w:r w:rsidRPr="00AD2E27">
        <w:rPr>
          <w:i/>
        </w:rPr>
        <w:t>Integrated</w:t>
      </w:r>
      <w:proofErr w:type="spellEnd"/>
      <w:r w:rsidRPr="00AD2E27">
        <w:rPr>
          <w:i/>
        </w:rPr>
        <w:t xml:space="preserve"> </w:t>
      </w:r>
      <w:proofErr w:type="spellStart"/>
      <w:r w:rsidRPr="00AD2E27">
        <w:rPr>
          <w:i/>
        </w:rPr>
        <w:lastRenderedPageBreak/>
        <w:t>Learning</w:t>
      </w:r>
      <w:proofErr w:type="spellEnd"/>
      <w:r w:rsidRPr="00AD2E27">
        <w:t xml:space="preserve"> (doravante CLIL), que “prevê o uso do Inglês em diferentes disciplinas, funcionando como ferramenta fundamental no desenvolvimento de </w:t>
      </w:r>
      <w:r w:rsidRPr="00B6519E">
        <w:t>competências nos alunos” (Plano Curricular ESDJGFA (2023-2024), p. 3). Claro está que, por este motivo, o nível de exigência a</w:t>
      </w:r>
      <w:r w:rsidR="00B6519E">
        <w:t xml:space="preserve"> que </w:t>
      </w:r>
      <w:r w:rsidRPr="00B6519E">
        <w:t xml:space="preserve">estes alunos estiveram expostos durante o ano letivo era distinto </w:t>
      </w:r>
      <w:r w:rsidR="00AB3AC6">
        <w:t>do</w:t>
      </w:r>
      <w:r w:rsidRPr="00B6519E">
        <w:t xml:space="preserve"> de </w:t>
      </w:r>
      <w:r w:rsidR="00E15BEF" w:rsidRPr="00B6519E">
        <w:t xml:space="preserve">qualquer </w:t>
      </w:r>
      <w:r w:rsidRPr="00B6519E">
        <w:t xml:space="preserve">outra turma do mesmo ano de escolaridade. </w:t>
      </w:r>
    </w:p>
    <w:p w14:paraId="60FC7B8C" w14:textId="77777777" w:rsidR="002F6949" w:rsidRDefault="00456993" w:rsidP="001879DC">
      <w:pPr>
        <w:jc w:val="both"/>
      </w:pPr>
      <w:r w:rsidRPr="00CA7FE8">
        <w:t>As primeiras observa</w:t>
      </w:r>
      <w:r w:rsidR="00A910CD" w:rsidRPr="00CA7FE8">
        <w:t xml:space="preserve">ções </w:t>
      </w:r>
      <w:r w:rsidR="00A910CD" w:rsidRPr="00AB3AC6">
        <w:t>realizadas</w:t>
      </w:r>
      <w:r w:rsidRPr="00AB3AC6">
        <w:t xml:space="preserve"> nesta turma</w:t>
      </w:r>
      <w:r w:rsidR="00F20C42" w:rsidRPr="00AB3AC6">
        <w:t xml:space="preserve">, </w:t>
      </w:r>
      <w:r w:rsidR="008F66CA" w:rsidRPr="00AB3AC6">
        <w:t xml:space="preserve">que era </w:t>
      </w:r>
      <w:r w:rsidR="003D643C" w:rsidRPr="00AB3AC6">
        <w:t>composta por 28 alunos</w:t>
      </w:r>
      <w:r w:rsidR="002B07EB" w:rsidRPr="00AB3AC6">
        <w:t xml:space="preserve"> </w:t>
      </w:r>
      <w:r w:rsidR="0078169D" w:rsidRPr="00AB3AC6">
        <w:t>(15 do sexo masculino e 13 do sexo feminino</w:t>
      </w:r>
      <w:r w:rsidR="00E15BEF" w:rsidRPr="00AB3AC6">
        <w:t>),</w:t>
      </w:r>
      <w:r w:rsidR="00E15BEF" w:rsidRPr="00CA7FE8">
        <w:t xml:space="preserve"> rapidamente</w:t>
      </w:r>
      <w:r w:rsidRPr="00CA7FE8">
        <w:t xml:space="preserve"> </w:t>
      </w:r>
      <w:r w:rsidR="0062430C" w:rsidRPr="00CA7FE8">
        <w:t>me</w:t>
      </w:r>
      <w:r w:rsidR="00F20C42" w:rsidRPr="00CA7FE8">
        <w:t xml:space="preserve"> levaram a identificar alguns problemas, </w:t>
      </w:r>
      <w:r w:rsidR="008F66CA" w:rsidRPr="00CA7FE8">
        <w:t xml:space="preserve">talvez </w:t>
      </w:r>
      <w:r w:rsidR="00F20C42" w:rsidRPr="00CA7FE8">
        <w:t>mais evidentes</w:t>
      </w:r>
      <w:r w:rsidRPr="00CA7FE8">
        <w:t xml:space="preserve"> </w:t>
      </w:r>
      <w:r w:rsidR="008F162A">
        <w:t xml:space="preserve">pelo facto </w:t>
      </w:r>
      <w:r w:rsidR="008F162A" w:rsidRPr="008F162A">
        <w:t>de</w:t>
      </w:r>
      <w:r w:rsidR="00BF36F3" w:rsidRPr="008F162A">
        <w:t xml:space="preserve"> os alunos se deparar</w:t>
      </w:r>
      <w:r w:rsidR="008F162A" w:rsidRPr="008F162A">
        <w:t>e</w:t>
      </w:r>
      <w:r w:rsidR="00BF36F3" w:rsidRPr="008F162A">
        <w:t>m</w:t>
      </w:r>
      <w:r w:rsidR="008F162A" w:rsidRPr="008F162A">
        <w:t>, pela primeira vez,</w:t>
      </w:r>
      <w:r w:rsidR="00BF36F3" w:rsidRPr="008F162A">
        <w:t xml:space="preserve"> com uma</w:t>
      </w:r>
      <w:r w:rsidR="002D3A8D" w:rsidRPr="008F162A">
        <w:t xml:space="preserve"> </w:t>
      </w:r>
      <w:r w:rsidRPr="008F162A">
        <w:t xml:space="preserve">nova forma </w:t>
      </w:r>
      <w:r w:rsidR="00F20C42" w:rsidRPr="008F162A">
        <w:t>de trabalhar em sala de aula</w:t>
      </w:r>
      <w:r w:rsidR="00CC4E63" w:rsidRPr="008F162A">
        <w:t>, mas também em casa</w:t>
      </w:r>
      <w:r w:rsidR="00F20C42" w:rsidRPr="008F162A">
        <w:t>.</w:t>
      </w:r>
      <w:r w:rsidR="00F20C42" w:rsidRPr="00CA7FE8">
        <w:t xml:space="preserve"> </w:t>
      </w:r>
    </w:p>
    <w:p w14:paraId="381ABCD8" w14:textId="45BA0B06" w:rsidR="009A5E41" w:rsidRDefault="00A87904" w:rsidP="001879DC">
      <w:pPr>
        <w:jc w:val="both"/>
      </w:pPr>
      <w:r w:rsidRPr="00CA7FE8">
        <w:t>A turma em questão tinha aulas de Português às quartas e sextas-feiras, das 10h00 às 11h30, o que resulta</w:t>
      </w:r>
      <w:r w:rsidR="00515734">
        <w:t>va</w:t>
      </w:r>
      <w:r w:rsidRPr="00CA7FE8">
        <w:t xml:space="preserve"> num total de 180 minutos semanais que, infelizmente, não puderam ser observados na totalidade</w:t>
      </w:r>
      <w:r w:rsidR="00B233D2" w:rsidRPr="00CA7FE8">
        <w:t xml:space="preserve"> por mim</w:t>
      </w:r>
      <w:r w:rsidRPr="00CA7FE8">
        <w:t xml:space="preserve"> tanto quanto deseja</w:t>
      </w:r>
      <w:r w:rsidR="00B233D2" w:rsidRPr="00CA7FE8">
        <w:t>ria</w:t>
      </w:r>
      <w:r w:rsidRPr="00CA7FE8">
        <w:t>, dad</w:t>
      </w:r>
      <w:r w:rsidR="00B233D2" w:rsidRPr="00CA7FE8">
        <w:t>a</w:t>
      </w:r>
      <w:r w:rsidRPr="00CA7FE8">
        <w:t xml:space="preserve"> </w:t>
      </w:r>
      <w:r w:rsidR="00976C57" w:rsidRPr="00CA7FE8">
        <w:t>a sobreposição</w:t>
      </w:r>
      <w:r w:rsidRPr="00CA7FE8">
        <w:t xml:space="preserve"> de horário</w:t>
      </w:r>
      <w:r w:rsidR="00B233D2" w:rsidRPr="00CA7FE8">
        <w:t xml:space="preserve"> existente</w:t>
      </w:r>
      <w:r w:rsidRPr="00CA7FE8">
        <w:t xml:space="preserve"> </w:t>
      </w:r>
      <w:r w:rsidRPr="00515734">
        <w:t>com a turma de 9.º ano</w:t>
      </w:r>
      <w:r w:rsidR="00B233D2" w:rsidRPr="00515734">
        <w:t xml:space="preserve"> </w:t>
      </w:r>
      <w:r w:rsidR="00A73015" w:rsidRPr="00515734">
        <w:t>(à qual lecionava</w:t>
      </w:r>
      <w:r w:rsidR="00B233D2" w:rsidRPr="00515734">
        <w:t xml:space="preserve"> Inglês</w:t>
      </w:r>
      <w:r w:rsidR="00A73015" w:rsidRPr="00515734">
        <w:t>)</w:t>
      </w:r>
      <w:r w:rsidR="00B233D2" w:rsidRPr="00515734">
        <w:t>.</w:t>
      </w:r>
      <w:r w:rsidR="00326B04" w:rsidRPr="00515734">
        <w:t xml:space="preserve"> </w:t>
      </w:r>
    </w:p>
    <w:p w14:paraId="49602AC2" w14:textId="513B92B4" w:rsidR="00EF7E24" w:rsidRPr="00CA7FE8" w:rsidRDefault="00243170" w:rsidP="001879DC">
      <w:pPr>
        <w:jc w:val="both"/>
      </w:pPr>
      <w:r>
        <w:t>D</w:t>
      </w:r>
      <w:r w:rsidR="00326B04" w:rsidRPr="00515734">
        <w:t xml:space="preserve">as </w:t>
      </w:r>
      <w:r w:rsidR="005045B6" w:rsidRPr="00515734">
        <w:t xml:space="preserve">quase três </w:t>
      </w:r>
      <w:r w:rsidR="00326B04" w:rsidRPr="00515734">
        <w:t>dezenas de observações efetuadas, resultaram as seguintes conclusões</w:t>
      </w:r>
      <w:r w:rsidR="005C188C" w:rsidRPr="00515734">
        <w:t xml:space="preserve"> - satisfatórias -</w:t>
      </w:r>
      <w:r w:rsidR="00326B04" w:rsidRPr="00515734">
        <w:t xml:space="preserve"> acerca dos alunos desta turma: (1) faziam um esforço por concluir todas as tarefas propostas em sala de aula</w:t>
      </w:r>
      <w:r w:rsidR="00C137E5" w:rsidRPr="00515734">
        <w:t>, mostrando, assim, empenho</w:t>
      </w:r>
      <w:r w:rsidR="00326B04" w:rsidRPr="00515734">
        <w:t xml:space="preserve">; (2) </w:t>
      </w:r>
      <w:r w:rsidR="00127B38" w:rsidRPr="00515734">
        <w:t xml:space="preserve">eram </w:t>
      </w:r>
      <w:r w:rsidR="00326B04" w:rsidRPr="00515734">
        <w:t>participativos</w:t>
      </w:r>
      <w:r w:rsidR="00127B38" w:rsidRPr="00515734">
        <w:t>, principalmente quando devidamente motivados</w:t>
      </w:r>
      <w:r w:rsidR="002D4F04" w:rsidRPr="00515734">
        <w:t xml:space="preserve"> e</w:t>
      </w:r>
      <w:r w:rsidR="00326B04" w:rsidRPr="00515734">
        <w:t xml:space="preserve"> (3) apresentavam um comportamento razoável</w:t>
      </w:r>
      <w:r w:rsidR="002D4F04" w:rsidRPr="00515734">
        <w:t>.</w:t>
      </w:r>
    </w:p>
    <w:p w14:paraId="53C0CD5D" w14:textId="289F20A8" w:rsidR="003A0E33" w:rsidRPr="00781170" w:rsidRDefault="002D4F04" w:rsidP="001879DC">
      <w:pPr>
        <w:jc w:val="both"/>
      </w:pPr>
      <w:r w:rsidRPr="00781170">
        <w:t>É também importante referir que</w:t>
      </w:r>
      <w:r w:rsidR="00515734" w:rsidRPr="00781170">
        <w:t xml:space="preserve"> </w:t>
      </w:r>
      <w:r w:rsidRPr="00781170">
        <w:t>u</w:t>
      </w:r>
      <w:r w:rsidR="003A0E33" w:rsidRPr="00781170">
        <w:t>m dos medos da professora</w:t>
      </w:r>
      <w:r w:rsidRPr="00781170">
        <w:t>-</w:t>
      </w:r>
      <w:r w:rsidR="003A0E33" w:rsidRPr="00781170">
        <w:t xml:space="preserve">orientadora </w:t>
      </w:r>
      <w:r w:rsidRPr="00781170">
        <w:t>era</w:t>
      </w:r>
      <w:r w:rsidR="00A90E6E" w:rsidRPr="00781170">
        <w:t xml:space="preserve"> de</w:t>
      </w:r>
      <w:r w:rsidRPr="00781170">
        <w:t xml:space="preserve"> que</w:t>
      </w:r>
      <w:r w:rsidR="003A0E33" w:rsidRPr="00781170">
        <w:t xml:space="preserve"> os discentes integrantes do PPMD </w:t>
      </w:r>
      <w:r w:rsidRPr="00781170">
        <w:t>agravassem</w:t>
      </w:r>
      <w:r w:rsidR="003A0E33" w:rsidRPr="00781170">
        <w:t xml:space="preserve"> as dificuldades que já sentiam </w:t>
      </w:r>
      <w:r w:rsidRPr="00781170">
        <w:t>ao nível do</w:t>
      </w:r>
      <w:r w:rsidR="003A0E33" w:rsidRPr="00781170">
        <w:t xml:space="preserve"> domínio</w:t>
      </w:r>
      <w:r w:rsidRPr="00781170">
        <w:t xml:space="preserve"> da Escrita (evidenciadas em anos letivos anteriores)</w:t>
      </w:r>
      <w:r w:rsidR="003A0E33" w:rsidRPr="00781170">
        <w:t xml:space="preserve">, após trabalharem tanto tempo com </w:t>
      </w:r>
      <w:r w:rsidR="00A90E6E" w:rsidRPr="00781170">
        <w:t>o</w:t>
      </w:r>
      <w:r w:rsidR="003A0E33" w:rsidRPr="00781170">
        <w:t xml:space="preserve"> computador. Por esse motivo, os </w:t>
      </w:r>
      <w:r w:rsidR="00A90E6E" w:rsidRPr="00781170">
        <w:t>alunos</w:t>
      </w:r>
      <w:r w:rsidR="003A0E33" w:rsidRPr="00781170">
        <w:t xml:space="preserve"> nunca deixaram de utilizar os seus cadernos diários, e eram até encorajados a tomar notas e a resolver</w:t>
      </w:r>
      <w:r w:rsidR="00781170" w:rsidRPr="00781170">
        <w:t xml:space="preserve"> aí</w:t>
      </w:r>
      <w:r w:rsidR="003A0E33" w:rsidRPr="00781170">
        <w:t xml:space="preserve"> (quase) todos os exercícios do manual digital. </w:t>
      </w:r>
    </w:p>
    <w:p w14:paraId="25730E74" w14:textId="77777777" w:rsidR="009A15E4" w:rsidRDefault="009A15E4" w:rsidP="001879DC">
      <w:pPr>
        <w:jc w:val="both"/>
      </w:pPr>
    </w:p>
    <w:p w14:paraId="19ACED9F" w14:textId="277FF500" w:rsidR="00DB08EE" w:rsidRPr="008C4257" w:rsidRDefault="00513D4F" w:rsidP="001879DC">
      <w:pPr>
        <w:pStyle w:val="Ttulo3"/>
        <w:rPr>
          <w:i/>
          <w:iCs/>
        </w:rPr>
      </w:pPr>
      <w:bookmarkStart w:id="17" w:name="_Toc207715336"/>
      <w:r w:rsidRPr="008C4257">
        <w:rPr>
          <w:i/>
          <w:iCs/>
        </w:rPr>
        <w:t>C</w:t>
      </w:r>
      <w:r w:rsidR="00DB08EE" w:rsidRPr="008C4257">
        <w:rPr>
          <w:i/>
          <w:iCs/>
        </w:rPr>
        <w:t>araterização das turmas de Inglês</w:t>
      </w:r>
      <w:bookmarkEnd w:id="17"/>
      <w:r w:rsidR="00DB08EE" w:rsidRPr="008C4257">
        <w:rPr>
          <w:i/>
          <w:iCs/>
        </w:rPr>
        <w:t xml:space="preserve"> </w:t>
      </w:r>
    </w:p>
    <w:p w14:paraId="0525AA6B" w14:textId="35360B06" w:rsidR="00B471F7" w:rsidRPr="00803CAB" w:rsidRDefault="00B471F7" w:rsidP="001879DC">
      <w:pPr>
        <w:jc w:val="both"/>
      </w:pPr>
      <w:r w:rsidRPr="00CA7FE8">
        <w:t xml:space="preserve">No que </w:t>
      </w:r>
      <w:r w:rsidRPr="00803CAB">
        <w:t xml:space="preserve">concerne </w:t>
      </w:r>
      <w:r w:rsidR="00CB2631" w:rsidRPr="00803CAB">
        <w:t>à</w:t>
      </w:r>
      <w:r w:rsidRPr="00803CAB">
        <w:t xml:space="preserve"> disciplina de Inglês, t</w:t>
      </w:r>
      <w:r w:rsidR="009E6D67" w:rsidRPr="00803CAB">
        <w:t>i</w:t>
      </w:r>
      <w:r w:rsidRPr="00803CAB">
        <w:t>ve a oportunidade de trabalhar com três turmas distintas</w:t>
      </w:r>
      <w:r w:rsidR="007605D1" w:rsidRPr="00803CAB">
        <w:t>, duas do ensino básico</w:t>
      </w:r>
      <w:r w:rsidR="009E6D67" w:rsidRPr="00803CAB">
        <w:t xml:space="preserve"> </w:t>
      </w:r>
      <w:r w:rsidR="00CB2631" w:rsidRPr="00803CAB">
        <w:t xml:space="preserve">(ambas do </w:t>
      </w:r>
      <w:r w:rsidR="009E6D67" w:rsidRPr="00803CAB">
        <w:t>9.º ano)</w:t>
      </w:r>
      <w:r w:rsidR="007605D1" w:rsidRPr="00803CAB">
        <w:t xml:space="preserve"> e uma do ensino secundário</w:t>
      </w:r>
      <w:r w:rsidR="009E6D67" w:rsidRPr="00803CAB">
        <w:t xml:space="preserve"> (</w:t>
      </w:r>
      <w:r w:rsidR="00CB2631" w:rsidRPr="00803CAB">
        <w:t xml:space="preserve">do </w:t>
      </w:r>
      <w:r w:rsidR="009E6D67" w:rsidRPr="00803CAB">
        <w:t xml:space="preserve">10.º </w:t>
      </w:r>
      <w:r w:rsidR="009E6D67" w:rsidRPr="00803CAB">
        <w:lastRenderedPageBreak/>
        <w:t>ano)</w:t>
      </w:r>
      <w:r w:rsidRPr="00803CAB">
        <w:t xml:space="preserve">. </w:t>
      </w:r>
      <w:r w:rsidR="009E6D67" w:rsidRPr="00803CAB">
        <w:t>P</w:t>
      </w:r>
      <w:r w:rsidRPr="00803CAB">
        <w:t xml:space="preserve">ara </w:t>
      </w:r>
      <w:r w:rsidR="005B29E2" w:rsidRPr="00803CAB">
        <w:t>efeito</w:t>
      </w:r>
      <w:r w:rsidRPr="00803CAB">
        <w:t xml:space="preserve"> de </w:t>
      </w:r>
      <w:r w:rsidR="005B29E2" w:rsidRPr="00803CAB">
        <w:t>análise</w:t>
      </w:r>
      <w:r w:rsidRPr="00803CAB">
        <w:t xml:space="preserve"> de dados para</w:t>
      </w:r>
      <w:r w:rsidR="009E6D67" w:rsidRPr="00803CAB">
        <w:t xml:space="preserve"> este</w:t>
      </w:r>
      <w:r w:rsidRPr="00803CAB">
        <w:t xml:space="preserve"> relatório, apenas duas delas serão co</w:t>
      </w:r>
      <w:r w:rsidR="005B29E2" w:rsidRPr="00803CAB">
        <w:t>nsideradas -</w:t>
      </w:r>
      <w:r w:rsidR="004328BB" w:rsidRPr="00803CAB">
        <w:t xml:space="preserve"> uma do 9.º ano</w:t>
      </w:r>
      <w:r w:rsidR="00851938" w:rsidRPr="00803CAB">
        <w:t xml:space="preserve">, dado que foi a turma </w:t>
      </w:r>
      <w:r w:rsidR="00803CAB" w:rsidRPr="00803CAB">
        <w:t>em que</w:t>
      </w:r>
      <w:r w:rsidR="00851938" w:rsidRPr="00803CAB">
        <w:t xml:space="preserve"> tive oportunidade de implementar mais atividades,</w:t>
      </w:r>
      <w:r w:rsidR="007E4E34" w:rsidRPr="00803CAB">
        <w:t xml:space="preserve"> </w:t>
      </w:r>
      <w:r w:rsidRPr="00803CAB">
        <w:t>e</w:t>
      </w:r>
      <w:r w:rsidR="0003717D" w:rsidRPr="00803CAB">
        <w:t xml:space="preserve"> </w:t>
      </w:r>
      <w:r w:rsidR="007605D1" w:rsidRPr="00803CAB">
        <w:t>a do 10.º ano.</w:t>
      </w:r>
    </w:p>
    <w:p w14:paraId="3BA9A326" w14:textId="796BA4B1" w:rsidR="00B471F7" w:rsidRPr="00CA7FE8" w:rsidRDefault="00B471F7" w:rsidP="001879DC">
      <w:pPr>
        <w:jc w:val="both"/>
      </w:pPr>
      <w:r w:rsidRPr="00803CAB">
        <w:t xml:space="preserve">A turma do 9.º ano </w:t>
      </w:r>
      <w:r w:rsidR="0003717D" w:rsidRPr="00803CAB">
        <w:t>era</w:t>
      </w:r>
      <w:r w:rsidRPr="00803CAB">
        <w:t xml:space="preserve"> composta por </w:t>
      </w:r>
      <w:r w:rsidR="009B3394" w:rsidRPr="00803CAB">
        <w:t xml:space="preserve">28 </w:t>
      </w:r>
      <w:r w:rsidRPr="00803CAB">
        <w:t>estudantes</w:t>
      </w:r>
      <w:r w:rsidR="00EA3813" w:rsidRPr="00803CAB">
        <w:t xml:space="preserve"> </w:t>
      </w:r>
      <w:r w:rsidR="008A34F6" w:rsidRPr="00803CAB">
        <w:t>(10 do sexo masculino e 18 do sexo feminino)</w:t>
      </w:r>
      <w:r w:rsidR="00FF1828" w:rsidRPr="00803CAB">
        <w:t xml:space="preserve"> bastante participativos e motivados</w:t>
      </w:r>
      <w:r w:rsidRPr="00803CAB">
        <w:t xml:space="preserve">. Como estes alunos </w:t>
      </w:r>
      <w:r w:rsidR="009B5BD3" w:rsidRPr="00803CAB">
        <w:t>eram também uma</w:t>
      </w:r>
      <w:r w:rsidRPr="00803CAB">
        <w:t xml:space="preserve"> turma integrante do projeto CLIL</w:t>
      </w:r>
      <w:r w:rsidR="00C35C1E" w:rsidRPr="00803CAB">
        <w:rPr>
          <w:rStyle w:val="Refdenotaderodap"/>
        </w:rPr>
        <w:footnoteReference w:id="7"/>
      </w:r>
      <w:r w:rsidRPr="00803CAB">
        <w:t xml:space="preserve">, </w:t>
      </w:r>
      <w:r w:rsidR="00C35C1E" w:rsidRPr="00CA7FE8">
        <w:t>apresenta</w:t>
      </w:r>
      <w:r w:rsidR="005C6502">
        <w:t>vam, naturalmente,</w:t>
      </w:r>
      <w:r w:rsidRPr="00CA7FE8">
        <w:t xml:space="preserve"> um nível de proficiência na língua estrangeira mais avançado do que</w:t>
      </w:r>
      <w:r w:rsidR="00EA3813" w:rsidRPr="00CA7FE8">
        <w:t xml:space="preserve"> o </w:t>
      </w:r>
      <w:r w:rsidRPr="00CA7FE8">
        <w:t>expectável para a sua idade</w:t>
      </w:r>
      <w:r w:rsidR="0003717D" w:rsidRPr="00CA7FE8">
        <w:t xml:space="preserve">, pois </w:t>
      </w:r>
      <w:r w:rsidR="00EA3813" w:rsidRPr="00CA7FE8">
        <w:t>foram habituados</w:t>
      </w:r>
      <w:r w:rsidR="007E4E34" w:rsidRPr="00CA7FE8">
        <w:t>, desde cedo,</w:t>
      </w:r>
      <w:r w:rsidR="00EA3813" w:rsidRPr="00CA7FE8">
        <w:t xml:space="preserve"> a ter</w:t>
      </w:r>
      <w:r w:rsidR="00256A01" w:rsidRPr="00CA7FE8">
        <w:t>em</w:t>
      </w:r>
      <w:r w:rsidR="0003717D" w:rsidRPr="00CA7FE8">
        <w:t xml:space="preserve"> aulas</w:t>
      </w:r>
      <w:r w:rsidR="00EA3813" w:rsidRPr="00CA7FE8">
        <w:t xml:space="preserve"> lecionadas</w:t>
      </w:r>
      <w:r w:rsidR="0003717D" w:rsidRPr="00CA7FE8">
        <w:t xml:space="preserve"> em </w:t>
      </w:r>
      <w:r w:rsidR="00EA3813" w:rsidRPr="00CA7FE8">
        <w:t>i</w:t>
      </w:r>
      <w:r w:rsidR="0003717D" w:rsidRPr="00CA7FE8">
        <w:t>nglês a diversas disciplinas</w:t>
      </w:r>
      <w:r w:rsidRPr="00CA7FE8">
        <w:t>.</w:t>
      </w:r>
      <w:r w:rsidR="00E77964" w:rsidRPr="00E77964">
        <w:t xml:space="preserve"> </w:t>
      </w:r>
      <w:r w:rsidR="00E77964" w:rsidRPr="00CA7FE8">
        <w:t>Esta turma tinha aulas de Inglês às quartas e sextas-feiras, das 10h00 às 11h30.</w:t>
      </w:r>
    </w:p>
    <w:p w14:paraId="05209B61" w14:textId="1B6090B8" w:rsidR="00B960D2" w:rsidRDefault="00B471F7" w:rsidP="001879DC">
      <w:pPr>
        <w:jc w:val="both"/>
      </w:pPr>
      <w:r w:rsidRPr="00483326">
        <w:t>Os manuais utilizados por ambas as turmas</w:t>
      </w:r>
      <w:r w:rsidR="001264A4" w:rsidRPr="00483326">
        <w:t>, em papel,</w:t>
      </w:r>
      <w:r w:rsidRPr="00483326">
        <w:t xml:space="preserve"> </w:t>
      </w:r>
      <w:r w:rsidR="001264A4" w:rsidRPr="00483326">
        <w:t xml:space="preserve">eram da editora </w:t>
      </w:r>
      <w:proofErr w:type="spellStart"/>
      <w:r w:rsidR="001264A4" w:rsidRPr="00483326">
        <w:t>LeiriL</w:t>
      </w:r>
      <w:r w:rsidRPr="00483326">
        <w:t>ivro</w:t>
      </w:r>
      <w:proofErr w:type="spellEnd"/>
      <w:r w:rsidRPr="00483326">
        <w:t>.</w:t>
      </w:r>
      <w:r w:rsidR="001264A4" w:rsidRPr="00CA7FE8">
        <w:t xml:space="preserve"> </w:t>
      </w:r>
      <w:r w:rsidR="00EA3813" w:rsidRPr="00CA7FE8">
        <w:t>Ponderei</w:t>
      </w:r>
      <w:r w:rsidR="001264A4" w:rsidRPr="00CA7FE8">
        <w:t xml:space="preserve"> utilizar os recursos digitais </w:t>
      </w:r>
      <w:r w:rsidR="009B5BD3">
        <w:t xml:space="preserve">que estavam disponíveis </w:t>
      </w:r>
      <w:r w:rsidR="00256A01" w:rsidRPr="00CA7FE8">
        <w:t>na</w:t>
      </w:r>
      <w:r w:rsidR="00E73264" w:rsidRPr="00CA7FE8">
        <w:t xml:space="preserve"> respetiva</w:t>
      </w:r>
      <w:r w:rsidR="00256A01" w:rsidRPr="00CA7FE8">
        <w:t xml:space="preserve"> </w:t>
      </w:r>
      <w:r w:rsidR="001264A4" w:rsidRPr="00CA7FE8">
        <w:t xml:space="preserve">plataforma </w:t>
      </w:r>
      <w:r w:rsidR="001264A4" w:rsidRPr="00CA7FE8">
        <w:rPr>
          <w:i/>
        </w:rPr>
        <w:t>online</w:t>
      </w:r>
      <w:r w:rsidR="009B5BD3">
        <w:t>. Todavia</w:t>
      </w:r>
      <w:r w:rsidR="001264A4" w:rsidRPr="00CA7FE8">
        <w:t xml:space="preserve">, quando </w:t>
      </w:r>
      <w:r w:rsidR="009B5BD3">
        <w:t>tomei conhecimento de</w:t>
      </w:r>
      <w:r w:rsidR="001264A4" w:rsidRPr="00CA7FE8">
        <w:t xml:space="preserve"> que os alunos não</w:t>
      </w:r>
      <w:r w:rsidR="005F61A1" w:rsidRPr="00CA7FE8">
        <w:t xml:space="preserve"> </w:t>
      </w:r>
      <w:r w:rsidR="00483326">
        <w:t xml:space="preserve">lhe </w:t>
      </w:r>
      <w:r w:rsidR="001264A4" w:rsidRPr="00CA7FE8">
        <w:t>tinham acesso de forma gratuita</w:t>
      </w:r>
      <w:r w:rsidR="0062473B">
        <w:t xml:space="preserve"> e também porque não</w:t>
      </w:r>
      <w:r w:rsidR="00507182" w:rsidRPr="00CA7FE8">
        <w:t xml:space="preserve"> os achei insubstituíveis</w:t>
      </w:r>
      <w:r w:rsidR="009B5BD3">
        <w:t xml:space="preserve"> -</w:t>
      </w:r>
      <w:r w:rsidR="00507182" w:rsidRPr="00CA7FE8">
        <w:t xml:space="preserve">, </w:t>
      </w:r>
      <w:r w:rsidR="001264A4" w:rsidRPr="00CA7FE8">
        <w:t>abandon</w:t>
      </w:r>
      <w:r w:rsidR="0003717D" w:rsidRPr="00CA7FE8">
        <w:t>ei</w:t>
      </w:r>
      <w:r w:rsidR="001264A4" w:rsidRPr="00CA7FE8">
        <w:t xml:space="preserve"> esse plano e </w:t>
      </w:r>
      <w:r w:rsidR="00E77964">
        <w:t>selecionei</w:t>
      </w:r>
      <w:r w:rsidR="0003717D" w:rsidRPr="00CA7FE8">
        <w:t xml:space="preserve"> eu própria</w:t>
      </w:r>
      <w:r w:rsidR="001264A4" w:rsidRPr="00CA7FE8">
        <w:t xml:space="preserve"> os materiais digitais utilizados nas aulas</w:t>
      </w:r>
      <w:r w:rsidR="00D33600" w:rsidRPr="00CA7FE8">
        <w:t>.</w:t>
      </w:r>
      <w:r w:rsidR="00E77964">
        <w:t xml:space="preserve"> </w:t>
      </w:r>
    </w:p>
    <w:p w14:paraId="42CBA7F2" w14:textId="0A5F4D2E" w:rsidR="008C17B0" w:rsidRPr="00CA7FE8" w:rsidRDefault="00876ED1" w:rsidP="001879DC">
      <w:pPr>
        <w:jc w:val="both"/>
      </w:pPr>
      <w:r w:rsidRPr="00CA7FE8">
        <w:t>A</w:t>
      </w:r>
      <w:r w:rsidR="00837D1E" w:rsidRPr="00CA7FE8">
        <w:t xml:space="preserve"> turma do 10.º ano, por sua vez,</w:t>
      </w:r>
      <w:r w:rsidRPr="00CA7FE8">
        <w:t xml:space="preserve"> </w:t>
      </w:r>
      <w:r w:rsidR="00C32134" w:rsidRPr="00CA7FE8">
        <w:t>era</w:t>
      </w:r>
      <w:r w:rsidRPr="00CA7FE8">
        <w:t xml:space="preserve"> composta por 25 alunos</w:t>
      </w:r>
      <w:r w:rsidR="005445E2" w:rsidRPr="00CA7FE8">
        <w:t xml:space="preserve"> (10 do sexo masculino e 15 do sexo feminino)</w:t>
      </w:r>
      <w:r w:rsidR="008B5908" w:rsidRPr="00CA7FE8">
        <w:t xml:space="preserve"> </w:t>
      </w:r>
      <w:r w:rsidRPr="00CA7FE8">
        <w:t>que, inicialmente, não se conheciam muito bem</w:t>
      </w:r>
      <w:r w:rsidR="0021287B" w:rsidRPr="00CA7FE8">
        <w:t>, devido à proveniência de escolas básicas distintas</w:t>
      </w:r>
      <w:r w:rsidR="00C32134" w:rsidRPr="00CA7FE8">
        <w:t>.</w:t>
      </w:r>
      <w:r w:rsidRPr="00CA7FE8">
        <w:t xml:space="preserve"> </w:t>
      </w:r>
      <w:r w:rsidR="00C32134" w:rsidRPr="00CA7FE8">
        <w:t>P</w:t>
      </w:r>
      <w:r w:rsidRPr="00CA7FE8">
        <w:t>or esse motivo, apresentavam alguma dificuldade e</w:t>
      </w:r>
      <w:r w:rsidR="00374445" w:rsidRPr="00CA7FE8">
        <w:t>,</w:t>
      </w:r>
      <w:r w:rsidRPr="00CA7FE8">
        <w:t xml:space="preserve"> até</w:t>
      </w:r>
      <w:r w:rsidR="00374445" w:rsidRPr="00CA7FE8">
        <w:t>, uma certa</w:t>
      </w:r>
      <w:r w:rsidRPr="00CA7FE8">
        <w:t xml:space="preserve"> </w:t>
      </w:r>
      <w:r w:rsidR="0021287B" w:rsidRPr="00CA7FE8">
        <w:t xml:space="preserve">resistência </w:t>
      </w:r>
      <w:r w:rsidR="00381A17">
        <w:t>à exposição</w:t>
      </w:r>
      <w:r w:rsidR="0021287B" w:rsidRPr="00CA7FE8">
        <w:t xml:space="preserve"> </w:t>
      </w:r>
      <w:r w:rsidR="00381A17">
        <w:t>d</w:t>
      </w:r>
      <w:r w:rsidR="0021287B" w:rsidRPr="00CA7FE8">
        <w:t>as suas ideias diante dos colegas</w:t>
      </w:r>
      <w:r w:rsidRPr="00CA7FE8">
        <w:t>. Alguns deles apresenta</w:t>
      </w:r>
      <w:r w:rsidR="00374445" w:rsidRPr="00CA7FE8">
        <w:t>va</w:t>
      </w:r>
      <w:r w:rsidRPr="00CA7FE8">
        <w:t>m um nível de proficiência aparentemente inferior a</w:t>
      </w:r>
      <w:r w:rsidR="008B5908" w:rsidRPr="00CA7FE8">
        <w:t xml:space="preserve">os </w:t>
      </w:r>
      <w:r w:rsidRPr="00CA7FE8">
        <w:t xml:space="preserve">alunos da turma de 9.º ano - algo que se </w:t>
      </w:r>
      <w:r w:rsidR="00EB7A57">
        <w:t>tornou</w:t>
      </w:r>
      <w:r w:rsidRPr="00CA7FE8">
        <w:t xml:space="preserve"> evidente nas primeiras observações às aulas da professora cooperante</w:t>
      </w:r>
      <w:r w:rsidR="00430E4D" w:rsidRPr="00CA7FE8">
        <w:t xml:space="preserve">. No que diz respeito à carga horária semanal dedicada à disciplina de Inglês, </w:t>
      </w:r>
      <w:r w:rsidR="00374445" w:rsidRPr="00CA7FE8">
        <w:t>esta</w:t>
      </w:r>
      <w:r w:rsidR="00430E4D" w:rsidRPr="00CA7FE8">
        <w:t xml:space="preserve"> turma tinha aulas às quartas-feiras, das 08h15 até às 09h45, e às sextas-feiras, das 11h45 às 13h15, resultando, assim, num total de 180 minutos semanais. </w:t>
      </w:r>
    </w:p>
    <w:p w14:paraId="2CD83C99" w14:textId="77777777" w:rsidR="00A76365" w:rsidRPr="00A76365" w:rsidRDefault="00A76365" w:rsidP="00A76365">
      <w:pPr>
        <w:rPr>
          <w:highlight w:val="cyan"/>
        </w:rPr>
      </w:pPr>
      <w:bookmarkStart w:id="18" w:name="_Toc207715337"/>
    </w:p>
    <w:p w14:paraId="411D01A9" w14:textId="6CCAE5F2" w:rsidR="00DB08EE" w:rsidRPr="002943FB" w:rsidRDefault="00574756" w:rsidP="001879DC">
      <w:pPr>
        <w:pStyle w:val="Ttulo2"/>
        <w:rPr>
          <w:i/>
          <w:iCs/>
        </w:rPr>
      </w:pPr>
      <w:r w:rsidRPr="002943FB">
        <w:rPr>
          <w:i/>
          <w:iCs/>
        </w:rPr>
        <w:lastRenderedPageBreak/>
        <w:t>Identificação do</w:t>
      </w:r>
      <w:r w:rsidR="00505424" w:rsidRPr="002943FB">
        <w:rPr>
          <w:i/>
          <w:iCs/>
        </w:rPr>
        <w:t>s</w:t>
      </w:r>
      <w:r w:rsidRPr="002943FB">
        <w:rPr>
          <w:i/>
          <w:iCs/>
        </w:rPr>
        <w:t xml:space="preserve"> problema</w:t>
      </w:r>
      <w:r w:rsidR="00505424" w:rsidRPr="002943FB">
        <w:rPr>
          <w:i/>
          <w:iCs/>
        </w:rPr>
        <w:t>s</w:t>
      </w:r>
      <w:r w:rsidRPr="002943FB">
        <w:rPr>
          <w:i/>
          <w:iCs/>
        </w:rPr>
        <w:t xml:space="preserve"> e </w:t>
      </w:r>
      <w:r w:rsidRPr="005E0D39">
        <w:rPr>
          <w:i/>
          <w:iCs/>
        </w:rPr>
        <w:t>form</w:t>
      </w:r>
      <w:r w:rsidR="004E11E2" w:rsidRPr="005E0D39">
        <w:rPr>
          <w:i/>
          <w:iCs/>
        </w:rPr>
        <w:t>u</w:t>
      </w:r>
      <w:r w:rsidR="002943FB" w:rsidRPr="005E0D39">
        <w:rPr>
          <w:i/>
          <w:iCs/>
        </w:rPr>
        <w:t>la</w:t>
      </w:r>
      <w:r w:rsidR="004E11E2" w:rsidRPr="005E0D39">
        <w:rPr>
          <w:i/>
          <w:iCs/>
        </w:rPr>
        <w:t>ção</w:t>
      </w:r>
      <w:r w:rsidR="004E11E2" w:rsidRPr="002943FB">
        <w:rPr>
          <w:i/>
          <w:iCs/>
        </w:rPr>
        <w:t xml:space="preserve"> das questões de</w:t>
      </w:r>
      <w:r w:rsidR="00DB08EE" w:rsidRPr="002943FB">
        <w:rPr>
          <w:i/>
          <w:iCs/>
        </w:rPr>
        <w:t xml:space="preserve"> investigação</w:t>
      </w:r>
      <w:bookmarkEnd w:id="18"/>
    </w:p>
    <w:p w14:paraId="041FA71E" w14:textId="61E857A4" w:rsidR="00B807E4" w:rsidRDefault="00E33104" w:rsidP="00B807E4">
      <w:pPr>
        <w:pStyle w:val="Texto"/>
      </w:pPr>
      <w:r w:rsidRPr="00CA7FE8">
        <w:t>A metodologia própria dos projetos de investigação-ação implica uma cuidadosa e perspicaz atividade de diagnose inicial das turmas com que lidam</w:t>
      </w:r>
      <w:r w:rsidR="00B00D12" w:rsidRPr="00CA7FE8">
        <w:t>os</w:t>
      </w:r>
      <w:r w:rsidRPr="00CA7FE8">
        <w:t xml:space="preserve"> na </w:t>
      </w:r>
      <w:r w:rsidR="00491A68">
        <w:t>IPP</w:t>
      </w:r>
      <w:r w:rsidRPr="00CA7FE8">
        <w:t>, realizada</w:t>
      </w:r>
      <w:r w:rsidR="008F26FA">
        <w:t xml:space="preserve">, </w:t>
      </w:r>
      <w:r w:rsidR="008F26FA" w:rsidRPr="002943FB">
        <w:t>nomeadamente,</w:t>
      </w:r>
      <w:r w:rsidRPr="002943FB">
        <w:t xml:space="preserve"> através da </w:t>
      </w:r>
      <w:r w:rsidR="00DB08EE" w:rsidRPr="002943FB">
        <w:t>observa</w:t>
      </w:r>
      <w:r w:rsidRPr="002943FB">
        <w:t>ção</w:t>
      </w:r>
      <w:r w:rsidR="00DB08EE" w:rsidRPr="002943FB">
        <w:t xml:space="preserve"> </w:t>
      </w:r>
      <w:r w:rsidRPr="002943FB">
        <w:t>atenta d</w:t>
      </w:r>
      <w:r w:rsidR="00DB08EE" w:rsidRPr="002943FB">
        <w:t>as aulas dos professores</w:t>
      </w:r>
      <w:r w:rsidR="00491A68" w:rsidRPr="002943FB">
        <w:t>-</w:t>
      </w:r>
      <w:r w:rsidR="00DB08EE" w:rsidRPr="002943FB">
        <w:t xml:space="preserve">titulares </w:t>
      </w:r>
      <w:r w:rsidRPr="002943FB">
        <w:t>d</w:t>
      </w:r>
      <w:r w:rsidR="00DB08EE" w:rsidRPr="002943FB">
        <w:t>a</w:t>
      </w:r>
      <w:r w:rsidRPr="002943FB">
        <w:t>s</w:t>
      </w:r>
      <w:r w:rsidR="00DB08EE" w:rsidRPr="002943FB">
        <w:t xml:space="preserve"> disciplina</w:t>
      </w:r>
      <w:r w:rsidRPr="002943FB">
        <w:t>s</w:t>
      </w:r>
      <w:r w:rsidR="00DB08EE" w:rsidRPr="002943FB">
        <w:t xml:space="preserve"> </w:t>
      </w:r>
      <w:r w:rsidRPr="002943FB">
        <w:t>em que realizam</w:t>
      </w:r>
      <w:r w:rsidR="00B00D12" w:rsidRPr="002943FB">
        <w:t>os o</w:t>
      </w:r>
      <w:r w:rsidRPr="002943FB">
        <w:t xml:space="preserve"> estági</w:t>
      </w:r>
      <w:r w:rsidR="00E82365" w:rsidRPr="002943FB">
        <w:t xml:space="preserve">o. </w:t>
      </w:r>
      <w:r w:rsidR="00DB08EE" w:rsidRPr="002943FB">
        <w:t xml:space="preserve">Esta observação cuidada </w:t>
      </w:r>
      <w:r w:rsidR="00985DA1" w:rsidRPr="002943FB">
        <w:t>tem</w:t>
      </w:r>
      <w:r w:rsidR="00DB08EE" w:rsidRPr="002943FB">
        <w:t xml:space="preserve"> como objetivo</w:t>
      </w:r>
      <w:r w:rsidR="00985DA1" w:rsidRPr="002943FB">
        <w:t xml:space="preserve"> </w:t>
      </w:r>
      <w:r w:rsidR="00DB08EE" w:rsidRPr="002943FB">
        <w:t xml:space="preserve">identificar </w:t>
      </w:r>
      <w:r w:rsidRPr="002943FB">
        <w:t xml:space="preserve">os </w:t>
      </w:r>
      <w:r w:rsidR="00DB08EE" w:rsidRPr="002943FB">
        <w:t xml:space="preserve">problemas específicos </w:t>
      </w:r>
      <w:r w:rsidRPr="002943FB">
        <w:t xml:space="preserve">das turmas </w:t>
      </w:r>
      <w:r w:rsidR="00DB08EE" w:rsidRPr="002943FB">
        <w:t xml:space="preserve">ou </w:t>
      </w:r>
      <w:r w:rsidRPr="002943FB">
        <w:t xml:space="preserve">uma </w:t>
      </w:r>
      <w:r w:rsidR="00DB08EE" w:rsidRPr="002943FB">
        <w:t>área que necessit</w:t>
      </w:r>
      <w:r w:rsidRPr="002943FB">
        <w:t>e</w:t>
      </w:r>
      <w:r w:rsidR="00B00D12" w:rsidRPr="002943FB">
        <w:t xml:space="preserve"> </w:t>
      </w:r>
      <w:r w:rsidR="00DB08EE" w:rsidRPr="002943FB">
        <w:t>de intervenção</w:t>
      </w:r>
      <w:r w:rsidR="00B00D12" w:rsidRPr="002943FB">
        <w:t xml:space="preserve">, </w:t>
      </w:r>
      <w:r w:rsidRPr="002943FB">
        <w:t>para, posteriormente,</w:t>
      </w:r>
      <w:r w:rsidR="004340DB" w:rsidRPr="002943FB">
        <w:t xml:space="preserve"> ser objeto de trabalho e reflexão ao longo do ano letivo</w:t>
      </w:r>
      <w:r w:rsidR="00DB08EE" w:rsidRPr="002943FB">
        <w:t xml:space="preserve">. </w:t>
      </w:r>
      <w:r w:rsidR="000B23BB" w:rsidRPr="002943FB">
        <w:t>Neste caso em particular, p</w:t>
      </w:r>
      <w:r w:rsidR="008F26FA" w:rsidRPr="002943FB">
        <w:t xml:space="preserve">ara além </w:t>
      </w:r>
      <w:r w:rsidR="00903A92" w:rsidRPr="002943FB">
        <w:t>da utilização d</w:t>
      </w:r>
      <w:r w:rsidR="00EB11B2" w:rsidRPr="002943FB">
        <w:t>a observação direta como</w:t>
      </w:r>
      <w:r w:rsidR="00062459" w:rsidRPr="002943FB">
        <w:t xml:space="preserve"> </w:t>
      </w:r>
      <w:r w:rsidR="008F26FA" w:rsidRPr="002943FB">
        <w:t xml:space="preserve">instrumento de recolha de dados, </w:t>
      </w:r>
      <w:r w:rsidR="00903A92" w:rsidRPr="002943FB">
        <w:t>optei por construir e aplicar três inquéritos por questionário: um direcionado a alunos, um a professores e um a encarregados de educação - todos eles envolvidos, de alguma forma, com o PPMD.</w:t>
      </w:r>
      <w:r w:rsidR="00903A92">
        <w:t xml:space="preserve"> </w:t>
      </w:r>
    </w:p>
    <w:p w14:paraId="76641E7E" w14:textId="13F41EF3" w:rsidR="00521166" w:rsidRDefault="00027E20" w:rsidP="00B807E4">
      <w:pPr>
        <w:pStyle w:val="Texto"/>
      </w:pPr>
      <w:r w:rsidRPr="00DC6B34">
        <w:t>No inquérito por questionário</w:t>
      </w:r>
      <w:r w:rsidR="00691A87" w:rsidRPr="00DC6B34">
        <w:t xml:space="preserve"> aplicado aos alunos</w:t>
      </w:r>
      <w:r w:rsidR="00925C85">
        <w:rPr>
          <w:rStyle w:val="Refdenotaderodap"/>
        </w:rPr>
        <w:footnoteReference w:id="8"/>
      </w:r>
      <w:r w:rsidR="00145346" w:rsidRPr="00DC6B34">
        <w:t xml:space="preserve">, </w:t>
      </w:r>
      <w:r w:rsidR="00C0415A" w:rsidRPr="00DC6B34">
        <w:t xml:space="preserve">constatei que </w:t>
      </w:r>
      <w:r w:rsidR="00365D39" w:rsidRPr="00DC6B34">
        <w:t xml:space="preserve">a maior </w:t>
      </w:r>
      <w:r w:rsidR="00A12907" w:rsidRPr="00DC6B34">
        <w:t>vantage</w:t>
      </w:r>
      <w:r w:rsidR="00691A87" w:rsidRPr="00DC6B34">
        <w:t>m</w:t>
      </w:r>
      <w:r w:rsidR="00A12907" w:rsidRPr="00DC6B34">
        <w:t xml:space="preserve"> que os </w:t>
      </w:r>
      <w:r w:rsidR="00691A87" w:rsidRPr="00DC6B34">
        <w:t xml:space="preserve">discentes </w:t>
      </w:r>
      <w:r w:rsidR="00A12907" w:rsidRPr="00DC6B34">
        <w:t xml:space="preserve">apontavam ao MD era o facto de </w:t>
      </w:r>
      <w:r w:rsidR="00691A87" w:rsidRPr="00DC6B34">
        <w:t xml:space="preserve">já não </w:t>
      </w:r>
      <w:r w:rsidR="00A12907" w:rsidRPr="00DC6B34">
        <w:t xml:space="preserve">haver a possibilidade de se esquecerem de um manual de uma disciplina num determinado dia, uma vez que todos eles estavam acessíveis no </w:t>
      </w:r>
      <w:r w:rsidR="002236BA" w:rsidRPr="00DC6B34">
        <w:t>computador</w:t>
      </w:r>
      <w:r w:rsidR="00453C3B" w:rsidRPr="00DC6B34">
        <w:t xml:space="preserve"> que cada um trazia</w:t>
      </w:r>
      <w:r w:rsidR="002236BA" w:rsidRPr="00DC6B34">
        <w:t>.</w:t>
      </w:r>
      <w:r w:rsidR="000C0AE4" w:rsidRPr="00DC6B34">
        <w:t xml:space="preserve"> </w:t>
      </w:r>
      <w:r w:rsidR="00355978" w:rsidRPr="00DC6B34">
        <w:t xml:space="preserve">Contudo, </w:t>
      </w:r>
      <w:r w:rsidR="00E81039" w:rsidRPr="00DC6B34">
        <w:t>duas</w:t>
      </w:r>
      <w:r w:rsidR="00355978" w:rsidRPr="00DC6B34">
        <w:t xml:space="preserve"> das desvantagens mais apontadas </w:t>
      </w:r>
      <w:r w:rsidR="00E81039" w:rsidRPr="00DC6B34">
        <w:t>foram</w:t>
      </w:r>
      <w:r w:rsidR="00355978" w:rsidRPr="00DC6B34">
        <w:t xml:space="preserve"> o facto de os alunos sentirem que, quer durante as aulas, quer no estudo autónomo, o computador era um fator de distração, ao contrário dos livros em papel</w:t>
      </w:r>
      <w:r w:rsidR="00453C3B" w:rsidRPr="00DC6B34">
        <w:t>;</w:t>
      </w:r>
      <w:r w:rsidR="00E81039" w:rsidRPr="00DC6B34">
        <w:t xml:space="preserve"> e a fraca conexão à </w:t>
      </w:r>
      <w:r w:rsidR="00E81039" w:rsidRPr="00DC6B34">
        <w:rPr>
          <w:i/>
          <w:iCs/>
        </w:rPr>
        <w:t>Internet</w:t>
      </w:r>
      <w:r w:rsidR="00E81039" w:rsidRPr="00DC6B34">
        <w:t>, na escola</w:t>
      </w:r>
      <w:r w:rsidR="00355978" w:rsidRPr="00DC6B34">
        <w:t xml:space="preserve">. </w:t>
      </w:r>
      <w:r w:rsidR="00F84011" w:rsidRPr="00DC6B34">
        <w:t>Também sentiam que o estudo ficava dificultado pelo facto de não poderem ter dois livros da mesma disciplina abertos em simultâneo - o manual e o caderno de atividades, por exemplo.</w:t>
      </w:r>
      <w:r w:rsidR="00F84011">
        <w:t xml:space="preserve"> </w:t>
      </w:r>
    </w:p>
    <w:p w14:paraId="73D8BD9F" w14:textId="77777777" w:rsidR="004E11E2" w:rsidRDefault="004E11E2" w:rsidP="00B807E4">
      <w:pPr>
        <w:pStyle w:val="Texto"/>
      </w:pPr>
    </w:p>
    <w:p w14:paraId="2DA5DB6C" w14:textId="27F09740" w:rsidR="003B6F8A" w:rsidRDefault="003B6F8A" w:rsidP="00B807E4">
      <w:pPr>
        <w:pStyle w:val="Texto"/>
      </w:pPr>
      <w:r w:rsidRPr="0070562E">
        <w:rPr>
          <w:b/>
          <w:bCs/>
          <w:sz w:val="22"/>
          <w:szCs w:val="96"/>
        </w:rPr>
        <w:t>Figura 2 - Resposta de um aluno ao inquérito por questionário inicial</w:t>
      </w:r>
    </w:p>
    <w:p w14:paraId="0C3E1CC3" w14:textId="6072FEE1" w:rsidR="003B6F8A" w:rsidRDefault="003B6F8A" w:rsidP="00B807E4">
      <w:pPr>
        <w:pStyle w:val="Texto"/>
      </w:pPr>
      <w:r w:rsidRPr="003B6F8A">
        <w:drawing>
          <wp:inline distT="0" distB="0" distL="0" distR="0" wp14:anchorId="36A8EE82" wp14:editId="1AD5F223">
            <wp:extent cx="5400040" cy="614680"/>
            <wp:effectExtent l="0" t="0" r="0" b="0"/>
            <wp:docPr id="17797699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69960" name=""/>
                    <pic:cNvPicPr/>
                  </pic:nvPicPr>
                  <pic:blipFill>
                    <a:blip r:embed="rId11"/>
                    <a:stretch>
                      <a:fillRect/>
                    </a:stretch>
                  </pic:blipFill>
                  <pic:spPr>
                    <a:xfrm>
                      <a:off x="0" y="0"/>
                      <a:ext cx="5400040" cy="614680"/>
                    </a:xfrm>
                    <a:prstGeom prst="rect">
                      <a:avLst/>
                    </a:prstGeom>
                  </pic:spPr>
                </pic:pic>
              </a:graphicData>
            </a:graphic>
          </wp:inline>
        </w:drawing>
      </w:r>
    </w:p>
    <w:p w14:paraId="663D3B21" w14:textId="64CA14D6" w:rsidR="003B6F8A" w:rsidRDefault="003B6F8A" w:rsidP="00B807E4">
      <w:pPr>
        <w:pStyle w:val="Texto"/>
      </w:pPr>
    </w:p>
    <w:p w14:paraId="417727F3" w14:textId="77777777" w:rsidR="000D7764" w:rsidRDefault="000D7764" w:rsidP="00B807E4">
      <w:pPr>
        <w:pStyle w:val="Texto"/>
      </w:pPr>
    </w:p>
    <w:p w14:paraId="42479E7E" w14:textId="161539F0" w:rsidR="000F763E" w:rsidRDefault="000F763E" w:rsidP="00B807E4">
      <w:pPr>
        <w:pStyle w:val="Texto"/>
      </w:pPr>
      <w:r w:rsidRPr="0070562E">
        <w:rPr>
          <w:b/>
          <w:bCs/>
          <w:sz w:val="22"/>
          <w:szCs w:val="96"/>
        </w:rPr>
        <w:t>Figura 3 – Resposta de um aluno ao inquérito por questionário inicial</w:t>
      </w:r>
    </w:p>
    <w:p w14:paraId="62F8036E" w14:textId="2B967363" w:rsidR="000F763E" w:rsidRDefault="000F763E" w:rsidP="00B807E4">
      <w:pPr>
        <w:pStyle w:val="Texto"/>
      </w:pPr>
      <w:r w:rsidRPr="000F763E">
        <w:drawing>
          <wp:inline distT="0" distB="0" distL="0" distR="0" wp14:anchorId="45D572E8" wp14:editId="4F01FA55">
            <wp:extent cx="5400040" cy="1176020"/>
            <wp:effectExtent l="0" t="0" r="0" b="5080"/>
            <wp:docPr id="1086075664"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75664" name="Imagem 1" descr="Uma imagem com texto, Tipo de letra, captura de ecrã, algebra&#10;&#10;Os conteúdos gerados por IA podem estar incorretos."/>
                    <pic:cNvPicPr/>
                  </pic:nvPicPr>
                  <pic:blipFill>
                    <a:blip r:embed="rId12"/>
                    <a:stretch>
                      <a:fillRect/>
                    </a:stretch>
                  </pic:blipFill>
                  <pic:spPr>
                    <a:xfrm>
                      <a:off x="0" y="0"/>
                      <a:ext cx="5400040" cy="1176020"/>
                    </a:xfrm>
                    <a:prstGeom prst="rect">
                      <a:avLst/>
                    </a:prstGeom>
                  </pic:spPr>
                </pic:pic>
              </a:graphicData>
            </a:graphic>
          </wp:inline>
        </w:drawing>
      </w:r>
    </w:p>
    <w:p w14:paraId="7A8C8B48" w14:textId="77777777" w:rsidR="0083784F" w:rsidRDefault="0083784F" w:rsidP="0083784F">
      <w:pPr>
        <w:pStyle w:val="Texto"/>
        <w:rPr>
          <w:b/>
          <w:bCs/>
          <w:sz w:val="22"/>
          <w:szCs w:val="96"/>
          <w:highlight w:val="green"/>
        </w:rPr>
      </w:pPr>
    </w:p>
    <w:p w14:paraId="17B4AC75" w14:textId="57412DF2" w:rsidR="0083784F" w:rsidRDefault="0083784F" w:rsidP="0083784F">
      <w:pPr>
        <w:pStyle w:val="Texto"/>
      </w:pPr>
      <w:r w:rsidRPr="0070562E">
        <w:rPr>
          <w:b/>
          <w:bCs/>
          <w:sz w:val="22"/>
          <w:szCs w:val="96"/>
        </w:rPr>
        <w:t>Figura 4 – Resposta de um aluno ao inquérito por questionário inicial</w:t>
      </w:r>
    </w:p>
    <w:p w14:paraId="0B6E6DC5" w14:textId="729177FA" w:rsidR="0083784F" w:rsidRDefault="0083784F" w:rsidP="00B807E4">
      <w:pPr>
        <w:pStyle w:val="Texto"/>
      </w:pPr>
      <w:r w:rsidRPr="0083784F">
        <w:drawing>
          <wp:inline distT="0" distB="0" distL="0" distR="0" wp14:anchorId="51B4A8BB" wp14:editId="66947A95">
            <wp:extent cx="5400040" cy="967740"/>
            <wp:effectExtent l="0" t="0" r="0" b="3810"/>
            <wp:docPr id="862912071" name="Imagem 1" descr="Uma imagem com texto, Tipo de letra, captura de ecrã, informaçã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12071" name="Imagem 1" descr="Uma imagem com texto, Tipo de letra, captura de ecrã, informação&#10;&#10;Os conteúdos gerados por IA podem estar incorretos."/>
                    <pic:cNvPicPr/>
                  </pic:nvPicPr>
                  <pic:blipFill>
                    <a:blip r:embed="rId13"/>
                    <a:stretch>
                      <a:fillRect/>
                    </a:stretch>
                  </pic:blipFill>
                  <pic:spPr>
                    <a:xfrm>
                      <a:off x="0" y="0"/>
                      <a:ext cx="5400040" cy="967740"/>
                    </a:xfrm>
                    <a:prstGeom prst="rect">
                      <a:avLst/>
                    </a:prstGeom>
                  </pic:spPr>
                </pic:pic>
              </a:graphicData>
            </a:graphic>
          </wp:inline>
        </w:drawing>
      </w:r>
    </w:p>
    <w:p w14:paraId="28269D74" w14:textId="77777777" w:rsidR="0083784F" w:rsidRDefault="0083784F" w:rsidP="00B807E4">
      <w:pPr>
        <w:pStyle w:val="Texto"/>
      </w:pPr>
    </w:p>
    <w:p w14:paraId="7402885A" w14:textId="4490998F" w:rsidR="000635EA" w:rsidRPr="00CA7FE8" w:rsidRDefault="000635EA" w:rsidP="000635EA">
      <w:pPr>
        <w:jc w:val="both"/>
      </w:pPr>
      <w:r>
        <w:t>Através da observação direta</w:t>
      </w:r>
      <w:r w:rsidRPr="008F162A">
        <w:t>, constatei que os discentes</w:t>
      </w:r>
      <w:r>
        <w:t xml:space="preserve"> da turma do 8.º ano, de Português,</w:t>
      </w:r>
      <w:r w:rsidRPr="008F162A">
        <w:t xml:space="preserve"> evidenciavam: (1) níveis de distração muito elevados (sendo necessário fazer várias alterações aos lugares que cada </w:t>
      </w:r>
      <w:r w:rsidRPr="00265A42">
        <w:t xml:space="preserve">um </w:t>
      </w:r>
      <w:r w:rsidRPr="002B71A0">
        <w:t>ocupava na sala de aula ao longo do ano letivo, para tentar contornar o problema); (2) escassa capacidade de concentração; (3) falta de autonomia (não só na realização de tarefas propostas em sala de aula, mas também nas tarefas indicadas para trabalho de casa e para estudo autónomo); (4) fraco sentido de responsabilidade (uma vez que tiveram bastantes faltas de material durante o ano letivo, por exemplo) e (5) falta de motivação.</w:t>
      </w:r>
    </w:p>
    <w:p w14:paraId="19833CAC" w14:textId="77777777" w:rsidR="009A5E41" w:rsidRPr="002B71A0" w:rsidRDefault="009A5E41" w:rsidP="009A5E41">
      <w:pPr>
        <w:jc w:val="both"/>
      </w:pPr>
      <w:r w:rsidRPr="002B71A0">
        <w:t xml:space="preserve">Ademais, durante as minhas observações às aulas da professora-titular desta turma, nas quais me sentava numa posição estratégica e bastante vantajosa para este relatório - o fundo da sala de aula -, conseguia ver tudo o que os alunos faziam nos seus computadores. Observei-os a realizarem todas as tarefas possíveis e imaginárias, que não as que tinham sido pedidas pela professora titular, tais como: (1) jogar (não só sozinhos, mas também com outros elementos da turma); (2) desenhar; (3) movimentar o cursor do “rato” incansavelmente (numa tentativa, julgo eu, de se “alienarem” da aula </w:t>
      </w:r>
      <w:r w:rsidRPr="002B71A0">
        <w:lastRenderedPageBreak/>
        <w:t>que estava a ser lecionada; (4) trocar mensagens em diversas plataformas de chat (</w:t>
      </w:r>
      <w:r w:rsidRPr="002B71A0">
        <w:rPr>
          <w:i/>
        </w:rPr>
        <w:t>Facebook Messenger</w:t>
      </w:r>
      <w:r w:rsidRPr="002B71A0">
        <w:t xml:space="preserve"> e </w:t>
      </w:r>
      <w:r w:rsidRPr="002B71A0">
        <w:rPr>
          <w:i/>
        </w:rPr>
        <w:t>WhatsApp</w:t>
      </w:r>
      <w:r w:rsidRPr="002B71A0">
        <w:t xml:space="preserve">) e (5) quando se encontravam na plataforma da </w:t>
      </w:r>
      <w:r w:rsidRPr="002B71A0">
        <w:rPr>
          <w:iCs/>
        </w:rPr>
        <w:t>Escola Virtual</w:t>
      </w:r>
      <w:r w:rsidRPr="002B71A0">
        <w:t xml:space="preserve">, abriam hiperligações de recursos que não tinham sido indicados pela professora-titular, por vezes associados a conteúdos totalmente distintos dos que estavam a ser lecionados, aumentando a sua distração e, por vezes, a dos colegas que estavam ao seu redor. </w:t>
      </w:r>
    </w:p>
    <w:p w14:paraId="3C079A3F" w14:textId="77777777" w:rsidR="009A5E41" w:rsidRDefault="009A5E41" w:rsidP="009A5E41">
      <w:pPr>
        <w:jc w:val="both"/>
      </w:pPr>
      <w:r w:rsidRPr="00CA7FE8">
        <w:t>Assim sendo, uma das conclusões que retirei destas observações</w:t>
      </w:r>
      <w:r>
        <w:t xml:space="preserve"> iniciais</w:t>
      </w:r>
      <w:r w:rsidRPr="00CA7FE8">
        <w:t xml:space="preserve"> foi a de que os alunos, de facto, não viam os seus computadores como instrumentos de trabalho, mas como instrumentos </w:t>
      </w:r>
      <w:r w:rsidRPr="000D452F">
        <w:t>associados a momentos de lazer. Para além disso, apesar destas atitudes serem imediatamente</w:t>
      </w:r>
      <w:r w:rsidRPr="00CA7FE8">
        <w:t xml:space="preserve"> repreendidas e de os alunos serem reconduzidos</w:t>
      </w:r>
      <w:r>
        <w:t xml:space="preserve"> pela professora-titular ou </w:t>
      </w:r>
      <w:r w:rsidRPr="00FD0FE3">
        <w:t>por mim à página do manual indicada, elas foram demasiado recorrentes, principalmente durante</w:t>
      </w:r>
      <w:r>
        <w:t xml:space="preserve"> o </w:t>
      </w:r>
      <w:r w:rsidRPr="00CA7FE8">
        <w:t>primeiro semestre.</w:t>
      </w:r>
      <w:r>
        <w:t xml:space="preserve"> E, como se isto não fosse suficiente, a</w:t>
      </w:r>
      <w:r w:rsidRPr="00CA7FE8">
        <w:t xml:space="preserve">s falhas de </w:t>
      </w:r>
      <w:r w:rsidRPr="00FD0FE3">
        <w:rPr>
          <w:i/>
          <w:iCs/>
        </w:rPr>
        <w:t>Internet</w:t>
      </w:r>
      <w:r w:rsidRPr="00FD0FE3">
        <w:t xml:space="preserve"> (agravadas pelo facto de a maioria dos alunos gastarem os dados móveis dos seus cartões pessoais de forma inadequada, fora da sala de aula)</w:t>
      </w:r>
      <w:r w:rsidRPr="00CA7FE8">
        <w:t xml:space="preserve"> foram outr</w:t>
      </w:r>
      <w:r>
        <w:t xml:space="preserve">o aspeto </w:t>
      </w:r>
      <w:r w:rsidRPr="00CA7FE8">
        <w:t xml:space="preserve">que </w:t>
      </w:r>
      <w:r>
        <w:t>afetou negativamente as</w:t>
      </w:r>
      <w:r w:rsidRPr="00CA7FE8">
        <w:t xml:space="preserve"> aulas que tive oportunidade de observar </w:t>
      </w:r>
      <w:r>
        <w:t>(</w:t>
      </w:r>
      <w:r w:rsidRPr="00CA7FE8">
        <w:t>e lecionar</w:t>
      </w:r>
      <w:r>
        <w:t>)</w:t>
      </w:r>
      <w:r w:rsidRPr="00CA7FE8">
        <w:t xml:space="preserve">. </w:t>
      </w:r>
    </w:p>
    <w:p w14:paraId="0AB5353D" w14:textId="77777777" w:rsidR="009A5E41" w:rsidRPr="00D1420B" w:rsidRDefault="009A5E41" w:rsidP="009A5E41">
      <w:pPr>
        <w:jc w:val="both"/>
      </w:pPr>
      <w:r>
        <w:t>Já a nível de competências linguísticas, d</w:t>
      </w:r>
      <w:r w:rsidRPr="00CA7FE8">
        <w:t xml:space="preserve">urante a observação de uma aula em particular, na qual a professora cooperante corrigiu uma ficha de diagnóstico da sua autoria, </w:t>
      </w:r>
      <w:r>
        <w:t>verifiquei</w:t>
      </w:r>
      <w:r w:rsidRPr="00CA7FE8">
        <w:t xml:space="preserve"> que os alunos apresentavam algumas dificuldades acentuadas </w:t>
      </w:r>
      <w:r>
        <w:t>no âmbito</w:t>
      </w:r>
      <w:r w:rsidRPr="00CA7FE8">
        <w:t xml:space="preserve"> do domínio da </w:t>
      </w:r>
      <w:r w:rsidRPr="00D1420B">
        <w:t xml:space="preserve">Gramática, como, por exemplo, na identificação de classes de palavras, no uso correto dos tempos verbais e na colocação de pronomes clíticos (escreviam “se vê isso” em vez de “vê-se isso”). </w:t>
      </w:r>
    </w:p>
    <w:p w14:paraId="7E970F70" w14:textId="77777777" w:rsidR="00243170" w:rsidRPr="00D1420B" w:rsidRDefault="00243170" w:rsidP="00243170">
      <w:pPr>
        <w:jc w:val="both"/>
      </w:pPr>
      <w:r w:rsidRPr="00D1420B">
        <w:t>Refletindo acerca de todos estes desafios, tornou-se evidente que uma das áreas de intervenção deste relatório de estágio se centraria no uso adequado do MD (em particular nesta turma, uma vez que as outras turmas não tinham acesso a este recurso).</w:t>
      </w:r>
    </w:p>
    <w:p w14:paraId="0C582D1E" w14:textId="1600D2C2" w:rsidR="00B960D2" w:rsidRPr="0049686A" w:rsidRDefault="00B960D2" w:rsidP="00B960D2">
      <w:pPr>
        <w:jc w:val="both"/>
      </w:pPr>
      <w:r w:rsidRPr="00D1420B">
        <w:t xml:space="preserve">Na diagnose inicial a que procedi na turma de </w:t>
      </w:r>
      <w:proofErr w:type="gramStart"/>
      <w:r w:rsidRPr="00D1420B">
        <w:t>Inglês</w:t>
      </w:r>
      <w:proofErr w:type="gramEnd"/>
      <w:r w:rsidRPr="00D1420B">
        <w:t>, do 9.º ano, para</w:t>
      </w:r>
      <w:r w:rsidRPr="00CA7FE8">
        <w:t xml:space="preserve"> compreender o universo de ação que tinha à minha frente, concluí </w:t>
      </w:r>
      <w:r w:rsidRPr="0062473B">
        <w:t xml:space="preserve">que, no que dizia respeito às fragilidades nas competências linguísticas, estes alunos revelavam dificuldades ao nível dos domínios da Produção Escrita e da Expressão Oral, manifestando também uma </w:t>
      </w:r>
      <w:r w:rsidRPr="0062473B">
        <w:lastRenderedPageBreak/>
        <w:t>reduzida autonomia ao nível do trabalho de sala de aula e do estudo autónomo.</w:t>
      </w:r>
      <w:r w:rsidRPr="00CA7FE8">
        <w:t xml:space="preserve"> Para além dis</w:t>
      </w:r>
      <w:r>
        <w:t>t</w:t>
      </w:r>
      <w:r w:rsidRPr="00CA7FE8">
        <w:t>o, eram alunos que tinham necessidade de se sentir</w:t>
      </w:r>
      <w:r>
        <w:t xml:space="preserve"> </w:t>
      </w:r>
      <w:r w:rsidRPr="00CA7FE8">
        <w:t xml:space="preserve">motivados para as aulas, </w:t>
      </w:r>
      <w:r>
        <w:t>através da abordagem de</w:t>
      </w:r>
      <w:r w:rsidRPr="00CA7FE8">
        <w:t xml:space="preserve"> temas diversificados</w:t>
      </w:r>
      <w:r>
        <w:t xml:space="preserve"> e</w:t>
      </w:r>
      <w:r w:rsidRPr="00CA7FE8">
        <w:t xml:space="preserve"> atuais, que estimulassem a sua criatividade e lhes dessem oportunidade de fazer uso da língua estrangeira, em situações semelhantes </w:t>
      </w:r>
      <w:r>
        <w:t>às da</w:t>
      </w:r>
      <w:r w:rsidRPr="00CA7FE8">
        <w:t xml:space="preserve"> vida real. </w:t>
      </w:r>
    </w:p>
    <w:p w14:paraId="2201EBAE" w14:textId="57DDF66C" w:rsidR="007663D0" w:rsidRPr="00537E03" w:rsidRDefault="007663D0" w:rsidP="007663D0">
      <w:pPr>
        <w:jc w:val="both"/>
      </w:pPr>
      <w:r>
        <w:t>Já n</w:t>
      </w:r>
      <w:r w:rsidRPr="00537E03">
        <w:t>as primeiras observações que realizei às aulas da professora-titular</w:t>
      </w:r>
      <w:r>
        <w:t xml:space="preserve"> na turma do 10.º ano, de </w:t>
      </w:r>
      <w:proofErr w:type="gramStart"/>
      <w:r>
        <w:t>Inglês</w:t>
      </w:r>
      <w:proofErr w:type="gramEnd"/>
      <w:r w:rsidRPr="00537E03">
        <w:t xml:space="preserve">, constatei que os problemas comportamentais </w:t>
      </w:r>
      <w:r>
        <w:t xml:space="preserve">destes alunos </w:t>
      </w:r>
      <w:r w:rsidRPr="00537E03">
        <w:t>se assemelhavam aos d</w:t>
      </w:r>
      <w:r>
        <w:t>os da</w:t>
      </w:r>
      <w:r w:rsidRPr="00537E03">
        <w:t xml:space="preserve"> turma do 8.º ano de </w:t>
      </w:r>
      <w:proofErr w:type="gramStart"/>
      <w:r w:rsidRPr="00537E03">
        <w:t>Português</w:t>
      </w:r>
      <w:proofErr w:type="gramEnd"/>
      <w:r w:rsidRPr="00537E03">
        <w:t xml:space="preserve">, ainda que se encontrassem em níveis de escolaridade distintos. Quando convidávamos os </w:t>
      </w:r>
      <w:r w:rsidR="00C91489">
        <w:t>discentes</w:t>
      </w:r>
      <w:r w:rsidRPr="00537E03">
        <w:t xml:space="preserve"> a utilizarem ferramentas digitais, gerava-se uma grande agitação na sala e era necessária uma monitorização constante da nossa parte, com o intuito de verificar se os estudantes estavam, efetivamente, a cumprir as tarefas propostas.  </w:t>
      </w:r>
    </w:p>
    <w:p w14:paraId="5278813B" w14:textId="38ABC07A" w:rsidR="000635EA" w:rsidRDefault="007663D0" w:rsidP="00C91489">
      <w:pPr>
        <w:jc w:val="both"/>
      </w:pPr>
      <w:r w:rsidRPr="00CA7FE8">
        <w:t xml:space="preserve">Durante as centenas de minutos </w:t>
      </w:r>
      <w:r>
        <w:t>em que</w:t>
      </w:r>
      <w:r w:rsidRPr="00CA7FE8">
        <w:t xml:space="preserve"> acompanh</w:t>
      </w:r>
      <w:r>
        <w:t>ei</w:t>
      </w:r>
      <w:r w:rsidRPr="00CA7FE8">
        <w:t xml:space="preserve"> esta turma, constatei que as suas </w:t>
      </w:r>
      <w:r w:rsidRPr="00036803">
        <w:t>fragilidades ao nível das competências linguísticas eram semelhantes às da turma do 9.º ano</w:t>
      </w:r>
      <w:r>
        <w:t xml:space="preserve">. </w:t>
      </w:r>
      <w:r w:rsidR="00C91489">
        <w:t>O</w:t>
      </w:r>
      <w:r>
        <w:t xml:space="preserve"> cumprimento d</w:t>
      </w:r>
      <w:r w:rsidRPr="00036803">
        <w:t>os trabalhos de casa e o estudo autónomo dependiam de outros fatores, como a necessidade de preparação para testes de outras disciplinas, consideradas mais “importantes” para os discentes, que eram uma turma do curso de Ciências e Tecnologias.</w:t>
      </w:r>
    </w:p>
    <w:p w14:paraId="5E6E0720" w14:textId="77777777" w:rsidR="00626718" w:rsidRDefault="00B00D12" w:rsidP="001879DC">
      <w:pPr>
        <w:pStyle w:val="Texto"/>
      </w:pPr>
      <w:r w:rsidRPr="00CA7FE8">
        <w:t>A</w:t>
      </w:r>
      <w:r w:rsidR="007C2669" w:rsidRPr="00CA7FE8">
        <w:t xml:space="preserve"> etapa </w:t>
      </w:r>
      <w:r w:rsidR="004D7BD8">
        <w:t xml:space="preserve">que se </w:t>
      </w:r>
      <w:r w:rsidR="004D7BD8" w:rsidRPr="00D1420B">
        <w:t>segu</w:t>
      </w:r>
      <w:r w:rsidR="00A63A88" w:rsidRPr="00D1420B">
        <w:t>iu</w:t>
      </w:r>
      <w:r w:rsidR="004E62AE" w:rsidRPr="00D1420B">
        <w:t xml:space="preserve"> a esta diagnose</w:t>
      </w:r>
      <w:r w:rsidR="00C91489" w:rsidRPr="00D1420B">
        <w:t xml:space="preserve"> </w:t>
      </w:r>
      <w:r w:rsidR="007C2669" w:rsidRPr="00D1420B">
        <w:t>consist</w:t>
      </w:r>
      <w:r w:rsidR="00BC3E75" w:rsidRPr="00D1420B">
        <w:t>iu</w:t>
      </w:r>
      <w:r w:rsidR="007C2669" w:rsidRPr="00D1420B">
        <w:t xml:space="preserve"> em</w:t>
      </w:r>
      <w:r w:rsidR="00DB08EE" w:rsidRPr="00D1420B">
        <w:t xml:space="preserve"> desenvolver e implementar estratégias que </w:t>
      </w:r>
      <w:r w:rsidR="004D7BD8" w:rsidRPr="00D1420B">
        <w:t>resolv</w:t>
      </w:r>
      <w:r w:rsidR="00BC3E75" w:rsidRPr="00D1420B">
        <w:t>essem</w:t>
      </w:r>
      <w:r w:rsidR="00727C48" w:rsidRPr="00D1420B">
        <w:t xml:space="preserve"> um ou mais problemas</w:t>
      </w:r>
      <w:r w:rsidR="00C91489" w:rsidRPr="00D1420B">
        <w:t xml:space="preserve"> mencionados</w:t>
      </w:r>
      <w:r w:rsidR="007C2669" w:rsidRPr="00D1420B">
        <w:t xml:space="preserve">, </w:t>
      </w:r>
      <w:r w:rsidR="00DD37BB" w:rsidRPr="00D1420B">
        <w:t>aplicad</w:t>
      </w:r>
      <w:r w:rsidR="00994832" w:rsidRPr="00D1420B">
        <w:t>a</w:t>
      </w:r>
      <w:r w:rsidR="00DD37BB" w:rsidRPr="00D1420B">
        <w:t>s em três ciclos de investigação</w:t>
      </w:r>
      <w:r w:rsidR="00C91489" w:rsidRPr="00D1420B">
        <w:t>,</w:t>
      </w:r>
      <w:r w:rsidR="00DD37BB" w:rsidRPr="00D1420B">
        <w:t xml:space="preserve"> e refletindo</w:t>
      </w:r>
      <w:r w:rsidR="007C2669" w:rsidRPr="00D1420B">
        <w:t xml:space="preserve"> sobre a sua eficácia</w:t>
      </w:r>
      <w:r w:rsidR="00994832" w:rsidRPr="00D1420B">
        <w:t>,</w:t>
      </w:r>
      <w:r w:rsidR="007C2669" w:rsidRPr="00D1420B">
        <w:t xml:space="preserve"> à medida que vão sendo aplicadas</w:t>
      </w:r>
      <w:r w:rsidR="00DB08EE" w:rsidRPr="00D1420B">
        <w:t xml:space="preserve">. </w:t>
      </w:r>
      <w:r w:rsidR="007C2669" w:rsidRPr="00D1420B">
        <w:t>Para isso,</w:t>
      </w:r>
      <w:r w:rsidR="00985DA1" w:rsidRPr="00D1420B">
        <w:t xml:space="preserve"> </w:t>
      </w:r>
      <w:r w:rsidR="00DB08EE" w:rsidRPr="00D1420B">
        <w:t>os dados recolhidos</w:t>
      </w:r>
      <w:r w:rsidR="00985DA1" w:rsidRPr="00D1420B">
        <w:t xml:space="preserve"> para</w:t>
      </w:r>
      <w:r w:rsidR="00985DA1" w:rsidRPr="00CA7FE8">
        <w:t xml:space="preserve"> este projeto </w:t>
      </w:r>
      <w:r w:rsidR="00DB08EE" w:rsidRPr="00CA7FE8">
        <w:t>foram registados num caderno pessoal e, posteriormente, incluídos num Portefólio de Investigação (</w:t>
      </w:r>
      <w:r w:rsidR="00491A68">
        <w:t>habitualmente designado “D</w:t>
      </w:r>
      <w:r w:rsidR="00DB08EE" w:rsidRPr="00CA7FE8">
        <w:t xml:space="preserve">iário do </w:t>
      </w:r>
      <w:r w:rsidR="00491A68">
        <w:t>I</w:t>
      </w:r>
      <w:r w:rsidR="00DB08EE" w:rsidRPr="00CA7FE8">
        <w:t>nvestigador</w:t>
      </w:r>
      <w:r w:rsidR="00491A68">
        <w:t>”</w:t>
      </w:r>
      <w:r w:rsidR="00DB08EE" w:rsidRPr="00CA7FE8">
        <w:t>)</w:t>
      </w:r>
      <w:r w:rsidR="00BF646E" w:rsidRPr="00CA7FE8">
        <w:t>,</w:t>
      </w:r>
      <w:r w:rsidR="00DB08EE" w:rsidRPr="00CA7FE8">
        <w:t xml:space="preserve"> </w:t>
      </w:r>
      <w:r w:rsidRPr="00CA7FE8">
        <w:t>no âmbito d</w:t>
      </w:r>
      <w:r w:rsidR="00DB08EE" w:rsidRPr="00CA7FE8">
        <w:t>o seminário de Português, bem como num documento</w:t>
      </w:r>
      <w:r w:rsidR="00C90862" w:rsidRPr="00CA7FE8">
        <w:t xml:space="preserve"> </w:t>
      </w:r>
      <w:r w:rsidR="00C90862" w:rsidRPr="00CA7FE8">
        <w:rPr>
          <w:i/>
          <w:iCs/>
        </w:rPr>
        <w:t>online</w:t>
      </w:r>
      <w:r w:rsidR="00C90862" w:rsidRPr="00CA7FE8">
        <w:t>,</w:t>
      </w:r>
      <w:r w:rsidR="00DB08EE" w:rsidRPr="00CA7FE8">
        <w:t xml:space="preserve"> intitulado “</w:t>
      </w:r>
      <w:r w:rsidR="00DB08EE" w:rsidRPr="00CA7FE8">
        <w:rPr>
          <w:i/>
          <w:iCs/>
        </w:rPr>
        <w:t>Reflective Jounal</w:t>
      </w:r>
      <w:r w:rsidR="00DB08EE" w:rsidRPr="00CA7FE8">
        <w:t xml:space="preserve">”, </w:t>
      </w:r>
      <w:r w:rsidR="00BF646E" w:rsidRPr="00CA7FE8">
        <w:t>no âmbito</w:t>
      </w:r>
      <w:r w:rsidR="00DB08EE" w:rsidRPr="00CA7FE8">
        <w:t xml:space="preserve"> </w:t>
      </w:r>
      <w:r w:rsidR="00BF646E" w:rsidRPr="00CA7FE8">
        <w:t>d</w:t>
      </w:r>
      <w:r w:rsidR="00DB08EE" w:rsidRPr="00CA7FE8">
        <w:t xml:space="preserve">o seminário </w:t>
      </w:r>
      <w:r w:rsidR="00491A68">
        <w:t xml:space="preserve">da disciplina de língua </w:t>
      </w:r>
      <w:r w:rsidR="0007372F">
        <w:t>inglesa</w:t>
      </w:r>
      <w:r w:rsidR="00DB08EE" w:rsidRPr="00CA7FE8">
        <w:t>. Para além de servirem como instrumento de</w:t>
      </w:r>
      <w:r w:rsidR="007C2669" w:rsidRPr="00CA7FE8">
        <w:t xml:space="preserve"> reflexão sobre os alunos, as aulas</w:t>
      </w:r>
      <w:r w:rsidR="00275A82" w:rsidRPr="00CA7FE8">
        <w:t>,</w:t>
      </w:r>
      <w:r w:rsidR="007C2669" w:rsidRPr="00CA7FE8">
        <w:t xml:space="preserve"> as estratégias utilizadas</w:t>
      </w:r>
      <w:r w:rsidR="00EB0DA3" w:rsidRPr="00CA7FE8">
        <w:t xml:space="preserve"> e o seu efeito</w:t>
      </w:r>
      <w:r w:rsidR="00DB08EE" w:rsidRPr="00CA7FE8">
        <w:t xml:space="preserve">, </w:t>
      </w:r>
      <w:r w:rsidR="006C4001" w:rsidRPr="00CA7FE8">
        <w:t xml:space="preserve">estes dois diários </w:t>
      </w:r>
      <w:r w:rsidR="00A36529" w:rsidRPr="00CA7FE8">
        <w:t>revelaram-se</w:t>
      </w:r>
      <w:r w:rsidR="006C4001" w:rsidRPr="00CA7FE8">
        <w:t xml:space="preserve"> um grande suporte</w:t>
      </w:r>
      <w:r w:rsidR="00DB08EE" w:rsidRPr="00CA7FE8">
        <w:t xml:space="preserve"> </w:t>
      </w:r>
      <w:r w:rsidR="00A36529" w:rsidRPr="00CA7FE8">
        <w:t>para a</w:t>
      </w:r>
      <w:r w:rsidR="006C4001" w:rsidRPr="00CA7FE8">
        <w:t xml:space="preserve"> realização de</w:t>
      </w:r>
      <w:r w:rsidR="00EB0DA3" w:rsidRPr="00CA7FE8">
        <w:t>ste relatório final.</w:t>
      </w:r>
      <w:r w:rsidR="00A054AA" w:rsidRPr="00CA7FE8">
        <w:t xml:space="preserve"> </w:t>
      </w:r>
    </w:p>
    <w:p w14:paraId="36E20CF5" w14:textId="6E7D86CE" w:rsidR="005F7616" w:rsidRPr="00D31E45" w:rsidRDefault="005F02E0" w:rsidP="001879DC">
      <w:pPr>
        <w:pStyle w:val="Texto"/>
      </w:pPr>
      <w:r w:rsidRPr="00A935CD">
        <w:lastRenderedPageBreak/>
        <w:t>Atendendo a todos estes fatores, con</w:t>
      </w:r>
      <w:r w:rsidR="00C1064C" w:rsidRPr="00A935CD">
        <w:t>cluí</w:t>
      </w:r>
      <w:r w:rsidRPr="00A935CD">
        <w:t xml:space="preserve"> que seria pertinente investigar de que forma a</w:t>
      </w:r>
      <w:r w:rsidR="00857862" w:rsidRPr="00A935CD">
        <w:t xml:space="preserve"> </w:t>
      </w:r>
      <w:r w:rsidR="00857862" w:rsidRPr="00D31E45">
        <w:t xml:space="preserve">utilização destas ferramentas </w:t>
      </w:r>
      <w:r w:rsidR="00491A68" w:rsidRPr="00D31E45">
        <w:t>impactam</w:t>
      </w:r>
      <w:r w:rsidR="00857862" w:rsidRPr="00D31E45">
        <w:t xml:space="preserve"> as aulas de língua materna e de língua estrangeira</w:t>
      </w:r>
      <w:r w:rsidR="005239A0" w:rsidRPr="00D31E45">
        <w:t xml:space="preserve"> </w:t>
      </w:r>
      <w:r w:rsidR="00BE0964" w:rsidRPr="00D31E45">
        <w:t xml:space="preserve">e </w:t>
      </w:r>
      <w:r w:rsidR="005239A0" w:rsidRPr="00D31E45">
        <w:t>se são determinantes ou não no</w:t>
      </w:r>
      <w:r w:rsidR="00491A68" w:rsidRPr="00D31E45">
        <w:t xml:space="preserve"> desenvolvimento das competências linguísticas dos alunos</w:t>
      </w:r>
      <w:r w:rsidR="00857862" w:rsidRPr="00D31E45">
        <w:t xml:space="preserve">. </w:t>
      </w:r>
      <w:r w:rsidR="00863A7D" w:rsidRPr="00D31E45">
        <w:t xml:space="preserve">Assim, as questões definidas para esta projeto de investigação-ação foram as seguintes: (1) Quais os desafios dos MD em sala de aula?; (2) Que outros recursos digitais são favoráveis para o ensino de Português e de Inglês? e (3) Qual o impacto destas ferramentas no desenvolvimento das competências linguísticas dos alunos? </w:t>
      </w:r>
    </w:p>
    <w:p w14:paraId="23263875" w14:textId="77777777" w:rsidR="004C4199" w:rsidRPr="00907666" w:rsidRDefault="004C4199" w:rsidP="001879DC">
      <w:pPr>
        <w:pStyle w:val="Texto"/>
        <w:rPr>
          <w:color w:val="EE0000"/>
        </w:rPr>
      </w:pPr>
    </w:p>
    <w:p w14:paraId="14C499E0" w14:textId="77777777" w:rsidR="00B14BEA" w:rsidRPr="00907666" w:rsidRDefault="00B14BEA" w:rsidP="001879DC">
      <w:pPr>
        <w:pStyle w:val="Texto"/>
        <w:rPr>
          <w:color w:val="EE0000"/>
        </w:rPr>
      </w:pPr>
    </w:p>
    <w:p w14:paraId="743A084B" w14:textId="77777777" w:rsidR="00B14BEA" w:rsidRPr="00907666" w:rsidRDefault="00B14BEA" w:rsidP="001879DC">
      <w:pPr>
        <w:pStyle w:val="Texto"/>
        <w:rPr>
          <w:color w:val="EE0000"/>
        </w:rPr>
      </w:pPr>
    </w:p>
    <w:p w14:paraId="1DABFBF1" w14:textId="77777777" w:rsidR="00B14BEA" w:rsidRPr="00907666" w:rsidRDefault="00B14BEA" w:rsidP="001879DC">
      <w:pPr>
        <w:pStyle w:val="Texto"/>
        <w:rPr>
          <w:color w:val="EE0000"/>
        </w:rPr>
      </w:pPr>
    </w:p>
    <w:p w14:paraId="44495CAA" w14:textId="77777777" w:rsidR="00B14BEA" w:rsidRPr="00907666" w:rsidRDefault="00B14BEA" w:rsidP="001879DC">
      <w:pPr>
        <w:pStyle w:val="Texto"/>
        <w:rPr>
          <w:color w:val="EE0000"/>
        </w:rPr>
      </w:pPr>
    </w:p>
    <w:p w14:paraId="0DC7CDA3" w14:textId="77777777" w:rsidR="004C4199" w:rsidRPr="00907666" w:rsidRDefault="004C4199" w:rsidP="001879DC">
      <w:pPr>
        <w:pStyle w:val="Texto"/>
        <w:rPr>
          <w:color w:val="EE0000"/>
        </w:rPr>
      </w:pPr>
    </w:p>
    <w:p w14:paraId="54620616" w14:textId="77777777" w:rsidR="004C4199" w:rsidRPr="00907666" w:rsidRDefault="004C4199" w:rsidP="001879DC">
      <w:pPr>
        <w:pStyle w:val="Texto"/>
        <w:rPr>
          <w:color w:val="EE0000"/>
        </w:rPr>
      </w:pPr>
    </w:p>
    <w:p w14:paraId="03486978" w14:textId="77777777" w:rsidR="004C4199" w:rsidRPr="00907666" w:rsidRDefault="004C4199" w:rsidP="001879DC">
      <w:pPr>
        <w:pStyle w:val="Texto"/>
        <w:rPr>
          <w:color w:val="EE0000"/>
        </w:rPr>
      </w:pPr>
    </w:p>
    <w:p w14:paraId="05A1CAE3" w14:textId="77777777" w:rsidR="004C4199" w:rsidRPr="00907666" w:rsidRDefault="004C4199" w:rsidP="001879DC">
      <w:pPr>
        <w:pStyle w:val="Texto"/>
        <w:rPr>
          <w:color w:val="EE0000"/>
        </w:rPr>
      </w:pPr>
    </w:p>
    <w:p w14:paraId="34AB98DE" w14:textId="77777777" w:rsidR="004C4199" w:rsidRPr="00907666" w:rsidRDefault="004C4199" w:rsidP="001879DC">
      <w:pPr>
        <w:pStyle w:val="Texto"/>
        <w:rPr>
          <w:color w:val="EE0000"/>
        </w:rPr>
      </w:pPr>
    </w:p>
    <w:p w14:paraId="35C17646" w14:textId="77777777" w:rsidR="004C4199" w:rsidRPr="00907666" w:rsidRDefault="004C4199" w:rsidP="001879DC">
      <w:pPr>
        <w:pStyle w:val="Texto"/>
        <w:rPr>
          <w:color w:val="EE0000"/>
        </w:rPr>
      </w:pPr>
    </w:p>
    <w:p w14:paraId="52513171" w14:textId="77777777" w:rsidR="004C4199" w:rsidRPr="00907666" w:rsidRDefault="004C4199" w:rsidP="001879DC">
      <w:pPr>
        <w:pStyle w:val="Texto"/>
        <w:rPr>
          <w:color w:val="EE0000"/>
        </w:rPr>
      </w:pPr>
    </w:p>
    <w:p w14:paraId="1E456EF6" w14:textId="77777777" w:rsidR="004C4199" w:rsidRPr="00907666" w:rsidRDefault="004C4199" w:rsidP="001879DC">
      <w:pPr>
        <w:pStyle w:val="Texto"/>
        <w:rPr>
          <w:color w:val="EE0000"/>
        </w:rPr>
      </w:pPr>
    </w:p>
    <w:p w14:paraId="115691A9" w14:textId="77777777" w:rsidR="004C4199" w:rsidRPr="00907666" w:rsidRDefault="004C4199" w:rsidP="001879DC">
      <w:pPr>
        <w:pStyle w:val="Texto"/>
        <w:rPr>
          <w:color w:val="EE0000"/>
        </w:rPr>
      </w:pPr>
    </w:p>
    <w:p w14:paraId="001207EA" w14:textId="77777777" w:rsidR="004C4199" w:rsidRPr="00907666" w:rsidRDefault="004C4199" w:rsidP="001879DC">
      <w:pPr>
        <w:pStyle w:val="Texto"/>
        <w:rPr>
          <w:color w:val="EE0000"/>
        </w:rPr>
      </w:pPr>
    </w:p>
    <w:p w14:paraId="0A13CC85" w14:textId="77777777" w:rsidR="004C4199" w:rsidRPr="00907666" w:rsidRDefault="004C4199" w:rsidP="001879DC">
      <w:pPr>
        <w:pStyle w:val="Texto"/>
        <w:rPr>
          <w:color w:val="EE0000"/>
        </w:rPr>
      </w:pPr>
    </w:p>
    <w:p w14:paraId="79B2E873" w14:textId="77777777" w:rsidR="004C4199" w:rsidRPr="00907666" w:rsidRDefault="004C4199" w:rsidP="001879DC">
      <w:pPr>
        <w:pStyle w:val="Texto"/>
        <w:rPr>
          <w:color w:val="EE0000"/>
        </w:rPr>
      </w:pPr>
    </w:p>
    <w:p w14:paraId="6E27ABF7" w14:textId="05E1921D" w:rsidR="00F65CF8" w:rsidRPr="00A83B1F" w:rsidRDefault="00DB08EE" w:rsidP="001879DC">
      <w:pPr>
        <w:pStyle w:val="Ttulo1"/>
      </w:pPr>
      <w:bookmarkStart w:id="19" w:name="_Toc207715338"/>
      <w:r w:rsidRPr="00A83B1F">
        <w:lastRenderedPageBreak/>
        <w:t>Enquadramento teórico</w:t>
      </w:r>
      <w:bookmarkEnd w:id="19"/>
    </w:p>
    <w:p w14:paraId="02FD0F4E" w14:textId="68F4E907" w:rsidR="00B92BD7" w:rsidRPr="00CA7FE8" w:rsidRDefault="00E1380B" w:rsidP="001879DC">
      <w:pPr>
        <w:pStyle w:val="Texto"/>
      </w:pPr>
      <w:r w:rsidRPr="00CA7FE8">
        <w:t>N</w:t>
      </w:r>
      <w:r w:rsidR="003F0106">
        <w:t>este</w:t>
      </w:r>
      <w:r w:rsidRPr="00CA7FE8">
        <w:t xml:space="preserve"> segundo capítulo, </w:t>
      </w:r>
      <w:r w:rsidR="001B271D">
        <w:t>apresentar-se-ão</w:t>
      </w:r>
      <w:r w:rsidRPr="00CA7FE8">
        <w:t xml:space="preserve"> todos os conceitos relacionados com este projeto de investigação-ação. Assim </w:t>
      </w:r>
      <w:r w:rsidRPr="00513D4F">
        <w:t xml:space="preserve">sendo, </w:t>
      </w:r>
      <w:r w:rsidR="001B271D" w:rsidRPr="00513D4F">
        <w:t>far-se-á</w:t>
      </w:r>
      <w:r w:rsidR="00354DEB" w:rsidRPr="00513D4F">
        <w:t xml:space="preserve"> uma</w:t>
      </w:r>
      <w:r w:rsidR="00354DEB" w:rsidRPr="00CA7FE8">
        <w:t xml:space="preserve"> breve contextualização e </w:t>
      </w:r>
      <w:r w:rsidRPr="00CA7FE8">
        <w:t xml:space="preserve">reflexão </w:t>
      </w:r>
      <w:r w:rsidR="00984718">
        <w:t xml:space="preserve">sobre o </w:t>
      </w:r>
      <w:r w:rsidRPr="00CA7FE8">
        <w:t xml:space="preserve">progressivo ambiente digital nas escolas, seguida de uma exploração e </w:t>
      </w:r>
      <w:r w:rsidRPr="00984718">
        <w:t xml:space="preserve">aprofundamento </w:t>
      </w:r>
      <w:r w:rsidR="004C7161" w:rsidRPr="00984718">
        <w:t>das ferramentas digitais disponíveis para os professores de línguas. Este</w:t>
      </w:r>
      <w:r w:rsidRPr="00984718">
        <w:t xml:space="preserve"> subcapítulo ram</w:t>
      </w:r>
      <w:r w:rsidR="00354DEB" w:rsidRPr="00984718">
        <w:t>ificar-se-á</w:t>
      </w:r>
      <w:r w:rsidR="004C7161" w:rsidRPr="00984718">
        <w:t>,</w:t>
      </w:r>
      <w:r w:rsidR="00354DEB" w:rsidRPr="00984718">
        <w:t xml:space="preserve"> ainda</w:t>
      </w:r>
      <w:r w:rsidR="004C7161" w:rsidRPr="00984718">
        <w:t>,</w:t>
      </w:r>
      <w:r w:rsidR="00354DEB" w:rsidRPr="00984718">
        <w:t xml:space="preserve"> para um outro</w:t>
      </w:r>
      <w:r w:rsidR="004C7161" w:rsidRPr="00984718">
        <w:t xml:space="preserve"> -</w:t>
      </w:r>
      <w:r w:rsidR="003D60A5" w:rsidRPr="00984718">
        <w:t xml:space="preserve"> onde se apresenta</w:t>
      </w:r>
      <w:r w:rsidR="0084209D">
        <w:t>rão</w:t>
      </w:r>
      <w:r w:rsidR="003D60A5" w:rsidRPr="00984718">
        <w:t xml:space="preserve"> todas as valências d</w:t>
      </w:r>
      <w:r w:rsidRPr="00984718">
        <w:t xml:space="preserve">o </w:t>
      </w:r>
      <w:r w:rsidR="004C7161" w:rsidRPr="00984718">
        <w:t>MD</w:t>
      </w:r>
      <w:r w:rsidRPr="00CA7FE8">
        <w:t xml:space="preserve"> utilizado na turma de Português de 8.º ano, com </w:t>
      </w:r>
      <w:r w:rsidR="004C7161">
        <w:t>o qual</w:t>
      </w:r>
      <w:r w:rsidRPr="00CA7FE8">
        <w:t xml:space="preserve"> t</w:t>
      </w:r>
      <w:r w:rsidR="004C7161">
        <w:t>i</w:t>
      </w:r>
      <w:r w:rsidRPr="00CA7FE8">
        <w:t xml:space="preserve">ve contacto. </w:t>
      </w:r>
    </w:p>
    <w:p w14:paraId="50A605C5" w14:textId="77777777" w:rsidR="000C4DBC" w:rsidRPr="00CA7FE8" w:rsidRDefault="000C4DBC" w:rsidP="001879DC">
      <w:pPr>
        <w:pStyle w:val="Texto"/>
      </w:pPr>
    </w:p>
    <w:p w14:paraId="607D7397" w14:textId="3920C8D0" w:rsidR="00DB08EE" w:rsidRPr="00E83BC2" w:rsidRDefault="00AE3A8D" w:rsidP="001879DC">
      <w:pPr>
        <w:pStyle w:val="Ttulo2"/>
        <w:rPr>
          <w:i/>
          <w:iCs/>
        </w:rPr>
      </w:pPr>
      <w:bookmarkStart w:id="20" w:name="_Toc207715339"/>
      <w:r w:rsidRPr="00E83BC2">
        <w:rPr>
          <w:i/>
          <w:iCs/>
        </w:rPr>
        <w:t>O progressivo ambiente digital nas escolas</w:t>
      </w:r>
      <w:bookmarkEnd w:id="20"/>
    </w:p>
    <w:p w14:paraId="6CF083DA" w14:textId="2E88EDFE" w:rsidR="00B7616C" w:rsidRPr="00CA7FE8" w:rsidRDefault="0084209D" w:rsidP="001879DC">
      <w:pPr>
        <w:jc w:val="both"/>
      </w:pPr>
      <w:r>
        <w:t>N</w:t>
      </w:r>
      <w:r w:rsidR="003079A9" w:rsidRPr="00CA7FE8">
        <w:t>os últimos anos letivos, as escolas de</w:t>
      </w:r>
      <w:r w:rsidR="00CE2343" w:rsidRPr="00CA7FE8">
        <w:t xml:space="preserve"> Portugal</w:t>
      </w:r>
      <w:r w:rsidR="003079A9" w:rsidRPr="00CA7FE8">
        <w:t xml:space="preserve"> tê</w:t>
      </w:r>
      <w:r w:rsidR="00CE2343" w:rsidRPr="00CA7FE8">
        <w:t>m</w:t>
      </w:r>
      <w:r w:rsidR="003079A9" w:rsidRPr="00CA7FE8">
        <w:t>-se</w:t>
      </w:r>
      <w:r w:rsidR="00CE2343" w:rsidRPr="00CA7FE8">
        <w:t xml:space="preserve"> </w:t>
      </w:r>
      <w:r w:rsidR="003079A9" w:rsidRPr="00CA7FE8">
        <w:t>reconfigurado</w:t>
      </w:r>
      <w:r w:rsidR="00CE2343" w:rsidRPr="00CA7FE8">
        <w:t xml:space="preserve"> no que diz respeito </w:t>
      </w:r>
      <w:r w:rsidR="003079A9" w:rsidRPr="00CA7FE8">
        <w:t>à utilização de instrumentos digitais em sala de aula</w:t>
      </w:r>
      <w:r w:rsidR="0005376C" w:rsidRPr="00CA7FE8">
        <w:t xml:space="preserve">, </w:t>
      </w:r>
      <w:r w:rsidR="00833343" w:rsidRPr="00CA7FE8">
        <w:t>nomeadamente com a utilização</w:t>
      </w:r>
      <w:r w:rsidR="0005376C" w:rsidRPr="00CA7FE8">
        <w:t xml:space="preserve"> </w:t>
      </w:r>
      <w:r w:rsidR="00833343" w:rsidRPr="00CA7FE8">
        <w:t>de</w:t>
      </w:r>
      <w:r w:rsidR="0005376C" w:rsidRPr="00CA7FE8">
        <w:t xml:space="preserve"> telas de projeç</w:t>
      </w:r>
      <w:r w:rsidR="00833343" w:rsidRPr="00CA7FE8">
        <w:t>ão,</w:t>
      </w:r>
      <w:r w:rsidR="0005376C" w:rsidRPr="00CA7FE8">
        <w:t xml:space="preserve"> quadros interat</w:t>
      </w:r>
      <w:r w:rsidR="00833343" w:rsidRPr="00CA7FE8">
        <w:t>ivos,</w:t>
      </w:r>
      <w:r w:rsidR="0005376C" w:rsidRPr="00CA7FE8">
        <w:t xml:space="preserve"> computadores, </w:t>
      </w:r>
      <w:r w:rsidR="0005376C" w:rsidRPr="00CA7FE8">
        <w:rPr>
          <w:i/>
        </w:rPr>
        <w:t>tablets</w:t>
      </w:r>
      <w:r w:rsidR="00833343" w:rsidRPr="00CA7FE8">
        <w:t>,</w:t>
      </w:r>
      <w:r w:rsidR="0005376C" w:rsidRPr="00CA7FE8">
        <w:t xml:space="preserve"> </w:t>
      </w:r>
      <w:proofErr w:type="spellStart"/>
      <w:r w:rsidR="000510E7" w:rsidRPr="00CA7FE8">
        <w:rPr>
          <w:i/>
        </w:rPr>
        <w:t>iPads</w:t>
      </w:r>
      <w:proofErr w:type="spellEnd"/>
      <w:r w:rsidR="000510E7" w:rsidRPr="00CA7FE8">
        <w:rPr>
          <w:i/>
        </w:rPr>
        <w:t xml:space="preserve"> </w:t>
      </w:r>
      <w:r w:rsidR="00833343" w:rsidRPr="00CA7FE8">
        <w:t>e, mais recentemente, manuais digitais</w:t>
      </w:r>
      <w:r w:rsidR="00CE2343" w:rsidRPr="00CA7FE8">
        <w:t>.</w:t>
      </w:r>
    </w:p>
    <w:p w14:paraId="001BE93F" w14:textId="6B2A01E4" w:rsidR="00B7616C" w:rsidRPr="00CA7FE8" w:rsidRDefault="00657F02" w:rsidP="001879DC">
      <w:pPr>
        <w:jc w:val="both"/>
      </w:pPr>
      <w:r w:rsidRPr="00CA7FE8">
        <w:t xml:space="preserve">De acordo com Sousa </w:t>
      </w:r>
      <w:proofErr w:type="spellStart"/>
      <w:r w:rsidRPr="00CA7FE8">
        <w:t>et</w:t>
      </w:r>
      <w:proofErr w:type="spellEnd"/>
      <w:r w:rsidRPr="00CA7FE8">
        <w:t xml:space="preserve"> al. (2021),</w:t>
      </w:r>
      <w:r w:rsidR="00CA2A47">
        <w:t xml:space="preserve"> sobretudo</w:t>
      </w:r>
      <w:r w:rsidRPr="00CA7FE8">
        <w:t xml:space="preserve"> n</w:t>
      </w:r>
      <w:r w:rsidR="00B7616C" w:rsidRPr="00CA7FE8">
        <w:t xml:space="preserve">o período da </w:t>
      </w:r>
      <w:r w:rsidR="004E203A" w:rsidRPr="00CA7FE8">
        <w:t>COVID-19</w:t>
      </w:r>
      <w:r w:rsidR="00B7616C" w:rsidRPr="00CA7FE8">
        <w:t>,</w:t>
      </w:r>
      <w:r w:rsidR="00FE133F" w:rsidRPr="00CA7FE8">
        <w:t xml:space="preserve"> foram necessários ajustes de práticas pedagógicas,</w:t>
      </w:r>
      <w:r w:rsidR="00CA2A47">
        <w:t xml:space="preserve"> </w:t>
      </w:r>
      <w:r w:rsidR="00FE133F" w:rsidRPr="00CA7FE8">
        <w:t>que trouxeram para a comunidade estudantil “co</w:t>
      </w:r>
      <w:r w:rsidR="00B7616C" w:rsidRPr="00CA7FE8">
        <w:t>nsequências ainda não completamente conhecidas, embora investigações já realizadas venham apontando uma grande diversidade de efeitos nefastos, nomeadamente nas aprendizagens dos alunos, no desenvolvimento de competências e no seu bem-estar físico, psicológico e social” (p. 4)</w:t>
      </w:r>
      <w:r w:rsidR="000578DE">
        <w:t>.</w:t>
      </w:r>
    </w:p>
    <w:p w14:paraId="1C3B771C" w14:textId="53892240" w:rsidR="00B807E4" w:rsidRDefault="00EB6635" w:rsidP="001879DC">
      <w:pPr>
        <w:jc w:val="both"/>
      </w:pPr>
      <w:r w:rsidRPr="00CA7FE8">
        <w:t xml:space="preserve">Em reuniões com as professoras titulares das turmas de </w:t>
      </w:r>
      <w:proofErr w:type="gramStart"/>
      <w:r w:rsidRPr="00CA7FE8">
        <w:t>Português</w:t>
      </w:r>
      <w:proofErr w:type="gramEnd"/>
      <w:r w:rsidRPr="00CA7FE8">
        <w:t xml:space="preserve"> e de </w:t>
      </w:r>
      <w:proofErr w:type="gramStart"/>
      <w:r w:rsidRPr="00CA7FE8">
        <w:t>Inglês</w:t>
      </w:r>
      <w:proofErr w:type="gramEnd"/>
      <w:r w:rsidRPr="00CA7FE8">
        <w:t xml:space="preserve">, </w:t>
      </w:r>
      <w:r w:rsidR="00CB7D05" w:rsidRPr="00CA7FE8">
        <w:t xml:space="preserve">tive </w:t>
      </w:r>
      <w:r w:rsidRPr="00CA7FE8">
        <w:t xml:space="preserve">a oportunidade </w:t>
      </w:r>
      <w:r w:rsidRPr="00207EA9">
        <w:t>de discutir estes avanços tecnológicos. Constat</w:t>
      </w:r>
      <w:r w:rsidR="00CF0E3B" w:rsidRPr="00207EA9">
        <w:t>ei</w:t>
      </w:r>
      <w:r w:rsidRPr="00207EA9">
        <w:t xml:space="preserve"> que, efetivamente, a maioria dos professores sentiram um </w:t>
      </w:r>
      <w:r w:rsidR="004C7161" w:rsidRPr="00207EA9">
        <w:t>recuo</w:t>
      </w:r>
      <w:r w:rsidRPr="00207EA9">
        <w:t xml:space="preserve"> nas aprendizagens dos alunos, </w:t>
      </w:r>
      <w:r w:rsidR="00ED09C9" w:rsidRPr="00207EA9">
        <w:t>na linha</w:t>
      </w:r>
      <w:r w:rsidRPr="00207EA9">
        <w:t xml:space="preserve"> </w:t>
      </w:r>
      <w:r w:rsidR="00ED09C9" w:rsidRPr="00207EA9">
        <w:t>d</w:t>
      </w:r>
      <w:r w:rsidRPr="00207EA9">
        <w:t xml:space="preserve">os autores </w:t>
      </w:r>
      <w:r w:rsidR="00ED09C9" w:rsidRPr="00207EA9">
        <w:t xml:space="preserve">acima </w:t>
      </w:r>
      <w:r w:rsidRPr="00207EA9">
        <w:t xml:space="preserve">mencionados, nomeadamente “em </w:t>
      </w:r>
      <w:r w:rsidR="00333AB9" w:rsidRPr="00207EA9">
        <w:t>competências estruturantes como leitura-escrita, incluindo a literacia emergente, resolução de problemas, pensamento crítico e criativo, dese</w:t>
      </w:r>
      <w:r w:rsidRPr="00207EA9">
        <w:t>nvolvimento pessoal e autonomia [e]</w:t>
      </w:r>
      <w:r w:rsidR="00333AB9" w:rsidRPr="00207EA9">
        <w:t xml:space="preserve"> relações interpessoais” (ibidem, p. 7)</w:t>
      </w:r>
      <w:r w:rsidR="000578DE" w:rsidRPr="00207EA9">
        <w:t>.</w:t>
      </w:r>
      <w:r w:rsidR="00B807E4" w:rsidRPr="00207EA9">
        <w:t xml:space="preserve"> T</w:t>
      </w:r>
      <w:r w:rsidR="00BC6D58" w:rsidRPr="00207EA9">
        <w:t>odos os avanços</w:t>
      </w:r>
      <w:r w:rsidR="00B807E4" w:rsidRPr="00207EA9">
        <w:t xml:space="preserve"> ao nível da tecnologia </w:t>
      </w:r>
      <w:r w:rsidR="004C7161" w:rsidRPr="00207EA9">
        <w:t>no</w:t>
      </w:r>
      <w:r w:rsidR="004C7161">
        <w:t xml:space="preserve"> Ensino</w:t>
      </w:r>
      <w:r w:rsidR="00BC6D58" w:rsidRPr="00CA7FE8">
        <w:t xml:space="preserve"> que se seguiram ao período da pandemia ocorreram de uma forma mais </w:t>
      </w:r>
      <w:r w:rsidR="00BC6D58" w:rsidRPr="00B807E4">
        <w:t>lenta</w:t>
      </w:r>
      <w:r w:rsidR="00BC6D58" w:rsidRPr="00CA7FE8">
        <w:t xml:space="preserve">, que </w:t>
      </w:r>
      <w:r w:rsidR="00B807E4">
        <w:t>levou</w:t>
      </w:r>
      <w:r w:rsidR="00B27E1A" w:rsidRPr="00CA7FE8">
        <w:t>, certamente,</w:t>
      </w:r>
      <w:r w:rsidR="00BC6D58" w:rsidRPr="00CA7FE8">
        <w:t xml:space="preserve"> </w:t>
      </w:r>
      <w:r w:rsidR="00296EA4" w:rsidRPr="00207EA9">
        <w:t>alguns professores e alunos</w:t>
      </w:r>
      <w:r w:rsidR="00BC6D58" w:rsidRPr="00207EA9">
        <w:t xml:space="preserve"> a questionarem-se</w:t>
      </w:r>
      <w:r w:rsidR="00CE173B" w:rsidRPr="00207EA9">
        <w:t xml:space="preserve"> acerca do motivo para </w:t>
      </w:r>
      <w:r w:rsidR="00B807E4" w:rsidRPr="00207EA9">
        <w:t xml:space="preserve">tal ter acontecido. </w:t>
      </w:r>
      <w:r w:rsidR="00B807E4" w:rsidRPr="00207EA9">
        <w:lastRenderedPageBreak/>
        <w:t>As desigualdades que se sentiam</w:t>
      </w:r>
      <w:r w:rsidR="00B14BEA" w:rsidRPr="00207EA9">
        <w:t xml:space="preserve"> n</w:t>
      </w:r>
      <w:r w:rsidR="00B807E4" w:rsidRPr="00207EA9">
        <w:t>o acesso a computadores e</w:t>
      </w:r>
      <w:r w:rsidR="00B14BEA" w:rsidRPr="00207EA9">
        <w:t xml:space="preserve"> à</w:t>
      </w:r>
      <w:r w:rsidR="00B807E4" w:rsidRPr="00207EA9">
        <w:t xml:space="preserve"> </w:t>
      </w:r>
      <w:r w:rsidR="00B807E4" w:rsidRPr="00207EA9">
        <w:rPr>
          <w:i/>
          <w:iCs/>
        </w:rPr>
        <w:t>Internet</w:t>
      </w:r>
      <w:r w:rsidR="00B807E4" w:rsidRPr="00207EA9">
        <w:t xml:space="preserve"> não ficaram resolvidas de imediato</w:t>
      </w:r>
      <w:r w:rsidR="00B14BEA" w:rsidRPr="00207EA9">
        <w:t>.</w:t>
      </w:r>
      <w:r w:rsidR="00B807E4" w:rsidRPr="00207EA9">
        <w:t xml:space="preserve"> </w:t>
      </w:r>
      <w:r w:rsidR="00B14BEA" w:rsidRPr="00207EA9">
        <w:t>Para além disso, a</w:t>
      </w:r>
      <w:r w:rsidR="00B807E4" w:rsidRPr="00207EA9">
        <w:t xml:space="preserve"> formação dos docentes também foi paulatina, ou então não tão sólida quanto </w:t>
      </w:r>
      <w:r w:rsidR="00207EA9" w:rsidRPr="00207EA9">
        <w:t>seria</w:t>
      </w:r>
      <w:r w:rsidR="00B807E4" w:rsidRPr="00207EA9">
        <w:t xml:space="preserve"> desejável, d</w:t>
      </w:r>
      <w:r w:rsidR="00CB12E2" w:rsidRPr="00207EA9">
        <w:t>evido a fatores distintos, nomeadamente a falta de tempo livre.</w:t>
      </w:r>
      <w:r w:rsidR="00B807E4" w:rsidRPr="00207EA9">
        <w:t xml:space="preserve"> </w:t>
      </w:r>
      <w:r w:rsidR="00CB12E2" w:rsidRPr="00207EA9">
        <w:t>Ainda hoje, temos</w:t>
      </w:r>
      <w:r w:rsidR="00B807E4" w:rsidRPr="00207EA9">
        <w:t xml:space="preserve"> escolas </w:t>
      </w:r>
      <w:r w:rsidR="00CB12E2" w:rsidRPr="00207EA9">
        <w:t xml:space="preserve">que </w:t>
      </w:r>
      <w:r w:rsidR="00B807E4" w:rsidRPr="00207EA9">
        <w:t xml:space="preserve">continuam a não estar capacitadas para estes avanços, a 100%, nomeadamente no que diz respeito à qualidade da </w:t>
      </w:r>
      <w:r w:rsidR="00CB12E2" w:rsidRPr="00207EA9">
        <w:t xml:space="preserve">rede </w:t>
      </w:r>
      <w:r w:rsidR="00CB12E2" w:rsidRPr="00207EA9">
        <w:rPr>
          <w:i/>
          <w:iCs/>
        </w:rPr>
        <w:t>Wi-Fi.</w:t>
      </w:r>
      <w:r w:rsidR="00CB12E2" w:rsidRPr="00207EA9">
        <w:t xml:space="preserve"> Por último, mas não menos importante, as</w:t>
      </w:r>
      <w:r w:rsidR="00B807E4" w:rsidRPr="00207EA9">
        <w:t xml:space="preserve"> horas despendidas</w:t>
      </w:r>
      <w:r w:rsidR="00CE2343" w:rsidRPr="00207EA9">
        <w:t xml:space="preserve"> </w:t>
      </w:r>
      <w:r w:rsidR="00CB12E2" w:rsidRPr="00207EA9">
        <w:t xml:space="preserve">pelos alunos </w:t>
      </w:r>
      <w:r w:rsidR="00B807E4" w:rsidRPr="00207EA9">
        <w:t xml:space="preserve">em frente a um ecrã </w:t>
      </w:r>
      <w:r w:rsidR="00207EA9" w:rsidRPr="00207EA9">
        <w:t>tornaram-se</w:t>
      </w:r>
      <w:r w:rsidR="00B807E4" w:rsidRPr="00207EA9">
        <w:t xml:space="preserve"> motivo de preocupação para todos, incluindo pais e professores.</w:t>
      </w:r>
      <w:r w:rsidR="00B807E4">
        <w:t xml:space="preserve"> </w:t>
      </w:r>
    </w:p>
    <w:p w14:paraId="6CF5F0BE" w14:textId="1184519C" w:rsidR="002A3B92" w:rsidRPr="00CA7FE8" w:rsidRDefault="00897B17" w:rsidP="001879DC">
      <w:pPr>
        <w:jc w:val="both"/>
      </w:pPr>
      <w:r w:rsidRPr="00CA7FE8">
        <w:t xml:space="preserve">Um </w:t>
      </w:r>
      <w:r w:rsidR="00CE173B" w:rsidRPr="00CA7FE8">
        <w:t>deles</w:t>
      </w:r>
      <w:r w:rsidRPr="00CA7FE8">
        <w:t xml:space="preserve"> está inteiramente ligado</w:t>
      </w:r>
      <w:r w:rsidR="00CE2343" w:rsidRPr="00CA7FE8">
        <w:t xml:space="preserve"> ao facto de </w:t>
      </w:r>
      <w:r w:rsidR="00BC6D58" w:rsidRPr="00CA7FE8">
        <w:t>outros</w:t>
      </w:r>
      <w:r w:rsidR="00CE2343" w:rsidRPr="00CA7FE8">
        <w:t xml:space="preserve"> países terem já procurado reverter </w:t>
      </w:r>
      <w:r w:rsidR="004C7161">
        <w:t xml:space="preserve">as ações </w:t>
      </w:r>
      <w:r w:rsidR="00CE2343" w:rsidRPr="00CA7FE8">
        <w:t xml:space="preserve">que </w:t>
      </w:r>
      <w:r w:rsidR="004C7161">
        <w:t>implementaram</w:t>
      </w:r>
      <w:r w:rsidR="00CE2343" w:rsidRPr="00CA7FE8">
        <w:t xml:space="preserve"> </w:t>
      </w:r>
      <w:r w:rsidR="00BC6D58" w:rsidRPr="00E27A1C">
        <w:t>a</w:t>
      </w:r>
      <w:r w:rsidR="004C7161" w:rsidRPr="00E27A1C">
        <w:t xml:space="preserve">o nível da utilização de ferramentas digitais </w:t>
      </w:r>
      <w:r w:rsidR="004C7161" w:rsidRPr="00E90BFF">
        <w:t xml:space="preserve">nas escolas. </w:t>
      </w:r>
      <w:r w:rsidR="00BB0B16" w:rsidRPr="00E90BFF">
        <w:t>A este contexto digital súbito seguiu-se a perspetiva de aplicar cada vez mais recursos digitais em alunos do Ensino Básico e do Ensino Secundário</w:t>
      </w:r>
      <w:r w:rsidR="00EE0A2C" w:rsidRPr="00E90BFF">
        <w:t>, que resultou nesta experiência-piloto em que a Escola de Valadares participou.</w:t>
      </w:r>
      <w:r w:rsidR="00BE30D3" w:rsidRPr="00E90BFF">
        <w:t xml:space="preserve"> O progressivo ambiente digital tem gerado, contudo, algumas reservas, sobretudo após a</w:t>
      </w:r>
      <w:r w:rsidR="00BC6D58" w:rsidRPr="00E90BFF">
        <w:t xml:space="preserve"> m</w:t>
      </w:r>
      <w:r w:rsidR="00CE2343" w:rsidRPr="00E90BFF">
        <w:t>inistra da E</w:t>
      </w:r>
      <w:r w:rsidR="00BC6D58" w:rsidRPr="00E90BFF">
        <w:t>ducação sueca</w:t>
      </w:r>
      <w:r w:rsidR="00BC6D58" w:rsidRPr="00CA7FE8">
        <w:t xml:space="preserve">, </w:t>
      </w:r>
      <w:proofErr w:type="spellStart"/>
      <w:r w:rsidR="00BC6D58" w:rsidRPr="00CA7FE8">
        <w:t>Lotta</w:t>
      </w:r>
      <w:proofErr w:type="spellEnd"/>
      <w:r w:rsidR="00BC6D58" w:rsidRPr="00CA7FE8">
        <w:t xml:space="preserve"> </w:t>
      </w:r>
      <w:proofErr w:type="spellStart"/>
      <w:r w:rsidR="00BC6D58" w:rsidRPr="00CA7FE8">
        <w:t>Edholm</w:t>
      </w:r>
      <w:proofErr w:type="spellEnd"/>
      <w:r w:rsidR="00BC6D58" w:rsidRPr="00CA7FE8">
        <w:t xml:space="preserve">, </w:t>
      </w:r>
      <w:r w:rsidR="00BE30D3">
        <w:t>ter suspendido</w:t>
      </w:r>
      <w:r w:rsidR="00CE2343" w:rsidRPr="00CA7FE8">
        <w:t xml:space="preserve"> </w:t>
      </w:r>
      <w:r w:rsidR="00973B9B">
        <w:t>“</w:t>
      </w:r>
      <w:r w:rsidR="00CE2343" w:rsidRPr="00CA7FE8">
        <w:t xml:space="preserve">a digitalização das salas de aula, aprovada pela Agência Nacional de Educação”, após solicitar o contributo, em forma de estudos, a mais de seis dezenas de especialistas na área, </w:t>
      </w:r>
      <w:r w:rsidR="00BC6D58" w:rsidRPr="00CA7FE8">
        <w:t xml:space="preserve">e estes </w:t>
      </w:r>
      <w:r w:rsidR="00CE2343" w:rsidRPr="00CA7FE8">
        <w:t xml:space="preserve">“[…] </w:t>
      </w:r>
      <w:r w:rsidR="004C7161">
        <w:t>[concluírem]</w:t>
      </w:r>
      <w:r w:rsidR="00CE2343" w:rsidRPr="00CA7FE8">
        <w:t xml:space="preserve"> que o ensino baseado integralmente em modelos digitais não beneficia o desenvolvimento do cérebro”</w:t>
      </w:r>
      <w:r w:rsidR="00C5105B" w:rsidRPr="00CA7FE8">
        <w:t xml:space="preserve"> (</w:t>
      </w:r>
      <w:r w:rsidR="00973B9B" w:rsidRPr="00C301F7">
        <w:rPr>
          <w:color w:val="000000" w:themeColor="text1"/>
        </w:rPr>
        <w:t>Lopes, 2023</w:t>
      </w:r>
      <w:r w:rsidR="00C5105B" w:rsidRPr="00C301F7">
        <w:t>)</w:t>
      </w:r>
      <w:r w:rsidR="009B3583" w:rsidRPr="00C301F7">
        <w:t>.</w:t>
      </w:r>
    </w:p>
    <w:p w14:paraId="382F03F8" w14:textId="112CADA1" w:rsidR="00A75D3C" w:rsidRDefault="0027141D" w:rsidP="001879DC">
      <w:pPr>
        <w:jc w:val="both"/>
      </w:pPr>
      <w:r w:rsidRPr="00CA7FE8">
        <w:t xml:space="preserve">Contudo, </w:t>
      </w:r>
      <w:r w:rsidR="00DF4842" w:rsidRPr="00CA7FE8">
        <w:t xml:space="preserve">apesar de todas estas especulações e </w:t>
      </w:r>
      <w:r w:rsidR="00DF4842" w:rsidRPr="00E27A1C">
        <w:t>discussões</w:t>
      </w:r>
      <w:r w:rsidR="00EB6B95" w:rsidRPr="00E27A1C">
        <w:t xml:space="preserve"> na área do Ensino</w:t>
      </w:r>
      <w:r w:rsidR="00DF4842" w:rsidRPr="00CA7FE8">
        <w:t xml:space="preserve">, </w:t>
      </w:r>
      <w:r w:rsidRPr="00CA7FE8">
        <w:t>a tecnologia foi ganhando mais peso nas escolas do nosso país</w:t>
      </w:r>
      <w:r w:rsidR="00DF4842" w:rsidRPr="00CA7FE8">
        <w:t xml:space="preserve"> </w:t>
      </w:r>
      <w:r w:rsidR="00D85A39" w:rsidRPr="00CA7FE8">
        <w:t>e começou a ser vista como</w:t>
      </w:r>
      <w:r w:rsidR="004D1FCC" w:rsidRPr="00CA7FE8">
        <w:t xml:space="preserve"> </w:t>
      </w:r>
      <w:r w:rsidR="00D85A39" w:rsidRPr="00CA7FE8">
        <w:t>uma mais</w:t>
      </w:r>
      <w:r w:rsidR="00EB6B95">
        <w:t>-</w:t>
      </w:r>
      <w:r w:rsidR="00D85A39" w:rsidRPr="00CA7FE8">
        <w:t xml:space="preserve">valia, </w:t>
      </w:r>
      <w:r w:rsidR="00DF4842" w:rsidRPr="00CA7FE8">
        <w:t>após</w:t>
      </w:r>
      <w:r w:rsidRPr="00CA7FE8">
        <w:t xml:space="preserve"> </w:t>
      </w:r>
      <w:r w:rsidR="004D1FCC" w:rsidRPr="00CA7FE8">
        <w:t>p</w:t>
      </w:r>
      <w:r w:rsidRPr="00CA7FE8">
        <w:t xml:space="preserve">rofessores, alunos e </w:t>
      </w:r>
      <w:r w:rsidR="00DF4842" w:rsidRPr="00CA7FE8">
        <w:t xml:space="preserve">encarregados de educação se </w:t>
      </w:r>
      <w:r w:rsidR="00390237">
        <w:t>terem visto</w:t>
      </w:r>
      <w:r w:rsidRPr="00CA7FE8">
        <w:t xml:space="preserve"> obrigados a aprender a </w:t>
      </w:r>
      <w:r w:rsidR="004D1FCC" w:rsidRPr="00CA7FE8">
        <w:t>utilizar</w:t>
      </w:r>
      <w:r w:rsidRPr="00CA7FE8">
        <w:t xml:space="preserve"> outros instrumentos de trabalho</w:t>
      </w:r>
      <w:r w:rsidR="00DF4842" w:rsidRPr="00CA7FE8">
        <w:t xml:space="preserve"> no período da pandemia</w:t>
      </w:r>
      <w:r w:rsidRPr="00CA7FE8">
        <w:t xml:space="preserve">. </w:t>
      </w:r>
      <w:r w:rsidR="00D93B89" w:rsidRPr="00250F85">
        <w:t>Assim</w:t>
      </w:r>
      <w:r w:rsidR="00D93B89" w:rsidRPr="00CA7FE8">
        <w:t xml:space="preserve">, com vista a capacitar as </w:t>
      </w:r>
      <w:r w:rsidR="00D93B89" w:rsidRPr="00E27A1C">
        <w:t>escolas</w:t>
      </w:r>
      <w:r w:rsidR="00A75D3C" w:rsidRPr="00E27A1C">
        <w:t xml:space="preserve"> para estes avanços</w:t>
      </w:r>
      <w:r w:rsidR="00D93B89" w:rsidRPr="00E27A1C">
        <w:t>, “[</w:t>
      </w:r>
      <w:r w:rsidR="00D93B89" w:rsidRPr="00CA7FE8">
        <w:t>e]</w:t>
      </w:r>
      <w:r w:rsidR="00A83885" w:rsidRPr="00CA7FE8">
        <w:t>m Portugal continental foram entregues 600 mil computadores e adquiridos 20 mil novos equipamentos de projeção nas salas de aula.”</w:t>
      </w:r>
      <w:r w:rsidR="00D93B89" w:rsidRPr="00CA7FE8">
        <w:rPr>
          <w:rStyle w:val="Refdenotaderodap"/>
        </w:rPr>
        <w:footnoteReference w:id="9"/>
      </w:r>
      <w:r w:rsidR="00A75D3C">
        <w:t xml:space="preserve"> Todavia, a</w:t>
      </w:r>
      <w:r w:rsidR="00E134E1" w:rsidRPr="00CA7FE8">
        <w:t xml:space="preserve">pesar de </w:t>
      </w:r>
      <w:r w:rsidR="0093082E" w:rsidRPr="00CA7FE8">
        <w:t>tod</w:t>
      </w:r>
      <w:r w:rsidR="00D67C25">
        <w:t>a</w:t>
      </w:r>
      <w:r w:rsidR="0093082E" w:rsidRPr="00CA7FE8">
        <w:t>s est</w:t>
      </w:r>
      <w:r w:rsidR="00D67C25">
        <w:t>a</w:t>
      </w:r>
      <w:r w:rsidR="0093082E" w:rsidRPr="00CA7FE8">
        <w:t>s</w:t>
      </w:r>
      <w:r w:rsidR="00E134E1" w:rsidRPr="00CA7FE8">
        <w:t xml:space="preserve"> </w:t>
      </w:r>
      <w:r w:rsidR="00D67C25">
        <w:t>atualizações e avanços,</w:t>
      </w:r>
      <w:r w:rsidR="00E134E1" w:rsidRPr="00CA7FE8">
        <w:t xml:space="preserve"> há ainda muito terreno </w:t>
      </w:r>
      <w:r w:rsidR="00D67C25">
        <w:t>a ser</w:t>
      </w:r>
      <w:r w:rsidR="00E134E1" w:rsidRPr="00CA7FE8">
        <w:t xml:space="preserve"> explorado e, como é óbvio, </w:t>
      </w:r>
      <w:r w:rsidR="00E134E1" w:rsidRPr="00CA7FE8">
        <w:lastRenderedPageBreak/>
        <w:t>melhorado, como o</w:t>
      </w:r>
      <w:r w:rsidR="0093082E" w:rsidRPr="00CA7FE8">
        <w:t>s problemas técnicos que afetam</w:t>
      </w:r>
      <w:r w:rsidR="00E134E1" w:rsidRPr="00CA7FE8">
        <w:t xml:space="preserve"> </w:t>
      </w:r>
      <w:r w:rsidR="0093082E" w:rsidRPr="00CA7FE8">
        <w:t>(por</w:t>
      </w:r>
      <w:r w:rsidR="00E134E1" w:rsidRPr="00CA7FE8">
        <w:t xml:space="preserve"> vezes a 100%</w:t>
      </w:r>
      <w:r w:rsidR="0093082E" w:rsidRPr="00CA7FE8">
        <w:t>)</w:t>
      </w:r>
      <w:r w:rsidR="00E134E1" w:rsidRPr="00CA7FE8">
        <w:t xml:space="preserve"> a utilização de instrumentos digitais nas </w:t>
      </w:r>
      <w:r w:rsidR="00D67C25">
        <w:t>salas</w:t>
      </w:r>
      <w:r w:rsidR="00E134E1" w:rsidRPr="00CA7FE8">
        <w:t xml:space="preserve">, nomeadamente a </w:t>
      </w:r>
      <w:r w:rsidR="00E134E1" w:rsidRPr="00A75D3C">
        <w:rPr>
          <w:i/>
          <w:iCs/>
        </w:rPr>
        <w:t>Internet</w:t>
      </w:r>
      <w:r w:rsidR="00E134E1" w:rsidRPr="00CA7FE8">
        <w:t xml:space="preserve">. </w:t>
      </w:r>
      <w:r w:rsidR="0093082E" w:rsidRPr="00CA7FE8">
        <w:t xml:space="preserve">Este problema, entre muitos outros, foi o que mais </w:t>
      </w:r>
      <w:r w:rsidR="00FC3B28" w:rsidRPr="00CA7FE8">
        <w:t xml:space="preserve">dificultou </w:t>
      </w:r>
      <w:r w:rsidR="0093082E" w:rsidRPr="00CA7FE8">
        <w:t xml:space="preserve">as </w:t>
      </w:r>
      <w:r w:rsidR="0093082E" w:rsidRPr="00C301F7">
        <w:t xml:space="preserve">aulas que </w:t>
      </w:r>
      <w:r w:rsidR="00FC3B28" w:rsidRPr="00C301F7">
        <w:t>tive</w:t>
      </w:r>
      <w:r w:rsidR="0093082E" w:rsidRPr="00C301F7">
        <w:t xml:space="preserve"> oportunidade de observar e lecionar. </w:t>
      </w:r>
      <w:r w:rsidR="00FC3B28" w:rsidRPr="00C301F7">
        <w:t>Também p</w:t>
      </w:r>
      <w:r w:rsidR="00E134E1" w:rsidRPr="00C301F7">
        <w:t>or es</w:t>
      </w:r>
      <w:r w:rsidR="00FC3B28" w:rsidRPr="00C301F7">
        <w:t>t</w:t>
      </w:r>
      <w:r w:rsidR="00E134E1" w:rsidRPr="00C301F7">
        <w:t xml:space="preserve">e motivo, </w:t>
      </w:r>
      <w:r w:rsidR="00A07CFE" w:rsidRPr="00C301F7">
        <w:t>ficou já declarado</w:t>
      </w:r>
      <w:r w:rsidR="00F9764F" w:rsidRPr="00C301F7">
        <w:t>, no documento acima citado,</w:t>
      </w:r>
      <w:r w:rsidR="00A07CFE" w:rsidRPr="00C301F7">
        <w:t xml:space="preserve"> que </w:t>
      </w:r>
      <w:r w:rsidR="00A83885" w:rsidRPr="00C301F7">
        <w:t>“</w:t>
      </w:r>
      <w:r w:rsidR="00E134E1" w:rsidRPr="00C301F7">
        <w:t>[a]</w:t>
      </w:r>
      <w:r w:rsidR="00A83885" w:rsidRPr="00C301F7">
        <w:t>té 2025, serão desenvolvidas ações que melhorem a conetividade das escolas para, pelo menos, 1Gb</w:t>
      </w:r>
      <w:r w:rsidR="005F4F41" w:rsidRPr="00C301F7">
        <w:t>”</w:t>
      </w:r>
      <w:r w:rsidR="00FC3B28" w:rsidRPr="00C301F7">
        <w:t xml:space="preserve"> de Internet</w:t>
      </w:r>
      <w:r w:rsidR="008D4A58" w:rsidRPr="00C301F7">
        <w:t xml:space="preserve">. </w:t>
      </w:r>
      <w:r w:rsidR="00B807E4" w:rsidRPr="00C301F7">
        <w:t xml:space="preserve">Neste contexto, não posso </w:t>
      </w:r>
      <w:r w:rsidR="00906B76" w:rsidRPr="00C301F7">
        <w:t>deixar de parte o</w:t>
      </w:r>
      <w:r w:rsidR="00820373" w:rsidRPr="00C301F7">
        <w:t xml:space="preserve"> </w:t>
      </w:r>
      <w:r w:rsidR="00906B76" w:rsidRPr="00C301F7">
        <w:t>“</w:t>
      </w:r>
      <w:r w:rsidR="00820373" w:rsidRPr="00C301F7">
        <w:t>Programa de Digitalização das Escolas</w:t>
      </w:r>
      <w:r w:rsidR="00906B76" w:rsidRPr="00C301F7">
        <w:t>”, que</w:t>
      </w:r>
      <w:r w:rsidR="006F6514" w:rsidRPr="00C301F7">
        <w:t xml:space="preserve"> contemplou</w:t>
      </w:r>
      <w:r w:rsidR="0033644D" w:rsidRPr="00C301F7">
        <w:t xml:space="preserve">, em 2020, </w:t>
      </w:r>
      <w:r w:rsidR="00820373" w:rsidRPr="00C301F7">
        <w:t xml:space="preserve">a distribuição de </w:t>
      </w:r>
      <w:r w:rsidR="006F6514" w:rsidRPr="00C301F7">
        <w:t>‘</w:t>
      </w:r>
      <w:r w:rsidR="00820373" w:rsidRPr="00C301F7">
        <w:rPr>
          <w:i/>
        </w:rPr>
        <w:t>kits</w:t>
      </w:r>
      <w:r w:rsidR="006F6514" w:rsidRPr="00C301F7">
        <w:rPr>
          <w:i/>
        </w:rPr>
        <w:t>’</w:t>
      </w:r>
      <w:r w:rsidR="00820373" w:rsidRPr="00C301F7">
        <w:t xml:space="preserve"> a alunos e docentes</w:t>
      </w:r>
      <w:r w:rsidR="005F4F41" w:rsidRPr="00C301F7">
        <w:t xml:space="preserve"> do ensino público</w:t>
      </w:r>
      <w:r w:rsidR="00820373" w:rsidRPr="00C301F7">
        <w:t xml:space="preserve">, nomeadamente um </w:t>
      </w:r>
      <w:r w:rsidR="006F6514" w:rsidRPr="00C301F7">
        <w:t>“</w:t>
      </w:r>
      <w:r w:rsidR="00820373" w:rsidRPr="00C301F7">
        <w:rPr>
          <w:i/>
        </w:rPr>
        <w:t>kit</w:t>
      </w:r>
      <w:r w:rsidR="00820373" w:rsidRPr="00C301F7">
        <w:t xml:space="preserve"> de</w:t>
      </w:r>
      <w:r w:rsidR="00820373" w:rsidRPr="00CA7FE8">
        <w:t xml:space="preserve"> computador</w:t>
      </w:r>
      <w:r w:rsidR="006F6514" w:rsidRPr="00CA7FE8">
        <w:t>”</w:t>
      </w:r>
      <w:r w:rsidR="00820373" w:rsidRPr="00CA7FE8">
        <w:t xml:space="preserve">, onde </w:t>
      </w:r>
      <w:r w:rsidR="00821FC3" w:rsidRPr="00250F85">
        <w:t>estava</w:t>
      </w:r>
      <w:r w:rsidR="00820373" w:rsidRPr="00CA7FE8">
        <w:t xml:space="preserve"> incluído um computador portátil, auscultador</w:t>
      </w:r>
      <w:r w:rsidR="005F4F41" w:rsidRPr="00CA7FE8">
        <w:t>es</w:t>
      </w:r>
      <w:r w:rsidR="00820373" w:rsidRPr="00CA7FE8">
        <w:t xml:space="preserve"> com microfone</w:t>
      </w:r>
      <w:r w:rsidR="005F4F41" w:rsidRPr="00CA7FE8">
        <w:t>,</w:t>
      </w:r>
      <w:r w:rsidR="00820373" w:rsidRPr="00CA7FE8">
        <w:t xml:space="preserve"> uma mochila e um </w:t>
      </w:r>
      <w:r w:rsidR="006F6514" w:rsidRPr="00CA7FE8">
        <w:t>“</w:t>
      </w:r>
      <w:r w:rsidR="00820373" w:rsidRPr="00CA7FE8">
        <w:rPr>
          <w:i/>
        </w:rPr>
        <w:t>kit</w:t>
      </w:r>
      <w:r w:rsidR="00820373" w:rsidRPr="00CA7FE8">
        <w:t xml:space="preserve"> de conetividade</w:t>
      </w:r>
      <w:r w:rsidR="006F6514" w:rsidRPr="00CA7FE8">
        <w:t>”</w:t>
      </w:r>
      <w:r w:rsidR="00820373" w:rsidRPr="00CA7FE8">
        <w:t xml:space="preserve">, composto por um </w:t>
      </w:r>
      <w:r w:rsidR="006F6514" w:rsidRPr="00CA7FE8">
        <w:t>‘</w:t>
      </w:r>
      <w:r w:rsidR="00820373" w:rsidRPr="00CA7FE8">
        <w:rPr>
          <w:i/>
        </w:rPr>
        <w:t>hotspot</w:t>
      </w:r>
      <w:r w:rsidR="006F6514" w:rsidRPr="00CA7FE8">
        <w:rPr>
          <w:i/>
        </w:rPr>
        <w:t>’</w:t>
      </w:r>
      <w:r w:rsidR="00820373" w:rsidRPr="00CA7FE8">
        <w:t xml:space="preserve"> e um cartão </w:t>
      </w:r>
      <w:r w:rsidR="00CA63B6" w:rsidRPr="00CA7FE8">
        <w:t>de dados</w:t>
      </w:r>
      <w:r w:rsidR="006F6514" w:rsidRPr="00CA7FE8">
        <w:t xml:space="preserve"> móveis</w:t>
      </w:r>
      <w:r w:rsidR="00CA63B6" w:rsidRPr="00CA7FE8">
        <w:t>, que se destinam a ser usados, exclusivamente, para fins educativos</w:t>
      </w:r>
      <w:r w:rsidR="00CA63B6" w:rsidRPr="00CA7FE8">
        <w:rPr>
          <w:rStyle w:val="Refdenotaderodap"/>
        </w:rPr>
        <w:footnoteReference w:id="10"/>
      </w:r>
      <w:r w:rsidR="005F4F41" w:rsidRPr="00CA7FE8">
        <w:t>.</w:t>
      </w:r>
      <w:r w:rsidR="006F6514" w:rsidRPr="00CA7FE8">
        <w:t xml:space="preserve"> </w:t>
      </w:r>
    </w:p>
    <w:p w14:paraId="27B892CD" w14:textId="0F17AFAB" w:rsidR="000B55A5" w:rsidRPr="00CA7FE8" w:rsidRDefault="006F6514" w:rsidP="001879DC">
      <w:pPr>
        <w:jc w:val="both"/>
      </w:pPr>
      <w:r w:rsidRPr="00CA7FE8">
        <w:t xml:space="preserve">Nas turmas </w:t>
      </w:r>
      <w:r w:rsidR="005F4F41" w:rsidRPr="00CA7FE8">
        <w:t>que acompanhei</w:t>
      </w:r>
      <w:r w:rsidRPr="00CA7FE8">
        <w:t xml:space="preserve">, </w:t>
      </w:r>
      <w:r w:rsidR="005F4F41" w:rsidRPr="00CA7FE8">
        <w:t>verifiquei</w:t>
      </w:r>
      <w:r w:rsidRPr="00CA7FE8">
        <w:t xml:space="preserve"> que o cartão com dados móveis nem sempre foi utilizado da forma mais correta e consciente pelos discentes. Alguns deles, nomeadamente os mais novos, da turma de 8.º ano, gastavam toda a Internet que lhes era disponibilizada em jogos ou outras atividades durante os intervalos,</w:t>
      </w:r>
      <w:r w:rsidR="005F4F41" w:rsidRPr="00CA7FE8">
        <w:t xml:space="preserve"> quer</w:t>
      </w:r>
      <w:r w:rsidRPr="00CA7FE8">
        <w:t xml:space="preserve"> individualmente </w:t>
      </w:r>
      <w:r w:rsidR="005F4F41" w:rsidRPr="00CA7FE8">
        <w:t xml:space="preserve">quer </w:t>
      </w:r>
      <w:r w:rsidRPr="00CA7FE8">
        <w:t xml:space="preserve">com os colegas. Após terem sido advertidos, verificou-se </w:t>
      </w:r>
      <w:r w:rsidR="005F4F41" w:rsidRPr="00CA7FE8">
        <w:t xml:space="preserve">uma ligeira </w:t>
      </w:r>
      <w:r w:rsidR="00DC371B" w:rsidRPr="00CA7FE8">
        <w:t>melhoria</w:t>
      </w:r>
      <w:r w:rsidRPr="00CA7FE8">
        <w:t xml:space="preserve"> de comportamentos. Contudo, existiam também alguns problemas técnicos associados ao “kit de conetividade”, </w:t>
      </w:r>
      <w:r w:rsidR="00CD4E89">
        <w:t>que</w:t>
      </w:r>
      <w:r w:rsidRPr="00CA7FE8">
        <w:t xml:space="preserve"> os alunos se viram obrigados a resolver com os pais ou </w:t>
      </w:r>
      <w:r w:rsidRPr="00C301F7">
        <w:t>encarregados de educação</w:t>
      </w:r>
      <w:r w:rsidR="00A75D3C" w:rsidRPr="00C301F7">
        <w:t>, de forma autónoma, por falta de apoio disponível junto das entidades competentes</w:t>
      </w:r>
      <w:r w:rsidRPr="00C301F7">
        <w:t xml:space="preserve">. </w:t>
      </w:r>
      <w:r w:rsidR="00A75D3C" w:rsidRPr="00C301F7">
        <w:t>Foi</w:t>
      </w:r>
      <w:r w:rsidR="0097308B" w:rsidRPr="00C301F7">
        <w:t>, por isso,</w:t>
      </w:r>
      <w:r w:rsidR="00A75D3C" w:rsidRPr="00C301F7">
        <w:t xml:space="preserve"> transmitido </w:t>
      </w:r>
      <w:r w:rsidR="0097308B" w:rsidRPr="00C301F7">
        <w:t xml:space="preserve">a toda a comunidade escolar </w:t>
      </w:r>
      <w:r w:rsidR="00A75D3C" w:rsidRPr="00C301F7">
        <w:t>que</w:t>
      </w:r>
      <w:r w:rsidR="0097308B" w:rsidRPr="00C301F7">
        <w:t>,</w:t>
      </w:r>
      <w:r w:rsidR="00DC371B" w:rsidRPr="00C301F7">
        <w:t xml:space="preserve"> q</w:t>
      </w:r>
      <w:r w:rsidR="00862A18" w:rsidRPr="00C301F7">
        <w:t>uer o aluno</w:t>
      </w:r>
      <w:r w:rsidR="0097308B" w:rsidRPr="00C301F7">
        <w:t>,</w:t>
      </w:r>
      <w:r w:rsidR="00862A18" w:rsidRPr="00C301F7">
        <w:t xml:space="preserve"> </w:t>
      </w:r>
      <w:r w:rsidR="00DC371B" w:rsidRPr="00C301F7">
        <w:t>quer</w:t>
      </w:r>
      <w:r w:rsidR="00CA63B6" w:rsidRPr="00C301F7">
        <w:t xml:space="preserve"> o encarregado</w:t>
      </w:r>
      <w:r w:rsidR="00CA63B6" w:rsidRPr="00CA7FE8">
        <w:t xml:space="preserve"> de educação têm as seguintes responsabilidades: </w:t>
      </w:r>
    </w:p>
    <w:p w14:paraId="65043C86" w14:textId="77777777" w:rsidR="00DC371B" w:rsidRPr="00CA7FE8" w:rsidRDefault="00DC371B" w:rsidP="001879DC">
      <w:pPr>
        <w:jc w:val="both"/>
      </w:pPr>
    </w:p>
    <w:p w14:paraId="7098DCC8" w14:textId="72B23639" w:rsidR="000B55A5" w:rsidRPr="00CA7FE8" w:rsidRDefault="00CA63B6" w:rsidP="001879DC">
      <w:pPr>
        <w:jc w:val="both"/>
        <w:rPr>
          <w:sz w:val="22"/>
        </w:rPr>
      </w:pPr>
      <w:r w:rsidRPr="00CA7FE8">
        <w:rPr>
          <w:sz w:val="22"/>
        </w:rPr>
        <w:t xml:space="preserve">“(1) zelar pela conservação dos equipamentos; (2) restituir em boas condições os equipamentos [no momento da devolução dos mesmos]; (3) não instalar ou desinstalar programas, a não ser com a autorização da escola; (4) informar a [escola] sempre que ocorrer perda, avaria ou roubo; (5) apresentar queixa na polícia se o equipamento for furtado e entregar comprovativo na </w:t>
      </w:r>
      <w:r w:rsidRPr="00CA7FE8">
        <w:rPr>
          <w:sz w:val="22"/>
        </w:rPr>
        <w:lastRenderedPageBreak/>
        <w:t xml:space="preserve">escola; (6) não ceder ou emprestar o equipamento a terceiros; (7) suportar os custos de reparação caso haja danos provocados por mau uso.” </w:t>
      </w:r>
      <w:r w:rsidR="00676117" w:rsidRPr="00CA7FE8">
        <w:rPr>
          <w:sz w:val="22"/>
        </w:rPr>
        <w:t>(</w:t>
      </w:r>
      <w:r w:rsidR="00676117" w:rsidRPr="000D105E">
        <w:rPr>
          <w:sz w:val="22"/>
        </w:rPr>
        <w:t>ibidem</w:t>
      </w:r>
      <w:r w:rsidR="00676117" w:rsidRPr="00CA7FE8">
        <w:rPr>
          <w:sz w:val="22"/>
        </w:rPr>
        <w:t>)</w:t>
      </w:r>
    </w:p>
    <w:p w14:paraId="11D0268A" w14:textId="77777777" w:rsidR="00DC371B" w:rsidRPr="00CA7FE8" w:rsidRDefault="00DC371B" w:rsidP="001879DC">
      <w:pPr>
        <w:jc w:val="both"/>
        <w:rPr>
          <w:sz w:val="22"/>
        </w:rPr>
      </w:pPr>
    </w:p>
    <w:p w14:paraId="6DDF7F33" w14:textId="0B903D8D" w:rsidR="00A94ED3" w:rsidRPr="00B37433" w:rsidRDefault="007E1651" w:rsidP="001879DC">
      <w:pPr>
        <w:jc w:val="both"/>
      </w:pPr>
      <w:r w:rsidRPr="00CA7FE8">
        <w:t xml:space="preserve">Com vista a </w:t>
      </w:r>
      <w:r w:rsidR="006418EF" w:rsidRPr="00CA7FE8">
        <w:t xml:space="preserve">retirar o </w:t>
      </w:r>
      <w:r w:rsidR="006418EF" w:rsidRPr="00E17522">
        <w:t>maior proveito destes</w:t>
      </w:r>
      <w:r w:rsidRPr="00E17522">
        <w:t xml:space="preserve"> instrumentos de trabalho,</w:t>
      </w:r>
      <w:r w:rsidR="009F347D" w:rsidRPr="00E17522">
        <w:t xml:space="preserve"> a </w:t>
      </w:r>
      <w:r w:rsidR="009F347D" w:rsidRPr="00E17522">
        <w:rPr>
          <w:i/>
        </w:rPr>
        <w:t>Avaliação do contributo do PT 2020 para a Digitalização da Educação revela mais igualdade no acesso à educação digital</w:t>
      </w:r>
      <w:r w:rsidR="009F347D" w:rsidRPr="00E17522">
        <w:rPr>
          <w:iCs/>
        </w:rPr>
        <w:t xml:space="preserve"> revelou que</w:t>
      </w:r>
      <w:r w:rsidRPr="00E17522">
        <w:t xml:space="preserve"> “foram ainda concretizadas 33 mil participações de docentes em ações de formação</w:t>
      </w:r>
      <w:r w:rsidRPr="00CA7FE8">
        <w:t xml:space="preserve"> de competências digitais, num total global que ascende a cerca de 211 mil ações de formação de docentes […] desde o início do apoio do progr</w:t>
      </w:r>
      <w:r w:rsidR="006418EF" w:rsidRPr="00CA7FE8">
        <w:t>ama nesta área, em 2016”</w:t>
      </w:r>
      <w:r w:rsidR="00DC371B" w:rsidRPr="00CA7FE8">
        <w:t>.</w:t>
      </w:r>
    </w:p>
    <w:p w14:paraId="787333B6" w14:textId="332AD01D" w:rsidR="00A66E22" w:rsidRPr="00CA7FE8" w:rsidRDefault="004C4C80" w:rsidP="001879DC">
      <w:pPr>
        <w:jc w:val="both"/>
      </w:pPr>
      <w:r w:rsidRPr="00140157">
        <w:t xml:space="preserve">Mas será este o caminho? </w:t>
      </w:r>
      <w:r w:rsidRPr="00CA7FE8">
        <w:t xml:space="preserve">Que alterações </w:t>
      </w:r>
      <w:r w:rsidR="00A75D3C" w:rsidRPr="00E17522">
        <w:t>deverão ser feitas</w:t>
      </w:r>
      <w:r w:rsidRPr="00E17522">
        <w:t xml:space="preserve"> para que </w:t>
      </w:r>
      <w:r w:rsidR="00A75D3C" w:rsidRPr="00E17522">
        <w:t xml:space="preserve">uma aula em que se </w:t>
      </w:r>
      <w:r w:rsidRPr="00E17522">
        <w:t>rec</w:t>
      </w:r>
      <w:r w:rsidR="00A75D3C" w:rsidRPr="00E17522">
        <w:t>orre</w:t>
      </w:r>
      <w:r w:rsidRPr="00E17522">
        <w:t xml:space="preserve"> a instrumentos digitais seja, efetivamente, produtiv</w:t>
      </w:r>
      <w:r w:rsidR="00A75D3C" w:rsidRPr="00E17522">
        <w:t>a</w:t>
      </w:r>
      <w:r w:rsidRPr="00E17522">
        <w:t xml:space="preserve"> e eficiente para </w:t>
      </w:r>
      <w:r w:rsidR="00A75D3C" w:rsidRPr="00E17522">
        <w:t xml:space="preserve">o desenvolvimento das </w:t>
      </w:r>
      <w:r w:rsidRPr="00E17522">
        <w:t>aprendizagens e competências</w:t>
      </w:r>
      <w:r w:rsidR="00A75D3C" w:rsidRPr="00E17522">
        <w:t xml:space="preserve"> dos jovens</w:t>
      </w:r>
      <w:r w:rsidR="00841F4B" w:rsidRPr="00E17522">
        <w:t xml:space="preserve"> e do seu interesse por elas? </w:t>
      </w:r>
      <w:r w:rsidR="00EE272D" w:rsidRPr="00E17522">
        <w:t>Rui Lima, diretor pedagógico do Colégio Monte</w:t>
      </w:r>
      <w:r w:rsidR="00EE272D" w:rsidRPr="00CA7FE8">
        <w:t xml:space="preserve"> Flor, em Carnaxide, afirma: “A “escola do futuro” deve derrubar as paredes da sala de aula </w:t>
      </w:r>
      <w:r w:rsidR="00DC371B" w:rsidRPr="00CA7FE8">
        <w:t>[…]</w:t>
      </w:r>
      <w:r w:rsidR="00EE272D" w:rsidRPr="00CA7FE8">
        <w:t xml:space="preserve">, permitindo ao aluno a interação com o mundo e deixando que </w:t>
      </w:r>
      <w:r w:rsidR="00DC371B" w:rsidRPr="00CA7FE8">
        <w:t>[este]</w:t>
      </w:r>
      <w:r w:rsidR="00EE272D" w:rsidRPr="00CA7FE8">
        <w:t xml:space="preserve"> tome parte no processo educativo”</w:t>
      </w:r>
      <w:r w:rsidR="00841F4B">
        <w:t xml:space="preserve">, </w:t>
      </w:r>
      <w:r w:rsidR="00EE272D" w:rsidRPr="00CA7FE8">
        <w:t>que “é tempo de mudar a dinâmica da sala de aula”</w:t>
      </w:r>
      <w:r w:rsidR="00580717" w:rsidRPr="00CA7FE8">
        <w:t xml:space="preserve"> e</w:t>
      </w:r>
      <w:r w:rsidR="00841F4B">
        <w:t>, ainda,</w:t>
      </w:r>
      <w:r w:rsidR="00580717" w:rsidRPr="00CA7FE8">
        <w:t xml:space="preserve"> que:</w:t>
      </w:r>
      <w:r w:rsidR="00EE272D" w:rsidRPr="00CA7FE8">
        <w:t xml:space="preserve"> </w:t>
      </w:r>
    </w:p>
    <w:p w14:paraId="430B6BB4" w14:textId="017A5310" w:rsidR="00580717" w:rsidRPr="00CA7FE8" w:rsidRDefault="00580717" w:rsidP="001879DC">
      <w:pPr>
        <w:jc w:val="both"/>
      </w:pPr>
    </w:p>
    <w:p w14:paraId="4CD14EC0" w14:textId="2CC6C519" w:rsidR="008F4C9C" w:rsidRDefault="00870C08" w:rsidP="001879DC">
      <w:pPr>
        <w:jc w:val="both"/>
        <w:rPr>
          <w:sz w:val="22"/>
        </w:rPr>
      </w:pPr>
      <w:r w:rsidRPr="00CA7FE8">
        <w:rPr>
          <w:sz w:val="22"/>
        </w:rPr>
        <w:t>“</w:t>
      </w:r>
      <w:r w:rsidR="008F4C9C" w:rsidRPr="00CA7FE8">
        <w:rPr>
          <w:sz w:val="22"/>
        </w:rPr>
        <w:t>É preciso promover outras experiências de aprendizagem. É aqui que entra a tecnologia, como mais uma ferramenta e não em substituição do lápis, do caderno ou do livro. Para que o conhecimento ganhe sentido, o professor Rui Lima defende ainda um ensino individualizado, “onde os alunos sejam desafiados a comunicar, a trocar ideias uns com os outros, com especialistas, com pessoas que lhes enriqueçam a aprendizagem, mesmo fora da sala de aula.” A interação é fundamental.”</w:t>
      </w:r>
      <w:r w:rsidR="000B0C17" w:rsidRPr="00CA7FE8">
        <w:rPr>
          <w:sz w:val="22"/>
        </w:rPr>
        <w:t xml:space="preserve"> (ibidem)</w:t>
      </w:r>
    </w:p>
    <w:p w14:paraId="77D73964" w14:textId="77777777" w:rsidR="002F74A5" w:rsidRPr="00CA7FE8" w:rsidRDefault="002F74A5" w:rsidP="001879DC">
      <w:pPr>
        <w:jc w:val="both"/>
        <w:rPr>
          <w:sz w:val="22"/>
        </w:rPr>
      </w:pPr>
    </w:p>
    <w:p w14:paraId="10C68824" w14:textId="77F4C0E3" w:rsidR="008F4C9C" w:rsidRDefault="008E13CB" w:rsidP="001879DC">
      <w:pPr>
        <w:jc w:val="both"/>
        <w:rPr>
          <w:lang w:val="en-GB"/>
        </w:rPr>
      </w:pPr>
      <w:r w:rsidRPr="00CA7FE8">
        <w:t xml:space="preserve">Por sua vez, José Vale, Coordenador da Unidade de Neurologia do Hospital Lusíadas de Lisboa, </w:t>
      </w:r>
      <w:r w:rsidR="007C058A" w:rsidRPr="00CA7FE8">
        <w:t>afirma que os recursos interativos acessíveis através</w:t>
      </w:r>
      <w:r w:rsidR="00582AC3" w:rsidRPr="00CA7FE8">
        <w:t xml:space="preserve"> da tecnologia em sala de aula são, de facto, úteis</w:t>
      </w:r>
      <w:r w:rsidR="007C058A" w:rsidRPr="00CA7FE8">
        <w:t xml:space="preserve"> para “facilitar alguns processos de aprendizagem” (ibidem). Contudo, </w:t>
      </w:r>
      <w:r w:rsidR="00582974" w:rsidRPr="00CA7FE8">
        <w:t>deixa o seguinte alerta: “t</w:t>
      </w:r>
      <w:r w:rsidR="00E71B94" w:rsidRPr="00CA7FE8">
        <w:t>er acesso a informação não quer dizer ter conh</w:t>
      </w:r>
      <w:r w:rsidR="007C2032" w:rsidRPr="00CA7FE8">
        <w:t>ecimento, muito menos sabedoria”</w:t>
      </w:r>
      <w:r w:rsidR="00EF71DF">
        <w:t>. E</w:t>
      </w:r>
      <w:r w:rsidR="007C2032" w:rsidRPr="00CA7FE8">
        <w:t xml:space="preserve"> acrescenta que a aprendizagem “[…] só </w:t>
      </w:r>
      <w:r w:rsidR="007C2032" w:rsidRPr="00CA7FE8">
        <w:lastRenderedPageBreak/>
        <w:t>acontece quando os estímulos ganharam, de facto, um significado relevante e essa aquisição se adaptou numa estrutura neuronal em desenvolvimento.”</w:t>
      </w:r>
      <w:r w:rsidR="00393815" w:rsidRPr="00CA7FE8">
        <w:t xml:space="preserve"> </w:t>
      </w:r>
      <w:r w:rsidR="00393815" w:rsidRPr="003B7512">
        <w:rPr>
          <w:lang w:val="en-GB"/>
        </w:rPr>
        <w:t>(ibidem)</w:t>
      </w:r>
      <w:r w:rsidR="00582AC3" w:rsidRPr="003B7512">
        <w:rPr>
          <w:lang w:val="en-GB"/>
        </w:rPr>
        <w:t>.</w:t>
      </w:r>
      <w:r w:rsidR="006D04D8" w:rsidRPr="003B7512">
        <w:rPr>
          <w:lang w:val="en-GB"/>
        </w:rPr>
        <w:t xml:space="preserve"> </w:t>
      </w:r>
    </w:p>
    <w:p w14:paraId="5FB57B99" w14:textId="77777777" w:rsidR="00595C7A" w:rsidRPr="003B7512" w:rsidRDefault="00595C7A" w:rsidP="001879DC">
      <w:pPr>
        <w:jc w:val="both"/>
        <w:rPr>
          <w:lang w:val="en-GB"/>
        </w:rPr>
      </w:pPr>
    </w:p>
    <w:p w14:paraId="4140DE74" w14:textId="7BED3851" w:rsidR="00E62C41" w:rsidRPr="00E83BC2" w:rsidRDefault="00A744EA" w:rsidP="001879DC">
      <w:pPr>
        <w:pStyle w:val="Ttulo2"/>
        <w:rPr>
          <w:i/>
          <w:iCs/>
        </w:rPr>
      </w:pPr>
      <w:bookmarkStart w:id="21" w:name="_Toc207715340"/>
      <w:r w:rsidRPr="00E83BC2">
        <w:rPr>
          <w:i/>
          <w:iCs/>
        </w:rPr>
        <w:t>Ferramentas digitais</w:t>
      </w:r>
      <w:r w:rsidR="003740B7" w:rsidRPr="00E83BC2">
        <w:rPr>
          <w:i/>
          <w:iCs/>
        </w:rPr>
        <w:t xml:space="preserve"> </w:t>
      </w:r>
      <w:r w:rsidR="00AE3A8D" w:rsidRPr="00E83BC2">
        <w:rPr>
          <w:i/>
          <w:iCs/>
        </w:rPr>
        <w:t>no ensino de Português e Inglês</w:t>
      </w:r>
      <w:bookmarkEnd w:id="21"/>
      <w:r w:rsidR="00AE3A8D" w:rsidRPr="00E83BC2">
        <w:rPr>
          <w:i/>
          <w:iCs/>
        </w:rPr>
        <w:t xml:space="preserve"> </w:t>
      </w:r>
    </w:p>
    <w:p w14:paraId="72FDC70D" w14:textId="6DB2B648" w:rsidR="00010A6A" w:rsidRDefault="00C236FF" w:rsidP="001879DC">
      <w:pPr>
        <w:pStyle w:val="Texto"/>
      </w:pPr>
      <w:r w:rsidRPr="00CA7FE8">
        <w:t>Paulo Freire (1970)</w:t>
      </w:r>
      <w:r w:rsidR="00593CFD" w:rsidRPr="00CA7FE8">
        <w:t xml:space="preserve"> foi um</w:t>
      </w:r>
      <w:r w:rsidR="00901BE4">
        <w:t xml:space="preserve"> dos pedagogos</w:t>
      </w:r>
      <w:r w:rsidR="00593CFD" w:rsidRPr="00CA7FE8">
        <w:t xml:space="preserve"> que defendeu que os alunos assumissem uma </w:t>
      </w:r>
      <w:r w:rsidR="00D1372A">
        <w:t>atitude</w:t>
      </w:r>
      <w:r w:rsidR="00593CFD" w:rsidRPr="00CA7FE8">
        <w:t xml:space="preserve"> ativa no seu processo de aprendizagem, onde o professor seria </w:t>
      </w:r>
      <w:r w:rsidR="00D1372A">
        <w:t>fundamentalmente</w:t>
      </w:r>
      <w:r w:rsidR="00593CFD" w:rsidRPr="00CA7FE8">
        <w:t xml:space="preserve"> um mediador na aquisição</w:t>
      </w:r>
      <w:r w:rsidR="00132095">
        <w:t xml:space="preserve">, </w:t>
      </w:r>
      <w:r w:rsidR="00593CFD" w:rsidRPr="00CA7FE8">
        <w:t>construção ou desenvolvimento do conhecimento dos discentes.</w:t>
      </w:r>
      <w:r w:rsidR="00912AA0" w:rsidRPr="00CA7FE8">
        <w:t xml:space="preserve"> </w:t>
      </w:r>
      <w:r w:rsidR="00132095">
        <w:t>Ora, a</w:t>
      </w:r>
      <w:r w:rsidR="00912AA0" w:rsidRPr="00CA7FE8">
        <w:t xml:space="preserve">s </w:t>
      </w:r>
      <w:r w:rsidR="00C4654A">
        <w:t xml:space="preserve">ferramentas digitais </w:t>
      </w:r>
      <w:r w:rsidR="00132095">
        <w:t>disponíveis</w:t>
      </w:r>
      <w:r w:rsidR="00C4654A">
        <w:t>, quer para as aulas de língua materna</w:t>
      </w:r>
      <w:r w:rsidR="00132095">
        <w:t>,</w:t>
      </w:r>
      <w:r w:rsidR="00C4654A">
        <w:t xml:space="preserve"> quer para as de língua estrangeira,</w:t>
      </w:r>
      <w:r w:rsidR="00912AA0" w:rsidRPr="00CA7FE8">
        <w:t xml:space="preserve"> </w:t>
      </w:r>
      <w:r w:rsidR="00E32FC8">
        <w:t>são</w:t>
      </w:r>
      <w:r w:rsidR="00912AA0" w:rsidRPr="00CA7FE8">
        <w:t xml:space="preserve"> </w:t>
      </w:r>
      <w:r w:rsidR="00C4654A">
        <w:t xml:space="preserve">entendidas como estratégias </w:t>
      </w:r>
      <w:r w:rsidR="00912AA0" w:rsidRPr="00CA7FE8">
        <w:t xml:space="preserve">que colocam os alunos no centro da aprendizagem, e os </w:t>
      </w:r>
      <w:r w:rsidR="00C4654A">
        <w:t>motivam</w:t>
      </w:r>
      <w:r w:rsidR="00912AA0" w:rsidRPr="00CA7FE8">
        <w:t xml:space="preserve"> a</w:t>
      </w:r>
      <w:r w:rsidR="00AD36BE" w:rsidRPr="00CA7FE8">
        <w:t xml:space="preserve"> trabalhar de forma autónoma, bem como a</w:t>
      </w:r>
      <w:r w:rsidR="00912AA0" w:rsidRPr="00CA7FE8">
        <w:t xml:space="preserve"> participar</w:t>
      </w:r>
      <w:r w:rsidR="00C4654A">
        <w:t>em</w:t>
      </w:r>
      <w:r w:rsidR="00912AA0" w:rsidRPr="00CA7FE8">
        <w:t xml:space="preserve"> ativamente em sala de aula, individualmente </w:t>
      </w:r>
      <w:r w:rsidR="00C4654A">
        <w:t>e</w:t>
      </w:r>
      <w:r w:rsidR="00912AA0" w:rsidRPr="00CA7FE8">
        <w:t xml:space="preserve"> em grupo.</w:t>
      </w:r>
      <w:r w:rsidR="00010A6A">
        <w:t xml:space="preserve"> Tudo isto </w:t>
      </w:r>
      <w:r w:rsidR="00E32FC8">
        <w:t>culminará</w:t>
      </w:r>
      <w:r w:rsidR="00010A6A">
        <w:t xml:space="preserve">, na melhor das hipóteses, no desenvolvimento das suas competências linguísticas. </w:t>
      </w:r>
      <w:r w:rsidR="00E32FC8">
        <w:t xml:space="preserve">De facto, </w:t>
      </w:r>
      <w:r w:rsidR="00BD5CE8">
        <w:t>isso refere</w:t>
      </w:r>
      <w:r w:rsidR="008A2CD8" w:rsidRPr="00CA7FE8">
        <w:t xml:space="preserve"> Sousa et al. (2021):</w:t>
      </w:r>
    </w:p>
    <w:p w14:paraId="394207A4" w14:textId="77777777" w:rsidR="00010A6A" w:rsidRPr="00CA7FE8" w:rsidRDefault="00010A6A" w:rsidP="001879DC">
      <w:pPr>
        <w:pStyle w:val="Texto"/>
      </w:pPr>
    </w:p>
    <w:p w14:paraId="1E54385B" w14:textId="60E107EF" w:rsidR="003553FB" w:rsidRDefault="004604C7" w:rsidP="001879DC">
      <w:pPr>
        <w:pStyle w:val="Texto"/>
        <w:rPr>
          <w:sz w:val="22"/>
          <w:szCs w:val="96"/>
        </w:rPr>
      </w:pPr>
      <w:r w:rsidRPr="00010A6A">
        <w:rPr>
          <w:sz w:val="22"/>
          <w:szCs w:val="96"/>
        </w:rPr>
        <w:t>“[o] conceito de literacia, inicialmente entendido como o conjunto de capacidades necessárias na compreensão, seleção, análise crítica e avaliação de i</w:t>
      </w:r>
      <w:r w:rsidR="00646E0C" w:rsidRPr="00010A6A">
        <w:rPr>
          <w:sz w:val="22"/>
          <w:szCs w:val="96"/>
        </w:rPr>
        <w:t>nformação escrita para a resoluçã</w:t>
      </w:r>
      <w:r w:rsidRPr="00010A6A">
        <w:rPr>
          <w:sz w:val="22"/>
          <w:szCs w:val="96"/>
        </w:rPr>
        <w:t xml:space="preserve">o de problemas na vida quotidiana, abre-se, no século XXI, às múltiplas formas de processamento de informação (não só oriunda de materiais escritos e </w:t>
      </w:r>
      <w:r w:rsidR="00646E0C" w:rsidRPr="00010A6A">
        <w:rPr>
          <w:sz w:val="22"/>
          <w:szCs w:val="96"/>
        </w:rPr>
        <w:t>digitais, mas tambem de navegaçã</w:t>
      </w:r>
      <w:r w:rsidRPr="00010A6A">
        <w:rPr>
          <w:sz w:val="22"/>
          <w:szCs w:val="96"/>
        </w:rPr>
        <w:t>o da Internet), de comunicação (áudio, visual, multimodais) e de criação de conteúdo com recurso às tecnologias da informação e à Internet (literacia digital), em várias áreas de conhecimento e de resolução de problemas […]” (Sousa, D. et al, 2021, p. 12)</w:t>
      </w:r>
      <w:r w:rsidR="00363660">
        <w:rPr>
          <w:sz w:val="22"/>
          <w:szCs w:val="96"/>
        </w:rPr>
        <w:t>.</w:t>
      </w:r>
    </w:p>
    <w:p w14:paraId="74A09EA0" w14:textId="77777777" w:rsidR="00010A6A" w:rsidRPr="00010A6A" w:rsidRDefault="00010A6A" w:rsidP="001879DC">
      <w:pPr>
        <w:pStyle w:val="Texto"/>
        <w:rPr>
          <w:sz w:val="22"/>
          <w:szCs w:val="96"/>
        </w:rPr>
      </w:pPr>
    </w:p>
    <w:p w14:paraId="46B461EC" w14:textId="02A25F6F" w:rsidR="00E27FA2" w:rsidRPr="00CA7FE8" w:rsidRDefault="00010A6A" w:rsidP="001879DC">
      <w:pPr>
        <w:pStyle w:val="Texto"/>
      </w:pPr>
      <w:r>
        <w:t>Com isto em mente, p</w:t>
      </w:r>
      <w:r w:rsidR="00AD31B8" w:rsidRPr="00CA7FE8">
        <w:t xml:space="preserve">ara além </w:t>
      </w:r>
      <w:r>
        <w:t>da</w:t>
      </w:r>
      <w:r w:rsidR="00AD31B8" w:rsidRPr="00CA7FE8">
        <w:t xml:space="preserve"> diversidade de </w:t>
      </w:r>
      <w:r>
        <w:t>ferramentas que decidi introduzir e utilizar nas turmas que lecionei</w:t>
      </w:r>
      <w:r w:rsidR="00AD31B8" w:rsidRPr="00CA7FE8">
        <w:t xml:space="preserve">, </w:t>
      </w:r>
      <w:r w:rsidR="00E42926">
        <w:t xml:space="preserve">tentei motivar sempre </w:t>
      </w:r>
      <w:r w:rsidR="00AD31B8" w:rsidRPr="00CA7FE8">
        <w:t>os alunos</w:t>
      </w:r>
      <w:r w:rsidR="00E42926">
        <w:t xml:space="preserve"> </w:t>
      </w:r>
      <w:r w:rsidR="00AD31B8" w:rsidRPr="00CA7FE8">
        <w:t>a participar</w:t>
      </w:r>
      <w:r>
        <w:t>em</w:t>
      </w:r>
      <w:r w:rsidR="00AD31B8" w:rsidRPr="00CA7FE8">
        <w:t xml:space="preserve"> ativamente em cada uma das atividades propostas, uma vez que, segundo </w:t>
      </w:r>
      <w:r w:rsidR="001D72F2">
        <w:t>Sousa</w:t>
      </w:r>
      <w:r w:rsidR="00AD31B8" w:rsidRPr="00CA7FE8">
        <w:t>, “o</w:t>
      </w:r>
      <w:r w:rsidR="005F5633" w:rsidRPr="00CA7FE8">
        <w:t xml:space="preserve"> desenvolvimento da literacia […] implica a realização de atividades que promovam o envolvimento ativo do aluno […] através da realizaç</w:t>
      </w:r>
      <w:r>
        <w:t>ã</w:t>
      </w:r>
      <w:r w:rsidR="005F5633" w:rsidRPr="00CA7FE8">
        <w:t xml:space="preserve">o de atividades práticas e </w:t>
      </w:r>
      <w:r w:rsidR="00AD31B8" w:rsidRPr="00CA7FE8">
        <w:t>da participação em projetos […]</w:t>
      </w:r>
      <w:r w:rsidR="005F5633" w:rsidRPr="00CA7FE8">
        <w:t>” (ibidem, p. 12)</w:t>
      </w:r>
      <w:r w:rsidR="00AD31B8" w:rsidRPr="00CA7FE8">
        <w:t>.</w:t>
      </w:r>
    </w:p>
    <w:p w14:paraId="7AD21092" w14:textId="7230D242" w:rsidR="00C53B03" w:rsidRDefault="009E1F53" w:rsidP="001879DC">
      <w:pPr>
        <w:pStyle w:val="Texto"/>
        <w:rPr>
          <w:szCs w:val="144"/>
        </w:rPr>
      </w:pPr>
      <w:r w:rsidRPr="00CA7FE8">
        <w:lastRenderedPageBreak/>
        <w:t>C</w:t>
      </w:r>
      <w:r w:rsidR="00CD4D9F" w:rsidRPr="00CA7FE8">
        <w:t>laro está que</w:t>
      </w:r>
      <w:r w:rsidRPr="00CA7FE8">
        <w:t xml:space="preserve"> </w:t>
      </w:r>
      <w:r w:rsidR="00CD4D9F" w:rsidRPr="00CA7FE8">
        <w:t xml:space="preserve">é </w:t>
      </w:r>
      <w:r w:rsidRPr="00CA7FE8">
        <w:t xml:space="preserve">crucial que </w:t>
      </w:r>
      <w:r w:rsidR="001F3D40">
        <w:t>os</w:t>
      </w:r>
      <w:r w:rsidRPr="00CA7FE8">
        <w:t xml:space="preserve"> jovens estudantes sejam motivados para questionarem a informação a que têm acesso na </w:t>
      </w:r>
      <w:r w:rsidRPr="00010A6A">
        <w:rPr>
          <w:i/>
          <w:iCs/>
        </w:rPr>
        <w:t>Internet</w:t>
      </w:r>
      <w:r w:rsidR="001F3D40">
        <w:t>. Mas é igualmente</w:t>
      </w:r>
      <w:r w:rsidR="00010A6A">
        <w:t xml:space="preserve"> necessário que trabalhem, também, </w:t>
      </w:r>
      <w:r w:rsidRPr="00CA7FE8">
        <w:t>de forma eficaz e ativa (envolvidos</w:t>
      </w:r>
      <w:r w:rsidR="00010A6A">
        <w:t>, efetivamente,</w:t>
      </w:r>
      <w:r w:rsidRPr="00CA7FE8">
        <w:t xml:space="preserve"> nas tarefas da aula)</w:t>
      </w:r>
      <w:r w:rsidR="00010A6A">
        <w:t>,</w:t>
      </w:r>
      <w:r w:rsidRPr="00CA7FE8">
        <w:t xml:space="preserve"> quer autonomamente</w:t>
      </w:r>
      <w:r w:rsidR="00010A6A">
        <w:t xml:space="preserve"> quer </w:t>
      </w:r>
      <w:r w:rsidRPr="00CA7FE8">
        <w:t>em grupos. De acordo com Bacich e Moran (2018), citados por Tânia Lopes (2021)</w:t>
      </w:r>
      <w:r w:rsidRPr="00CA7FE8">
        <w:rPr>
          <w:rStyle w:val="Refdenotaderodap"/>
          <w:b/>
        </w:rPr>
        <w:footnoteReference w:id="11"/>
      </w:r>
      <w:r w:rsidR="004404DC" w:rsidRPr="00CA7FE8">
        <w:t>:</w:t>
      </w:r>
      <w:r w:rsidRPr="00CA7FE8">
        <w:t xml:space="preserve"> </w:t>
      </w:r>
      <w:r w:rsidR="00CB4893" w:rsidRPr="000B35BB">
        <w:rPr>
          <w:szCs w:val="144"/>
        </w:rPr>
        <w:t>“[…] ensinar significa criar situações para despertar as curiosidades do aluno e lhe permitir pensar o concreto, conscientizar-se da realidade, questioná-la e construir conhecimentos para transformá-la, superando a ideia de que ensinar é [sinónimo] de transferir conhecimento” (p. 28)</w:t>
      </w:r>
      <w:r w:rsidR="0044183B" w:rsidRPr="000B35BB">
        <w:rPr>
          <w:szCs w:val="144"/>
        </w:rPr>
        <w:t xml:space="preserve">. </w:t>
      </w:r>
    </w:p>
    <w:p w14:paraId="5E0C9DD4" w14:textId="461CEAC9" w:rsidR="005F3283" w:rsidRPr="00CA7FE8" w:rsidRDefault="0096390B" w:rsidP="001879DC">
      <w:pPr>
        <w:pStyle w:val="Texto"/>
      </w:pPr>
      <w:r w:rsidRPr="00A23846">
        <w:t>Os recursos digitais</w:t>
      </w:r>
      <w:r w:rsidR="00010A6A" w:rsidRPr="00A23846">
        <w:t xml:space="preserve">, em teoria, </w:t>
      </w:r>
      <w:r w:rsidR="00A23846">
        <w:t>afiguram-se como</w:t>
      </w:r>
      <w:r w:rsidR="00010A6A" w:rsidRPr="00A23846">
        <w:t xml:space="preserve"> ferramentas úteis </w:t>
      </w:r>
      <w:r w:rsidRPr="00A23846">
        <w:t xml:space="preserve">para </w:t>
      </w:r>
      <w:r w:rsidR="00010A6A" w:rsidRPr="00A23846">
        <w:t>estimularem a</w:t>
      </w:r>
      <w:r w:rsidRPr="00A23846">
        <w:t xml:space="preserve"> </w:t>
      </w:r>
      <w:r w:rsidR="00010A6A" w:rsidRPr="00A23846">
        <w:t>participação</w:t>
      </w:r>
      <w:r w:rsidRPr="00A23846">
        <w:t xml:space="preserve"> </w:t>
      </w:r>
      <w:r w:rsidR="00010A6A" w:rsidRPr="00A23846">
        <w:t>ativa</w:t>
      </w:r>
      <w:r w:rsidRPr="00A23846">
        <w:t xml:space="preserve"> </w:t>
      </w:r>
      <w:r w:rsidR="00010A6A" w:rsidRPr="00A23846">
        <w:t xml:space="preserve">dos alunos </w:t>
      </w:r>
      <w:r w:rsidRPr="00A23846">
        <w:t xml:space="preserve">nas aulas, </w:t>
      </w:r>
      <w:r w:rsidR="00010A6A" w:rsidRPr="00A23846">
        <w:t>promovendo também a sua motivação. Um exemplo destes recursos são os audiovisuais</w:t>
      </w:r>
      <w:r w:rsidRPr="00A23846">
        <w:t>, já</w:t>
      </w:r>
      <w:r w:rsidRPr="00CA7FE8">
        <w:t xml:space="preserve"> que, segundo Aurora</w:t>
      </w:r>
      <w:r w:rsidRPr="00CA7FE8">
        <w:rPr>
          <w:rStyle w:val="Refdenotaderodap"/>
          <w:b/>
        </w:rPr>
        <w:footnoteReference w:id="12"/>
      </w:r>
      <w:r w:rsidRPr="00CA7FE8">
        <w:t xml:space="preserve"> (2023), “[…] o vídeo é um meio particularmente suscetível de ser considerado apelativo por alunos do século XXI” (p. 53).</w:t>
      </w:r>
      <w:r w:rsidR="00593CFD" w:rsidRPr="00CA7FE8">
        <w:t xml:space="preserve"> </w:t>
      </w:r>
    </w:p>
    <w:p w14:paraId="5044730A" w14:textId="7306B8B1" w:rsidR="00FF6D8F" w:rsidRDefault="00882664" w:rsidP="001879DC">
      <w:pPr>
        <w:pStyle w:val="Texto"/>
      </w:pPr>
      <w:r w:rsidRPr="00A23846">
        <w:t xml:space="preserve">As </w:t>
      </w:r>
      <w:r w:rsidR="00010A6A" w:rsidRPr="00A23846">
        <w:t xml:space="preserve">ferramentas digitais constituem, </w:t>
      </w:r>
      <w:r w:rsidRPr="00A23846">
        <w:t>assim</w:t>
      </w:r>
      <w:r w:rsidRPr="00CA7FE8">
        <w:t>, segundo Graça et al.</w:t>
      </w:r>
      <w:r w:rsidRPr="00CA7FE8">
        <w:rPr>
          <w:rStyle w:val="Refdenotaderodap"/>
          <w:b/>
        </w:rPr>
        <w:footnoteReference w:id="13"/>
      </w:r>
      <w:r w:rsidRPr="00CA7FE8">
        <w:t xml:space="preserve"> (</w:t>
      </w:r>
      <w:r w:rsidR="00350516" w:rsidRPr="00CA7FE8">
        <w:t>n.d.</w:t>
      </w:r>
      <w:r w:rsidRPr="00CA7FE8">
        <w:t>), citando Moran (2015), “estratégias de ensino centradas no aluno […] que, aliadas às tecnologias</w:t>
      </w:r>
      <w:r w:rsidR="00010A6A">
        <w:t xml:space="preserve"> […]</w:t>
      </w:r>
      <w:r w:rsidRPr="00CA7FE8">
        <w:t>, levam a novas possibilidades de ensino nas quais os alunos passam a ter um comportamento ativo e visando o desenvolvimento de saberes e […] competências inerentes ao PASEO” (p. 596).</w:t>
      </w:r>
    </w:p>
    <w:p w14:paraId="7E35011D" w14:textId="0F26057F" w:rsidR="00B058FC" w:rsidRPr="004879C5" w:rsidRDefault="00B058FC" w:rsidP="001879DC">
      <w:pPr>
        <w:pStyle w:val="Texto"/>
      </w:pPr>
      <w:r w:rsidRPr="004879C5">
        <w:t xml:space="preserve">Mas é importante avaliar cada uma </w:t>
      </w:r>
      <w:r w:rsidRPr="00043128">
        <w:t xml:space="preserve">delas, para que </w:t>
      </w:r>
      <w:r w:rsidR="00F8672A" w:rsidRPr="00043128">
        <w:t>cada docente consiga selecionar as mais eficazes, em função da turma que tem diante de si</w:t>
      </w:r>
      <w:r w:rsidR="00CF05BA" w:rsidRPr="00043128">
        <w:t xml:space="preserve"> </w:t>
      </w:r>
      <w:r w:rsidRPr="00043128">
        <w:t>-</w:t>
      </w:r>
      <w:r w:rsidRPr="004879C5">
        <w:t xml:space="preserve"> os pontos fortes e  carências dos alunos que a compõe</w:t>
      </w:r>
      <w:r w:rsidR="00CF05BA">
        <w:t>m</w:t>
      </w:r>
      <w:r w:rsidRPr="004879C5">
        <w:t xml:space="preserve"> - e a disciplina que </w:t>
      </w:r>
      <w:r w:rsidR="00CF05BA">
        <w:t>se</w:t>
      </w:r>
      <w:r w:rsidRPr="004879C5">
        <w:t xml:space="preserve"> leciona. </w:t>
      </w:r>
    </w:p>
    <w:p w14:paraId="1E314D50" w14:textId="3963F9F5" w:rsidR="00B058FC" w:rsidRDefault="00B058FC" w:rsidP="001879DC">
      <w:pPr>
        <w:pStyle w:val="Texto"/>
      </w:pPr>
      <w:r w:rsidRPr="004879C5">
        <w:t>Veja-se, no subcapítulo abaixo, o impacto que o manual digital poderá ter junto dos alunos, de acordo com as ferramentas que o integram.</w:t>
      </w:r>
      <w:r>
        <w:t xml:space="preserve"> </w:t>
      </w:r>
    </w:p>
    <w:p w14:paraId="35930E0A" w14:textId="365B1072" w:rsidR="00FB103D" w:rsidRPr="00E83BC2" w:rsidRDefault="00B710E2" w:rsidP="001879DC">
      <w:pPr>
        <w:pStyle w:val="Ttulo3"/>
        <w:rPr>
          <w:i/>
          <w:iCs/>
        </w:rPr>
      </w:pPr>
      <w:bookmarkStart w:id="22" w:name="_Toc207715341"/>
      <w:r w:rsidRPr="00E83BC2">
        <w:rPr>
          <w:i/>
          <w:iCs/>
        </w:rPr>
        <w:lastRenderedPageBreak/>
        <w:t>O</w:t>
      </w:r>
      <w:r w:rsidR="008F5ED3" w:rsidRPr="00E83BC2">
        <w:rPr>
          <w:i/>
          <w:iCs/>
        </w:rPr>
        <w:t xml:space="preserve"> impacto do</w:t>
      </w:r>
      <w:r w:rsidRPr="00E83BC2">
        <w:rPr>
          <w:i/>
          <w:iCs/>
        </w:rPr>
        <w:t xml:space="preserve"> Manual Digital (MD) </w:t>
      </w:r>
      <w:r w:rsidR="00A744EA" w:rsidRPr="00E83BC2">
        <w:rPr>
          <w:i/>
          <w:iCs/>
        </w:rPr>
        <w:t>no ensino das línguas</w:t>
      </w:r>
      <w:bookmarkEnd w:id="22"/>
    </w:p>
    <w:p w14:paraId="2BEBFD3F" w14:textId="69CA34DF" w:rsidR="008F5ED3" w:rsidRDefault="008F5ED3" w:rsidP="001879DC">
      <w:pPr>
        <w:jc w:val="both"/>
      </w:pPr>
      <w:r w:rsidRPr="00F050DF">
        <w:t>Centrando-me</w:t>
      </w:r>
      <w:r w:rsidR="008A5D86" w:rsidRPr="00F050DF">
        <w:t xml:space="preserve"> agora no </w:t>
      </w:r>
      <w:r w:rsidR="003B4439" w:rsidRPr="00F050DF">
        <w:t>MD</w:t>
      </w:r>
      <w:r w:rsidRPr="00F050DF">
        <w:t xml:space="preserve"> enquanto ferramenta indispensável para alguns alunos, nomeadamente os que se encontram no mesmo contexto que os da turma do 8.º ano que lecionei durante estes 10 meses</w:t>
      </w:r>
      <w:r w:rsidR="008A5D86" w:rsidRPr="00F050DF">
        <w:t>,</w:t>
      </w:r>
      <w:r w:rsidR="008A5D86" w:rsidRPr="00CA7FE8">
        <w:t xml:space="preserve"> sabe-se, d</w:t>
      </w:r>
      <w:r w:rsidR="00A7721F" w:rsidRPr="00CA7FE8">
        <w:t xml:space="preserve">e acordo com o </w:t>
      </w:r>
      <w:r w:rsidR="00A7721F" w:rsidRPr="00CA7FE8">
        <w:rPr>
          <w:i/>
        </w:rPr>
        <w:t>website</w:t>
      </w:r>
      <w:r w:rsidR="00A7721F" w:rsidRPr="00CA7FE8">
        <w:t xml:space="preserve"> da plataforma</w:t>
      </w:r>
      <w:r w:rsidR="00120ECD" w:rsidRPr="00CA7FE8">
        <w:t xml:space="preserve"> oficial da</w:t>
      </w:r>
      <w:r w:rsidR="00A7721F" w:rsidRPr="00CA7FE8">
        <w:t xml:space="preserve"> Escola Virtual, </w:t>
      </w:r>
      <w:r w:rsidR="008A5D86" w:rsidRPr="00CA7FE8">
        <w:t xml:space="preserve">que </w:t>
      </w:r>
      <w:r w:rsidR="00CC27F6" w:rsidRPr="00CA7FE8">
        <w:t>“</w:t>
      </w:r>
      <w:r w:rsidR="00A7721F" w:rsidRPr="00CA7FE8">
        <w:t>o</w:t>
      </w:r>
      <w:r w:rsidR="00C33143" w:rsidRPr="00CA7FE8">
        <w:t xml:space="preserve"> Projeto-P</w:t>
      </w:r>
      <w:r w:rsidR="00CC27F6" w:rsidRPr="00CA7FE8">
        <w:t>iloto Manuais Digitais é uma iniciativa do Estado Português, decorrente da aprovação do Plano de Ação para a Transição Digital […] e coordenada pela Direção-Geral da Educação.”</w:t>
      </w:r>
      <w:r w:rsidR="00CC27F6" w:rsidRPr="00CA7FE8">
        <w:rPr>
          <w:rStyle w:val="Refdenotaderodap"/>
        </w:rPr>
        <w:footnoteReference w:id="14"/>
      </w:r>
      <w:r w:rsidR="009F7D8C" w:rsidRPr="00CA7FE8">
        <w:t xml:space="preserve"> </w:t>
      </w:r>
    </w:p>
    <w:p w14:paraId="507D4F13" w14:textId="724F7207" w:rsidR="008F5ED3" w:rsidRPr="00CA7FE8" w:rsidRDefault="009F7D8C" w:rsidP="001879DC">
      <w:pPr>
        <w:jc w:val="both"/>
      </w:pPr>
      <w:r w:rsidRPr="00CA7FE8">
        <w:t xml:space="preserve">Sabe-se </w:t>
      </w:r>
      <w:r w:rsidRPr="00F050DF">
        <w:t>também</w:t>
      </w:r>
      <w:r w:rsidR="008F5ED3" w:rsidRPr="00F050DF">
        <w:t>, como referi anteriormente,</w:t>
      </w:r>
      <w:r w:rsidRPr="00F050DF">
        <w:t xml:space="preserve"> que</w:t>
      </w:r>
      <w:r w:rsidRPr="00CA7FE8">
        <w:t xml:space="preserve"> t</w:t>
      </w:r>
      <w:r w:rsidR="00CC27F6" w:rsidRPr="00CA7FE8">
        <w:t>odos os professores envolvidos com turmas integrantes deste projeto</w:t>
      </w:r>
      <w:r w:rsidR="00393A72" w:rsidRPr="00CA7FE8">
        <w:t>, num total de 121 agrupamentos dispersos pelo país,</w:t>
      </w:r>
      <w:r w:rsidR="00CC27F6" w:rsidRPr="00CA7FE8">
        <w:t xml:space="preserve"> foram convidados a participar em ações de formação (</w:t>
      </w:r>
      <w:r w:rsidR="00393A72" w:rsidRPr="00CA7FE8">
        <w:t>tanto presenciais como</w:t>
      </w:r>
      <w:r w:rsidR="00CC27F6" w:rsidRPr="00CA7FE8">
        <w:t xml:space="preserve"> à distância), com vista a ficarem devidamente capacitados para as alterações que iriam ser feitas</w:t>
      </w:r>
      <w:r w:rsidR="00393A72" w:rsidRPr="00CA7FE8">
        <w:t>, nomeadamente</w:t>
      </w:r>
      <w:r w:rsidR="00CC27F6" w:rsidRPr="00CA7FE8">
        <w:t xml:space="preserve"> n</w:t>
      </w:r>
      <w:r w:rsidR="00393A72" w:rsidRPr="00CA7FE8">
        <w:t>o que diz respeito à abordagem a</w:t>
      </w:r>
      <w:r w:rsidR="00CC27F6" w:rsidRPr="00CA7FE8">
        <w:t>o manual em sa</w:t>
      </w:r>
      <w:r w:rsidR="00393A72" w:rsidRPr="00CA7FE8">
        <w:t>la de aula.</w:t>
      </w:r>
    </w:p>
    <w:p w14:paraId="4273B883" w14:textId="35865869" w:rsidR="00CC27F6" w:rsidRPr="001879DC" w:rsidRDefault="009475B5" w:rsidP="001879DC">
      <w:pPr>
        <w:jc w:val="both"/>
      </w:pPr>
      <w:r w:rsidRPr="001879DC">
        <w:t xml:space="preserve">Para este projeto de investigação-ação, </w:t>
      </w:r>
      <w:r w:rsidR="00CD0311" w:rsidRPr="001879DC">
        <w:t>trabalhei</w:t>
      </w:r>
      <w:r w:rsidR="008F5ED3" w:rsidRPr="001879DC">
        <w:t xml:space="preserve"> na plataforma d</w:t>
      </w:r>
      <w:r w:rsidRPr="001879DC">
        <w:t>a</w:t>
      </w:r>
      <w:r w:rsidR="00CC27F6" w:rsidRPr="001879DC">
        <w:t xml:space="preserve"> Escola Virtual, </w:t>
      </w:r>
      <w:r w:rsidR="008F5ED3" w:rsidRPr="001879DC">
        <w:t xml:space="preserve">visto que a Porto Editora foi a </w:t>
      </w:r>
      <w:r w:rsidR="00073359" w:rsidRPr="001879DC">
        <w:t>criadora do</w:t>
      </w:r>
      <w:r w:rsidR="008F5ED3" w:rsidRPr="001879DC">
        <w:t xml:space="preserve"> manual adotado para </w:t>
      </w:r>
      <w:r w:rsidR="00073359" w:rsidRPr="001879DC">
        <w:t>a</w:t>
      </w:r>
      <w:r w:rsidR="008F5ED3" w:rsidRPr="001879DC">
        <w:t xml:space="preserve"> turma com que trabalhei</w:t>
      </w:r>
      <w:r w:rsidRPr="001879DC">
        <w:t>.</w:t>
      </w:r>
      <w:r w:rsidR="001E7AB7">
        <w:t xml:space="preserve"> </w:t>
      </w:r>
      <w:r w:rsidRPr="001879DC">
        <w:t>P</w:t>
      </w:r>
      <w:r w:rsidR="00CC27F6" w:rsidRPr="001879DC">
        <w:t>ara além de todos os recursos digitais que</w:t>
      </w:r>
      <w:r w:rsidRPr="001879DC">
        <w:t xml:space="preserve"> </w:t>
      </w:r>
      <w:r w:rsidR="008F5ED3" w:rsidRPr="001879DC">
        <w:t>a</w:t>
      </w:r>
      <w:r w:rsidRPr="001879DC">
        <w:t xml:space="preserve"> plataforma</w:t>
      </w:r>
      <w:r w:rsidR="00CC27F6" w:rsidRPr="001879DC">
        <w:t xml:space="preserve"> oferece, quer a docentes </w:t>
      </w:r>
      <w:r w:rsidR="008F5ED3" w:rsidRPr="001879DC">
        <w:t>quer</w:t>
      </w:r>
      <w:r w:rsidR="00CC27F6" w:rsidRPr="001879DC">
        <w:t xml:space="preserve"> a discentes, </w:t>
      </w:r>
      <w:r w:rsidRPr="001879DC">
        <w:t xml:space="preserve">a mesma </w:t>
      </w:r>
      <w:r w:rsidR="00CC27F6" w:rsidRPr="001879DC">
        <w:t>efetua um acompanhamento aproximado e constante das instituições com quem trabalha, “de forma a aferir o grau de satisfação [dos utilizadores da plataforma] e resolver as eventuais dificuldades sentidas na implementação.”</w:t>
      </w:r>
      <w:r w:rsidR="001E7AB7">
        <w:t xml:space="preserve"> (ibidem)</w:t>
      </w:r>
    </w:p>
    <w:p w14:paraId="3FEEAD66" w14:textId="11D6BBF3" w:rsidR="00FA202E" w:rsidRDefault="00073359" w:rsidP="001879DC">
      <w:pPr>
        <w:jc w:val="both"/>
      </w:pPr>
      <w:r w:rsidRPr="001879DC">
        <w:t>D</w:t>
      </w:r>
      <w:r w:rsidR="00FA202E" w:rsidRPr="001879DC">
        <w:t>ado o objetivo deste projeto,</w:t>
      </w:r>
      <w:r w:rsidR="00FA202E">
        <w:t xml:space="preserve"> n</w:t>
      </w:r>
      <w:r w:rsidR="00993A30" w:rsidRPr="00CA7FE8">
        <w:t xml:space="preserve">esta secção, </w:t>
      </w:r>
      <w:r w:rsidR="001879DC">
        <w:t>abordarei</w:t>
      </w:r>
      <w:r w:rsidR="00993A30" w:rsidRPr="00CA7FE8">
        <w:t xml:space="preserve"> todas as valências d</w:t>
      </w:r>
      <w:r>
        <w:t>o MD</w:t>
      </w:r>
      <w:r w:rsidR="00FA202E">
        <w:t xml:space="preserve"> </w:t>
      </w:r>
      <w:r w:rsidR="001D0BA7">
        <w:t>que se enquadr</w:t>
      </w:r>
      <w:r>
        <w:t>a</w:t>
      </w:r>
      <w:r w:rsidR="001D0BA7">
        <w:t>m n</w:t>
      </w:r>
      <w:r w:rsidR="00FA202E">
        <w:t xml:space="preserve">o desenvolvimento das </w:t>
      </w:r>
      <w:r w:rsidR="001D0BA7">
        <w:t>competências linguísticas</w:t>
      </w:r>
      <w:r w:rsidR="00FA202E">
        <w:t xml:space="preserve">. </w:t>
      </w:r>
      <w:r w:rsidR="00BC597E">
        <w:t>Referirei</w:t>
      </w:r>
      <w:r w:rsidR="00FA202E">
        <w:t xml:space="preserve">, também, </w:t>
      </w:r>
      <w:r w:rsidR="00993A30" w:rsidRPr="00CA7FE8">
        <w:t xml:space="preserve">alguns dos </w:t>
      </w:r>
      <w:r w:rsidR="00993A30" w:rsidRPr="009E6091">
        <w:t>desafios</w:t>
      </w:r>
      <w:r w:rsidR="00993A30" w:rsidRPr="00CA7FE8">
        <w:t xml:space="preserve"> </w:t>
      </w:r>
      <w:r w:rsidR="00BC597E">
        <w:t xml:space="preserve">que lhe estão </w:t>
      </w:r>
      <w:r w:rsidR="00993A30" w:rsidRPr="00CA7FE8">
        <w:t xml:space="preserve">associados. </w:t>
      </w:r>
    </w:p>
    <w:p w14:paraId="3E4D41E3" w14:textId="0CBE9DCA" w:rsidR="00AE39C7" w:rsidRPr="00963FA1" w:rsidRDefault="003B7512" w:rsidP="001879DC">
      <w:pPr>
        <w:jc w:val="both"/>
      </w:pPr>
      <w:r w:rsidRPr="00963FA1">
        <w:t>O</w:t>
      </w:r>
      <w:r w:rsidR="00BA2B38" w:rsidRPr="00963FA1">
        <w:t xml:space="preserve"> MD consegue desenvolver </w:t>
      </w:r>
      <w:r w:rsidR="006151BE" w:rsidRPr="00963FA1">
        <w:t xml:space="preserve">competências no âmbito </w:t>
      </w:r>
      <w:r w:rsidR="00FB5B62" w:rsidRPr="00963FA1">
        <w:t>de todos os</w:t>
      </w:r>
      <w:r w:rsidR="006151BE" w:rsidRPr="00963FA1">
        <w:t xml:space="preserve"> domínio</w:t>
      </w:r>
      <w:r w:rsidR="006D2FDD" w:rsidRPr="00963FA1">
        <w:t>s</w:t>
      </w:r>
      <w:r w:rsidR="00FB5B62" w:rsidRPr="00963FA1">
        <w:t>. N</w:t>
      </w:r>
      <w:r w:rsidR="006D2FDD" w:rsidRPr="00963FA1">
        <w:t>o plano da</w:t>
      </w:r>
      <w:r w:rsidR="00FB5B62" w:rsidRPr="00963FA1">
        <w:t xml:space="preserve"> (1) Leitura</w:t>
      </w:r>
      <w:r w:rsidR="006D2FDD" w:rsidRPr="00963FA1">
        <w:t xml:space="preserve"> e compreensão</w:t>
      </w:r>
      <w:r w:rsidR="00FB5B62" w:rsidRPr="00963FA1">
        <w:t xml:space="preserve">, </w:t>
      </w:r>
      <w:r w:rsidR="007B5CCC" w:rsidRPr="00963FA1">
        <w:t xml:space="preserve">por exemplo, </w:t>
      </w:r>
      <w:r w:rsidR="00F343B1" w:rsidRPr="00963FA1">
        <w:t>com o</w:t>
      </w:r>
      <w:r w:rsidR="00E26F9D" w:rsidRPr="00963FA1">
        <w:t xml:space="preserve"> auxílio do</w:t>
      </w:r>
      <w:r w:rsidR="00F343B1" w:rsidRPr="00963FA1">
        <w:t xml:space="preserve">s instrumentos de trabalho integrados na plataforma, </w:t>
      </w:r>
      <w:r w:rsidR="00E26F9D" w:rsidRPr="00963FA1">
        <w:t>os alunos conseguem realizar</w:t>
      </w:r>
      <w:r w:rsidR="0069605B" w:rsidRPr="00963FA1">
        <w:t>:</w:t>
      </w:r>
      <w:r w:rsidR="00E26F9D" w:rsidRPr="00963FA1">
        <w:t xml:space="preserve"> anotações nos textos (com recurso a caixas de texto </w:t>
      </w:r>
      <w:r w:rsidR="0069605B" w:rsidRPr="00963FA1">
        <w:t xml:space="preserve">ou escrevendo diretamente na tela, se trabalharem com um </w:t>
      </w:r>
      <w:r w:rsidR="0069605B" w:rsidRPr="00963FA1">
        <w:rPr>
          <w:i/>
          <w:iCs/>
        </w:rPr>
        <w:lastRenderedPageBreak/>
        <w:t>tablet</w:t>
      </w:r>
      <w:r w:rsidR="0069605B" w:rsidRPr="00963FA1">
        <w:t xml:space="preserve"> e caneta digital)</w:t>
      </w:r>
      <w:r w:rsidR="000666D7" w:rsidRPr="00963FA1">
        <w:t>; consultar dicionários digitais</w:t>
      </w:r>
      <w:r w:rsidR="00470BC4" w:rsidRPr="00963FA1">
        <w:t xml:space="preserve"> </w:t>
      </w:r>
      <w:r w:rsidR="00470BC4" w:rsidRPr="00963FA1">
        <w:rPr>
          <w:i/>
          <w:iCs/>
        </w:rPr>
        <w:t>online</w:t>
      </w:r>
      <w:r w:rsidR="00470BC4" w:rsidRPr="00963FA1">
        <w:t>, através de hiperligações automáticas</w:t>
      </w:r>
      <w:r w:rsidR="000666D7" w:rsidRPr="00963FA1">
        <w:t xml:space="preserve">, nomeadamente o </w:t>
      </w:r>
      <w:r w:rsidR="000666D7" w:rsidRPr="00963FA1">
        <w:rPr>
          <w:i/>
          <w:iCs/>
        </w:rPr>
        <w:t>Priberam</w:t>
      </w:r>
      <w:r w:rsidR="001C489E">
        <w:t>.</w:t>
      </w:r>
    </w:p>
    <w:p w14:paraId="5980A53B" w14:textId="22D40E30" w:rsidR="00A94933" w:rsidRDefault="007C425D" w:rsidP="001879DC">
      <w:pPr>
        <w:jc w:val="both"/>
      </w:pPr>
      <w:r w:rsidRPr="001C489E">
        <w:t>Para além da possibilidade de consulta de um dicionário digital, os alunos podem ouvir textos, em tempo real, à medida que o</w:t>
      </w:r>
      <w:r w:rsidR="00C27FE8">
        <w:t>s vão lendo no ecrã</w:t>
      </w:r>
      <w:r w:rsidRPr="001C489E">
        <w:t xml:space="preserve">. </w:t>
      </w:r>
      <w:r w:rsidR="00232A66" w:rsidRPr="001C489E">
        <w:t>Podem, inclusive, selecionar o ritmo de leitura em que desejam ouvir o texto</w:t>
      </w:r>
      <w:r w:rsidR="00C27FE8">
        <w:t>. A</w:t>
      </w:r>
      <w:r w:rsidR="00232A66" w:rsidRPr="001C489E">
        <w:t xml:space="preserve">lém disso, </w:t>
      </w:r>
      <w:r w:rsidR="00C27FE8">
        <w:t>os alunos menos aptos ou fluentes na leitura</w:t>
      </w:r>
      <w:r w:rsidR="004C5F37">
        <w:t xml:space="preserve"> </w:t>
      </w:r>
      <w:r w:rsidR="00510AED" w:rsidRPr="001C489E">
        <w:t xml:space="preserve">conseguem acompanhar </w:t>
      </w:r>
      <w:r w:rsidR="004C5F37">
        <w:t xml:space="preserve">o texto </w:t>
      </w:r>
      <w:r w:rsidR="00510AED" w:rsidRPr="001C489E">
        <w:t>mais facilmente, dado que a frase que está a ser lida</w:t>
      </w:r>
      <w:r w:rsidR="00247CCD">
        <w:t xml:space="preserve"> em voz alta</w:t>
      </w:r>
      <w:r w:rsidR="00510AED" w:rsidRPr="001C489E">
        <w:t xml:space="preserve">, se encontra sublinhada com uma cor distinta. Isto torna o trabalho dos </w:t>
      </w:r>
      <w:r w:rsidR="00711CD9">
        <w:t>discentes</w:t>
      </w:r>
      <w:r w:rsidR="00510AED" w:rsidRPr="001C489E">
        <w:t xml:space="preserve"> com algum tipo de necessidade educativa especial, em particular, mais f</w:t>
      </w:r>
      <w:r w:rsidR="00247CCD">
        <w:t>acilitado</w:t>
      </w:r>
      <w:r w:rsidR="00C604FE" w:rsidRPr="001C489E">
        <w:t xml:space="preserve">, mas também pode ajudar os alunos que tenham tendência a desconcentrar-se com mais frequência nestes momentos. </w:t>
      </w:r>
      <w:r w:rsidR="00AE39C7" w:rsidRPr="001C489E">
        <w:t>Já no que diz respeito às línguas estrangeiras, estas ferramentas são deveras úteis para o desenvolvimento da Compreensão Oral e da pronúncia</w:t>
      </w:r>
      <w:r w:rsidR="00AC534E">
        <w:t xml:space="preserve">, embora não as tenha testado com a minha turma de </w:t>
      </w:r>
      <w:proofErr w:type="gramStart"/>
      <w:r w:rsidR="00AC534E">
        <w:t>Inglês</w:t>
      </w:r>
      <w:proofErr w:type="gramEnd"/>
      <w:r w:rsidR="00AC534E">
        <w:t xml:space="preserve">, pelas razões já acima </w:t>
      </w:r>
      <w:r w:rsidR="00AC534E" w:rsidRPr="004705B8">
        <w:t>expostas</w:t>
      </w:r>
      <w:r w:rsidR="00AE39C7" w:rsidRPr="004705B8">
        <w:t xml:space="preserve">. </w:t>
      </w:r>
      <w:r w:rsidR="00711CD9" w:rsidRPr="004705B8">
        <w:t>Ademais, n</w:t>
      </w:r>
      <w:r w:rsidR="00AB28A7" w:rsidRPr="004705B8">
        <w:t xml:space="preserve">o contexto atual de sala de aula, com a heterogeneidade linguística existente, resultante da frequência das aulas </w:t>
      </w:r>
      <w:r w:rsidR="004705B8" w:rsidRPr="004705B8">
        <w:t>por</w:t>
      </w:r>
      <w:r w:rsidR="00AB28A7" w:rsidRPr="004705B8">
        <w:t xml:space="preserve"> alunos estrangeiros, esta ferramenta é bastante útil para ajudar os discentes a adaptarem-se à pronúncia do </w:t>
      </w:r>
      <w:proofErr w:type="gramStart"/>
      <w:r w:rsidR="00AB28A7" w:rsidRPr="004705B8">
        <w:t>Português</w:t>
      </w:r>
      <w:proofErr w:type="gramEnd"/>
      <w:r w:rsidR="00AB28A7" w:rsidRPr="004705B8">
        <w:t>, por exemplo.</w:t>
      </w:r>
      <w:r w:rsidR="00AB28A7">
        <w:t xml:space="preserve"> </w:t>
      </w:r>
    </w:p>
    <w:p w14:paraId="7065E31D" w14:textId="3481254C" w:rsidR="00A94933" w:rsidRDefault="003670E2" w:rsidP="001879DC">
      <w:pPr>
        <w:jc w:val="both"/>
      </w:pPr>
      <w:r w:rsidRPr="00AC534E">
        <w:t xml:space="preserve">No que concerne à Escrita, os alunos conseguem, também, com o MD, </w:t>
      </w:r>
      <w:r w:rsidR="000A2F3C" w:rsidRPr="00AC534E">
        <w:t xml:space="preserve">produzir os seus próprios textos escritos a computador na plataforma da Escola Virtual e submetê-los, de seguida, ao professor. </w:t>
      </w:r>
    </w:p>
    <w:p w14:paraId="68BA2C07" w14:textId="6DF894E7" w:rsidR="00CB440C" w:rsidRPr="0019740F" w:rsidRDefault="00BB5D5D" w:rsidP="0019740F">
      <w:pPr>
        <w:jc w:val="both"/>
      </w:pPr>
      <w:r w:rsidRPr="00601094">
        <w:t>Já no que diz respeito à Oralidade (Compre</w:t>
      </w:r>
      <w:r w:rsidR="00B034D0" w:rsidRPr="00601094">
        <w:t>ensão)</w:t>
      </w:r>
      <w:r w:rsidR="007B1321" w:rsidRPr="00601094">
        <w:t xml:space="preserve">, </w:t>
      </w:r>
      <w:r w:rsidR="00601094">
        <w:t>destaca-se</w:t>
      </w:r>
      <w:r w:rsidR="007B1321" w:rsidRPr="00601094">
        <w:t xml:space="preserve"> a imensa variedade de recursos audiovisuais, que </w:t>
      </w:r>
      <w:r w:rsidR="00B575C2" w:rsidRPr="00601094">
        <w:t>facilitam</w:t>
      </w:r>
      <w:r w:rsidR="0019740F">
        <w:t xml:space="preserve"> </w:t>
      </w:r>
      <w:r w:rsidR="0019740F" w:rsidRPr="0019740F">
        <w:t>muitíssimo</w:t>
      </w:r>
      <w:r w:rsidR="00B575C2" w:rsidRPr="0019740F">
        <w:t xml:space="preserve"> a abordagem dos </w:t>
      </w:r>
      <w:r w:rsidR="00475E25" w:rsidRPr="0019740F">
        <w:t>itens do programa</w:t>
      </w:r>
      <w:r w:rsidR="00B575C2" w:rsidRPr="0019740F">
        <w:t xml:space="preserve"> da disciplina</w:t>
      </w:r>
      <w:r w:rsidR="00475E25" w:rsidRPr="0019740F">
        <w:t xml:space="preserve"> de Português</w:t>
      </w:r>
      <w:r w:rsidR="00B575C2" w:rsidRPr="0019740F">
        <w:t>.</w:t>
      </w:r>
      <w:r w:rsidR="00B037B9" w:rsidRPr="0019740F">
        <w:t xml:space="preserve"> </w:t>
      </w:r>
      <w:r w:rsidR="00B575C2" w:rsidRPr="0019740F">
        <w:t xml:space="preserve"> </w:t>
      </w:r>
      <w:r w:rsidR="007255C4" w:rsidRPr="0019740F">
        <w:t xml:space="preserve">Para além das dezenas de </w:t>
      </w:r>
      <w:r w:rsidR="00C47540" w:rsidRPr="0019740F">
        <w:t>recursos</w:t>
      </w:r>
      <w:r w:rsidR="007255C4" w:rsidRPr="0019740F">
        <w:t xml:space="preserve"> disponíveis em cada unidade temática do manual (textos não-literários, textos narrativos, textos dramáticos</w:t>
      </w:r>
      <w:r w:rsidR="00C37061" w:rsidRPr="0019740F">
        <w:t xml:space="preserve">, </w:t>
      </w:r>
      <w:r w:rsidR="00C47540" w:rsidRPr="0019740F">
        <w:t>textos poéticos</w:t>
      </w:r>
      <w:r w:rsidR="00C37061" w:rsidRPr="0019740F">
        <w:t xml:space="preserve"> e gramática</w:t>
      </w:r>
      <w:r w:rsidR="00C47540" w:rsidRPr="0019740F">
        <w:t xml:space="preserve">), a Escola Virtual oferece aos alunos milhares de </w:t>
      </w:r>
      <w:r w:rsidR="009F3D1B" w:rsidRPr="0019740F">
        <w:t xml:space="preserve">ferramentas para que os alunos transformem o seu estudo autónomo, em casa. A saber, fornecem apresentações, áudios, aulas, fichas de trabalho, exercícios de produção oral, exercícios interativos, jogos, </w:t>
      </w:r>
      <w:r w:rsidR="009F3D1B" w:rsidRPr="0019740F">
        <w:rPr>
          <w:i/>
          <w:iCs/>
        </w:rPr>
        <w:t>Karaoke</w:t>
      </w:r>
      <w:r w:rsidR="009F3D1B" w:rsidRPr="0019740F">
        <w:t xml:space="preserve">, planificações, </w:t>
      </w:r>
      <w:proofErr w:type="spellStart"/>
      <w:r w:rsidR="009F3D1B" w:rsidRPr="0019740F">
        <w:rPr>
          <w:i/>
          <w:iCs/>
        </w:rPr>
        <w:t>Quizzes</w:t>
      </w:r>
      <w:proofErr w:type="spellEnd"/>
      <w:r w:rsidR="009F3D1B" w:rsidRPr="0019740F">
        <w:t xml:space="preserve">, testes interativos, vídeos e hiperligações para </w:t>
      </w:r>
      <w:r w:rsidR="009F3D1B" w:rsidRPr="0019740F">
        <w:rPr>
          <w:i/>
          <w:iCs/>
        </w:rPr>
        <w:t>websites</w:t>
      </w:r>
      <w:r w:rsidR="009F3D1B" w:rsidRPr="0019740F">
        <w:t xml:space="preserve"> importantes. </w:t>
      </w:r>
      <w:r w:rsidR="00C37061" w:rsidRPr="0019740F">
        <w:t>Assim, só para o 8.º ano, conseguimos ter acesso, neste momento a 2833 recursos</w:t>
      </w:r>
      <w:r w:rsidR="00CB440C" w:rsidRPr="0019740F">
        <w:t xml:space="preserve"> para a disciplina de Português,</w:t>
      </w:r>
      <w:r w:rsidR="00C37061" w:rsidRPr="0019740F">
        <w:t xml:space="preserve"> só nesta plataforma.</w:t>
      </w:r>
      <w:r w:rsidR="00C37061">
        <w:t xml:space="preserve"> </w:t>
      </w:r>
    </w:p>
    <w:p w14:paraId="113F5B57" w14:textId="1B52D4CE" w:rsidR="00CB440C" w:rsidRDefault="00CB440C" w:rsidP="00CB440C">
      <w:pPr>
        <w:pStyle w:val="Texto"/>
      </w:pPr>
      <w:r w:rsidRPr="003F3828">
        <w:rPr>
          <w:b/>
          <w:bCs/>
          <w:sz w:val="22"/>
          <w:szCs w:val="96"/>
        </w:rPr>
        <w:lastRenderedPageBreak/>
        <w:t>Figura 5 - Lista de recursos do banco da Escola Virtual, para o 8.º ano, na disciplina de Português</w:t>
      </w:r>
    </w:p>
    <w:p w14:paraId="2481FE13" w14:textId="108F3C85" w:rsidR="00CB440C" w:rsidRDefault="00CB440C" w:rsidP="001879DC">
      <w:pPr>
        <w:jc w:val="both"/>
      </w:pPr>
      <w:r w:rsidRPr="00CB440C">
        <w:rPr>
          <w:noProof/>
        </w:rPr>
        <w:drawing>
          <wp:inline distT="0" distB="0" distL="0" distR="0" wp14:anchorId="6211852B" wp14:editId="387CE169">
            <wp:extent cx="5400040" cy="2912110"/>
            <wp:effectExtent l="0" t="0" r="0" b="2540"/>
            <wp:docPr id="175257" name="Imagem 1" descr="Uma imagem com texto, captura de ecrã, Tipo de letra, softwar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7" name="Imagem 1" descr="Uma imagem com texto, captura de ecrã, Tipo de letra, software&#10;&#10;Os conteúdos gerados por IA podem estar incorretos."/>
                    <pic:cNvPicPr/>
                  </pic:nvPicPr>
                  <pic:blipFill>
                    <a:blip r:embed="rId14"/>
                    <a:stretch>
                      <a:fillRect/>
                    </a:stretch>
                  </pic:blipFill>
                  <pic:spPr>
                    <a:xfrm>
                      <a:off x="0" y="0"/>
                      <a:ext cx="5400040" cy="2912110"/>
                    </a:xfrm>
                    <a:prstGeom prst="rect">
                      <a:avLst/>
                    </a:prstGeom>
                  </pic:spPr>
                </pic:pic>
              </a:graphicData>
            </a:graphic>
          </wp:inline>
        </w:drawing>
      </w:r>
    </w:p>
    <w:p w14:paraId="3861AA05" w14:textId="4936083B" w:rsidR="00CB440C" w:rsidRDefault="00CB440C" w:rsidP="001879DC">
      <w:pPr>
        <w:jc w:val="both"/>
      </w:pPr>
      <w:r w:rsidRPr="00CE58C5">
        <w:rPr>
          <w:sz w:val="22"/>
          <w:szCs w:val="20"/>
        </w:rPr>
        <w:t xml:space="preserve">Fonte: </w:t>
      </w:r>
      <w:hyperlink r:id="rId15" w:history="1">
        <w:r w:rsidR="00CE58C5" w:rsidRPr="005203B0">
          <w:rPr>
            <w:rStyle w:val="Hiperligao"/>
            <w:color w:val="auto"/>
            <w:sz w:val="22"/>
            <w:szCs w:val="96"/>
          </w:rPr>
          <w:t>https://app.escolavirtual.pt/</w:t>
        </w:r>
      </w:hyperlink>
    </w:p>
    <w:p w14:paraId="3F5DC32C" w14:textId="77777777" w:rsidR="00CE58C5" w:rsidRDefault="00CE58C5" w:rsidP="001879DC">
      <w:pPr>
        <w:jc w:val="both"/>
      </w:pPr>
    </w:p>
    <w:p w14:paraId="5D3C3575" w14:textId="49172544" w:rsidR="00314EB2" w:rsidRDefault="00314EB2" w:rsidP="001879DC">
      <w:pPr>
        <w:jc w:val="both"/>
      </w:pPr>
      <w:r w:rsidRPr="00C61351">
        <w:t xml:space="preserve">Já no que concerne à disciplina de Inglês, no 9.º ano, por exemplo, conseguimos ter acesso a 1312 recursos, neste momento, </w:t>
      </w:r>
      <w:r w:rsidR="00152B45" w:rsidRPr="00C61351">
        <w:t xml:space="preserve">dentro das mesmas tipologias, mas desta vez para temas distintos, </w:t>
      </w:r>
      <w:r w:rsidR="003B4119" w:rsidRPr="00C61351">
        <w:t>de acordo com os itens programados para a disciplina.</w:t>
      </w:r>
      <w:r w:rsidR="003B4119">
        <w:t xml:space="preserve"> </w:t>
      </w:r>
    </w:p>
    <w:p w14:paraId="4621EDE8" w14:textId="77777777" w:rsidR="0064337B" w:rsidRDefault="0064337B" w:rsidP="001879DC">
      <w:pPr>
        <w:jc w:val="both"/>
      </w:pPr>
    </w:p>
    <w:p w14:paraId="79DEDB9F" w14:textId="77777777" w:rsidR="00595C7A" w:rsidRDefault="00595C7A" w:rsidP="0064337B">
      <w:pPr>
        <w:pStyle w:val="Texto"/>
        <w:rPr>
          <w:b/>
          <w:bCs/>
          <w:sz w:val="22"/>
          <w:szCs w:val="96"/>
        </w:rPr>
      </w:pPr>
    </w:p>
    <w:p w14:paraId="08FE0CF8" w14:textId="77777777" w:rsidR="00595C7A" w:rsidRDefault="00595C7A" w:rsidP="0064337B">
      <w:pPr>
        <w:pStyle w:val="Texto"/>
        <w:rPr>
          <w:b/>
          <w:bCs/>
          <w:sz w:val="22"/>
          <w:szCs w:val="96"/>
        </w:rPr>
      </w:pPr>
    </w:p>
    <w:p w14:paraId="7372FDF4" w14:textId="77777777" w:rsidR="00595C7A" w:rsidRDefault="00595C7A" w:rsidP="0064337B">
      <w:pPr>
        <w:pStyle w:val="Texto"/>
        <w:rPr>
          <w:b/>
          <w:bCs/>
          <w:sz w:val="22"/>
          <w:szCs w:val="96"/>
        </w:rPr>
      </w:pPr>
    </w:p>
    <w:p w14:paraId="218C88A7" w14:textId="77777777" w:rsidR="00595C7A" w:rsidRDefault="00595C7A" w:rsidP="0064337B">
      <w:pPr>
        <w:pStyle w:val="Texto"/>
        <w:rPr>
          <w:b/>
          <w:bCs/>
          <w:sz w:val="22"/>
          <w:szCs w:val="96"/>
        </w:rPr>
      </w:pPr>
    </w:p>
    <w:p w14:paraId="2499EF27" w14:textId="77777777" w:rsidR="00595C7A" w:rsidRDefault="00595C7A" w:rsidP="0064337B">
      <w:pPr>
        <w:pStyle w:val="Texto"/>
        <w:rPr>
          <w:b/>
          <w:bCs/>
          <w:sz w:val="22"/>
          <w:szCs w:val="96"/>
        </w:rPr>
      </w:pPr>
    </w:p>
    <w:p w14:paraId="69659CFA" w14:textId="77777777" w:rsidR="00595C7A" w:rsidRDefault="00595C7A" w:rsidP="0064337B">
      <w:pPr>
        <w:pStyle w:val="Texto"/>
        <w:rPr>
          <w:b/>
          <w:bCs/>
          <w:sz w:val="22"/>
          <w:szCs w:val="96"/>
        </w:rPr>
      </w:pPr>
    </w:p>
    <w:p w14:paraId="1ECA7F5A" w14:textId="77777777" w:rsidR="00595C7A" w:rsidRDefault="00595C7A" w:rsidP="0064337B">
      <w:pPr>
        <w:pStyle w:val="Texto"/>
        <w:rPr>
          <w:b/>
          <w:bCs/>
          <w:sz w:val="22"/>
          <w:szCs w:val="96"/>
        </w:rPr>
      </w:pPr>
    </w:p>
    <w:p w14:paraId="4609FE8D" w14:textId="77777777" w:rsidR="00595C7A" w:rsidRDefault="00595C7A" w:rsidP="0064337B">
      <w:pPr>
        <w:pStyle w:val="Texto"/>
        <w:rPr>
          <w:b/>
          <w:bCs/>
          <w:sz w:val="22"/>
          <w:szCs w:val="96"/>
        </w:rPr>
      </w:pPr>
    </w:p>
    <w:p w14:paraId="61BD17D8" w14:textId="77777777" w:rsidR="00595C7A" w:rsidRDefault="00595C7A" w:rsidP="0064337B">
      <w:pPr>
        <w:pStyle w:val="Texto"/>
        <w:rPr>
          <w:b/>
          <w:bCs/>
          <w:sz w:val="22"/>
          <w:szCs w:val="96"/>
        </w:rPr>
      </w:pPr>
    </w:p>
    <w:p w14:paraId="7A415E17" w14:textId="08773F1E" w:rsidR="0064337B" w:rsidRDefault="0064337B" w:rsidP="0064337B">
      <w:pPr>
        <w:pStyle w:val="Texto"/>
      </w:pPr>
      <w:r w:rsidRPr="00C61351">
        <w:rPr>
          <w:b/>
          <w:bCs/>
          <w:sz w:val="22"/>
          <w:szCs w:val="96"/>
        </w:rPr>
        <w:lastRenderedPageBreak/>
        <w:t>Figura 6 - Lista de recursos do banco da Escola Virtual, para o 9.º ano, na disciplina de Inglês</w:t>
      </w:r>
    </w:p>
    <w:p w14:paraId="4788C142" w14:textId="2ED29F36" w:rsidR="003B4119" w:rsidRDefault="0064337B" w:rsidP="001879DC">
      <w:pPr>
        <w:jc w:val="both"/>
      </w:pPr>
      <w:r w:rsidRPr="0064337B">
        <w:rPr>
          <w:noProof/>
        </w:rPr>
        <w:drawing>
          <wp:inline distT="0" distB="0" distL="0" distR="0" wp14:anchorId="6132AC70" wp14:editId="6E1B078C">
            <wp:extent cx="5400040" cy="2886710"/>
            <wp:effectExtent l="0" t="0" r="0" b="8890"/>
            <wp:docPr id="1457955117"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55117" name="Imagem 1" descr="Uma imagem com texto, captura de ecrã, Tipo de letra, número&#10;&#10;Os conteúdos gerados por IA podem estar incorretos."/>
                    <pic:cNvPicPr/>
                  </pic:nvPicPr>
                  <pic:blipFill>
                    <a:blip r:embed="rId16"/>
                    <a:stretch>
                      <a:fillRect/>
                    </a:stretch>
                  </pic:blipFill>
                  <pic:spPr>
                    <a:xfrm>
                      <a:off x="0" y="0"/>
                      <a:ext cx="5400040" cy="2886710"/>
                    </a:xfrm>
                    <a:prstGeom prst="rect">
                      <a:avLst/>
                    </a:prstGeom>
                  </pic:spPr>
                </pic:pic>
              </a:graphicData>
            </a:graphic>
          </wp:inline>
        </w:drawing>
      </w:r>
    </w:p>
    <w:p w14:paraId="038E8031" w14:textId="77777777" w:rsidR="0064337B" w:rsidRDefault="0064337B" w:rsidP="0064337B">
      <w:pPr>
        <w:jc w:val="both"/>
      </w:pPr>
      <w:r w:rsidRPr="00CE58C5">
        <w:rPr>
          <w:sz w:val="22"/>
          <w:szCs w:val="20"/>
        </w:rPr>
        <w:t xml:space="preserve">Fonte: </w:t>
      </w:r>
      <w:hyperlink r:id="rId17" w:history="1">
        <w:r w:rsidRPr="005203B0">
          <w:rPr>
            <w:rStyle w:val="Hiperligao"/>
            <w:color w:val="auto"/>
            <w:sz w:val="22"/>
            <w:szCs w:val="96"/>
          </w:rPr>
          <w:t>https://app.escolavirtual.pt/</w:t>
        </w:r>
      </w:hyperlink>
    </w:p>
    <w:p w14:paraId="3F5FAB62" w14:textId="77777777" w:rsidR="0064337B" w:rsidRDefault="0064337B" w:rsidP="001879DC">
      <w:pPr>
        <w:jc w:val="both"/>
      </w:pPr>
    </w:p>
    <w:p w14:paraId="3F289382" w14:textId="64D1A358" w:rsidR="00702C72" w:rsidRPr="00601094" w:rsidRDefault="00702C72" w:rsidP="001879DC">
      <w:pPr>
        <w:jc w:val="both"/>
      </w:pPr>
      <w:r>
        <w:t>T</w:t>
      </w:r>
      <w:r w:rsidRPr="00C15E15">
        <w:t xml:space="preserve">odos os exercícios de cariz interativo que esta plataforma abarca, nomeadamente questionários de interpretação textual e exercícios de gramática, ortografia e sintaxe - integrados em vídeos explicativos - contribuem significativamente para a revisão de conteúdos, receção de </w:t>
      </w:r>
      <w:r w:rsidRPr="00C15E15">
        <w:rPr>
          <w:i/>
          <w:iCs/>
        </w:rPr>
        <w:t>feedback</w:t>
      </w:r>
      <w:r w:rsidRPr="00C15E15">
        <w:t xml:space="preserve"> imediato e, claro</w:t>
      </w:r>
      <w:r>
        <w:t>,</w:t>
      </w:r>
      <w:r w:rsidRPr="00C15E15">
        <w:t xml:space="preserve"> uma maior autonomia do aluno</w:t>
      </w:r>
      <w:r>
        <w:t>, quer em casa (durante o seu estudo autónomo), quer na escola, segundo orientação do professor</w:t>
      </w:r>
      <w:r w:rsidRPr="00C15E15">
        <w:t>.</w:t>
      </w:r>
      <w:r>
        <w:t xml:space="preserve"> </w:t>
      </w:r>
    </w:p>
    <w:p w14:paraId="51C30EC2" w14:textId="683B3C47" w:rsidR="007254C7" w:rsidRPr="00365DDC" w:rsidRDefault="00365DDC" w:rsidP="00365DDC">
      <w:pPr>
        <w:jc w:val="both"/>
      </w:pPr>
      <w:r w:rsidRPr="00B56175">
        <w:t>Apesar d</w:t>
      </w:r>
      <w:r>
        <w:t xml:space="preserve">o MD </w:t>
      </w:r>
      <w:r w:rsidRPr="00B56175">
        <w:t xml:space="preserve">possuir, agora, instrumentos que possibilitam a gravação do discurso oral do aluno, que é deveras vantajoso para </w:t>
      </w:r>
      <w:r>
        <w:t>a correção e</w:t>
      </w:r>
      <w:r w:rsidRPr="00B56175">
        <w:t xml:space="preserve"> desenvolvimento de competências ao nível da Expressão Oral, estes ainda não estavam disponíveis durante a minha prática letiva</w:t>
      </w:r>
      <w:r>
        <w:t>. Todavia,</w:t>
      </w:r>
      <w:r w:rsidRPr="00B56175">
        <w:t xml:space="preserve"> para </w:t>
      </w:r>
      <w:r>
        <w:t xml:space="preserve">a </w:t>
      </w:r>
      <w:r w:rsidRPr="00B56175">
        <w:t xml:space="preserve">sala de aula, com sensivelmente 20 alunos a utilizarem o microfone do seu computador ao mesmo tempo, creio que não </w:t>
      </w:r>
      <w:r>
        <w:t>seja</w:t>
      </w:r>
      <w:r w:rsidRPr="00B56175">
        <w:t xml:space="preserve"> muito vantajoso. </w:t>
      </w:r>
      <w:r>
        <w:t>Por outro lado</w:t>
      </w:r>
      <w:r w:rsidRPr="00B56175">
        <w:t xml:space="preserve">, para estudo autónomo, em casa, </w:t>
      </w:r>
      <w:r>
        <w:t>parece ser</w:t>
      </w:r>
      <w:r w:rsidRPr="00B56175">
        <w:t xml:space="preserve"> uma ferramenta extremamente útil e eficiente.</w:t>
      </w:r>
      <w:r>
        <w:t xml:space="preserve"> </w:t>
      </w:r>
    </w:p>
    <w:p w14:paraId="0BA9AAC6" w14:textId="2DBDA7AC" w:rsidR="0069605B" w:rsidRDefault="000940DE" w:rsidP="001879DC">
      <w:pPr>
        <w:jc w:val="both"/>
      </w:pPr>
      <w:r w:rsidRPr="00467DCC">
        <w:t xml:space="preserve">É claro que, para além de todas estas competências linguísticas, o uso do MD faculta </w:t>
      </w:r>
      <w:proofErr w:type="gramStart"/>
      <w:r w:rsidR="00467DCC">
        <w:t>aos</w:t>
      </w:r>
      <w:r w:rsidR="00467DCC" w:rsidRPr="00467DCC">
        <w:t xml:space="preserve"> discentes competências digitais</w:t>
      </w:r>
      <w:proofErr w:type="gramEnd"/>
      <w:r w:rsidRPr="00467DCC">
        <w:t xml:space="preserve"> - cada vez mais úteis nos dias de hoje, em que </w:t>
      </w:r>
      <w:r w:rsidRPr="00467DCC">
        <w:lastRenderedPageBreak/>
        <w:t xml:space="preserve">praticamente tudo gira à volta da tecnologia. </w:t>
      </w:r>
      <w:r w:rsidR="002865A1" w:rsidRPr="00467DCC">
        <w:t>O aluno que</w:t>
      </w:r>
      <w:r w:rsidRPr="00467DCC">
        <w:t xml:space="preserve"> </w:t>
      </w:r>
      <w:r w:rsidR="00F01EC4" w:rsidRPr="00467DCC">
        <w:t xml:space="preserve">souber utilizar, efetivamente, o MD - e demais ferramentas disponíveis na </w:t>
      </w:r>
      <w:r w:rsidR="00F01EC4" w:rsidRPr="00467DCC">
        <w:rPr>
          <w:i/>
          <w:iCs/>
        </w:rPr>
        <w:t>Internet</w:t>
      </w:r>
      <w:r w:rsidR="00F01EC4" w:rsidRPr="00467DCC">
        <w:t xml:space="preserve"> - para o seu próprio benefício</w:t>
      </w:r>
      <w:r w:rsidR="00467DCC" w:rsidRPr="00467DCC">
        <w:t>,</w:t>
      </w:r>
      <w:r w:rsidR="00F01EC4" w:rsidRPr="00467DCC">
        <w:t xml:space="preserve"> terá, certamente, melhores resultados </w:t>
      </w:r>
      <w:r w:rsidR="00467DCC" w:rsidRPr="00467DCC">
        <w:t>escolares</w:t>
      </w:r>
      <w:r w:rsidR="00F01EC4" w:rsidRPr="00467DCC">
        <w:t>.</w:t>
      </w:r>
      <w:r w:rsidR="00F01EC4">
        <w:t xml:space="preserve"> </w:t>
      </w:r>
    </w:p>
    <w:p w14:paraId="245DFFA4" w14:textId="3ECC2AF6" w:rsidR="001E5D0D" w:rsidRPr="00E45308" w:rsidRDefault="00F01EC4" w:rsidP="001879DC">
      <w:pPr>
        <w:jc w:val="both"/>
      </w:pPr>
      <w:r w:rsidRPr="00E45308">
        <w:t xml:space="preserve">A plataforma </w:t>
      </w:r>
      <w:r w:rsidR="00227A70" w:rsidRPr="00E45308">
        <w:t>do MD</w:t>
      </w:r>
      <w:r w:rsidRPr="00E45308">
        <w:t xml:space="preserve">, a meu ver, </w:t>
      </w:r>
      <w:r w:rsidR="00B56557" w:rsidRPr="00E45308">
        <w:t>não é difícil de utilizar. Com as formações certas, junto das editoras, por exemplo, bem como</w:t>
      </w:r>
      <w:r w:rsidR="00E45308" w:rsidRPr="00E45308">
        <w:t xml:space="preserve"> com</w:t>
      </w:r>
      <w:r w:rsidR="00B56557" w:rsidRPr="00E45308">
        <w:t xml:space="preserve"> algum tempo dispensado única e exclusivamente para </w:t>
      </w:r>
      <w:r w:rsidR="00E45308" w:rsidRPr="00E45308">
        <w:t>à</w:t>
      </w:r>
      <w:r w:rsidR="00B56557" w:rsidRPr="00E45308">
        <w:t xml:space="preserve"> exploração desses recursos, o professor consegue</w:t>
      </w:r>
      <w:r w:rsidR="00E45308" w:rsidRPr="00E45308">
        <w:t xml:space="preserve"> tirar o maior partido destes instrumentos, dentro de sala de aula</w:t>
      </w:r>
      <w:r w:rsidR="00B56557" w:rsidRPr="00E45308">
        <w:t>, junto dos seus alunos.</w:t>
      </w:r>
    </w:p>
    <w:p w14:paraId="78D4FD75" w14:textId="33F73F36" w:rsidR="00FA202E" w:rsidRDefault="00956E3F" w:rsidP="001879DC">
      <w:pPr>
        <w:jc w:val="both"/>
      </w:pPr>
      <w:r w:rsidRPr="00C61351">
        <w:t>Farei de seguida uma pequena descrição do processo de funcionamento do MD para o docente</w:t>
      </w:r>
      <w:r w:rsidR="001E5D0D" w:rsidRPr="00C61351">
        <w:t xml:space="preserve">. Em primeiro lugar, </w:t>
      </w:r>
      <w:r w:rsidR="00311362" w:rsidRPr="00C61351">
        <w:t>ap</w:t>
      </w:r>
      <w:r w:rsidR="003E1790" w:rsidRPr="00C61351">
        <w:t xml:space="preserve">ós </w:t>
      </w:r>
      <w:r w:rsidR="00FA202E" w:rsidRPr="00C61351">
        <w:t>efetuarmos</w:t>
      </w:r>
      <w:r w:rsidR="003E1790" w:rsidRPr="00C61351">
        <w:t xml:space="preserve"> o ‘</w:t>
      </w:r>
      <w:r w:rsidR="003E1790" w:rsidRPr="00C61351">
        <w:rPr>
          <w:i/>
        </w:rPr>
        <w:t>login’</w:t>
      </w:r>
      <w:r w:rsidR="00356406" w:rsidRPr="00C61351">
        <w:rPr>
          <w:i/>
        </w:rPr>
        <w:t xml:space="preserve"> </w:t>
      </w:r>
      <w:r w:rsidR="00356406" w:rsidRPr="00C61351">
        <w:rPr>
          <w:iCs/>
        </w:rPr>
        <w:t>na plataforma da Escola Virtual, neste caso</w:t>
      </w:r>
      <w:r w:rsidR="003E1790" w:rsidRPr="00C61351">
        <w:t>,</w:t>
      </w:r>
      <w:r w:rsidR="003E1790" w:rsidRPr="00CA7FE8">
        <w:t xml:space="preserve"> </w:t>
      </w:r>
      <w:r w:rsidR="00FA202E">
        <w:t>deparamo-nos</w:t>
      </w:r>
      <w:r w:rsidR="003E1790" w:rsidRPr="00CA7FE8">
        <w:t xml:space="preserve"> com </w:t>
      </w:r>
      <w:r w:rsidR="001E5D0D">
        <w:t xml:space="preserve">todos </w:t>
      </w:r>
      <w:r w:rsidR="00C57A08" w:rsidRPr="00CA7FE8">
        <w:t>o</w:t>
      </w:r>
      <w:r w:rsidR="003E1790" w:rsidRPr="00CA7FE8">
        <w:t xml:space="preserve">s manuais </w:t>
      </w:r>
      <w:r w:rsidR="00C61351">
        <w:t>utilizados</w:t>
      </w:r>
      <w:r w:rsidR="003E1790" w:rsidRPr="00CA7FE8">
        <w:t xml:space="preserve"> em determinadas disciplinas (</w:t>
      </w:r>
      <w:r w:rsidR="00FA202E">
        <w:t xml:space="preserve">desde que </w:t>
      </w:r>
      <w:r w:rsidR="001C687C">
        <w:t>pertençam</w:t>
      </w:r>
      <w:r w:rsidR="00FA202E">
        <w:t xml:space="preserve"> à Porto Editora</w:t>
      </w:r>
      <w:r w:rsidR="003E1790" w:rsidRPr="00CA7FE8">
        <w:t xml:space="preserve">). </w:t>
      </w:r>
      <w:r w:rsidR="00C57A08" w:rsidRPr="00CA7FE8">
        <w:t xml:space="preserve">No </w:t>
      </w:r>
      <w:r w:rsidR="00FA202E">
        <w:t>que diz respeito à</w:t>
      </w:r>
      <w:r w:rsidR="00C57A08" w:rsidRPr="00CA7FE8">
        <w:t xml:space="preserve"> disciplina de Português, </w:t>
      </w:r>
      <w:r w:rsidR="00FA202E">
        <w:t xml:space="preserve">eu tinha </w:t>
      </w:r>
      <w:r w:rsidR="00C57A08" w:rsidRPr="00CA7FE8">
        <w:t>acesso</w:t>
      </w:r>
      <w:r w:rsidR="00737625">
        <w:t>: (1)</w:t>
      </w:r>
      <w:r w:rsidR="00C57A08" w:rsidRPr="00CA7FE8">
        <w:t xml:space="preserve"> ao manual e </w:t>
      </w:r>
      <w:r w:rsidR="00737625">
        <w:t xml:space="preserve">(2) </w:t>
      </w:r>
      <w:r w:rsidR="00C57A08" w:rsidRPr="00CA7FE8">
        <w:t>ao caderno de atividades interativ</w:t>
      </w:r>
      <w:r w:rsidR="001A5539">
        <w:t>a</w:t>
      </w:r>
      <w:r w:rsidR="00C57A08" w:rsidRPr="00CA7FE8">
        <w:t>s</w:t>
      </w:r>
      <w:r w:rsidR="00737625">
        <w:t xml:space="preserve"> - </w:t>
      </w:r>
      <w:r w:rsidR="00737625" w:rsidRPr="00B15B72">
        <w:t xml:space="preserve">que integram todos os conteúdos a serem lecionados, como todos sabemos, bem como um vasto leque de exercícios, de cariz diverso, para os alunos poderem </w:t>
      </w:r>
      <w:r w:rsidR="00B15B72" w:rsidRPr="00B15B72">
        <w:t>aplicar</w:t>
      </w:r>
      <w:r w:rsidR="00737625" w:rsidRPr="00B15B72">
        <w:t xml:space="preserve"> o conhecimento que adquirem em prática.</w:t>
      </w:r>
      <w:r w:rsidR="00737625">
        <w:t xml:space="preserve"> </w:t>
      </w:r>
    </w:p>
    <w:p w14:paraId="1E4EF8A8" w14:textId="4A1EF145" w:rsidR="00797808" w:rsidRPr="00CA7FE8" w:rsidRDefault="006B3A38" w:rsidP="001879DC">
      <w:pPr>
        <w:pStyle w:val="Texto"/>
      </w:pPr>
      <w:r>
        <w:t>N</w:t>
      </w:r>
      <w:r w:rsidR="00157157" w:rsidRPr="00CA7FE8">
        <w:t>a versão do professor</w:t>
      </w:r>
      <w:r>
        <w:t xml:space="preserve">, existem duas secções </w:t>
      </w:r>
      <w:r w:rsidR="00157157" w:rsidRPr="00CA7FE8">
        <w:t xml:space="preserve">nas bandas laterais do </w:t>
      </w:r>
      <w:r>
        <w:t>MD</w:t>
      </w:r>
      <w:r w:rsidR="00157157" w:rsidRPr="00CA7FE8">
        <w:t xml:space="preserve"> - uma cor de laranja</w:t>
      </w:r>
      <w:r>
        <w:t xml:space="preserve"> -</w:t>
      </w:r>
      <w:r w:rsidR="00157157" w:rsidRPr="00CA7FE8">
        <w:t xml:space="preserve"> </w:t>
      </w:r>
      <w:r>
        <w:t>na qual</w:t>
      </w:r>
      <w:r w:rsidR="00157157" w:rsidRPr="00CA7FE8">
        <w:t xml:space="preserve"> se encontram os recursos que os alunos têm disponívieis nos seus manuais</w:t>
      </w:r>
      <w:r>
        <w:t xml:space="preserve"> -</w:t>
      </w:r>
      <w:r w:rsidR="00157157" w:rsidRPr="00CA7FE8">
        <w:t xml:space="preserve">, e outra azul, onde </w:t>
      </w:r>
      <w:r w:rsidR="0022154C">
        <w:t>constam</w:t>
      </w:r>
      <w:r w:rsidR="00157157" w:rsidRPr="00CA7FE8">
        <w:t xml:space="preserve"> os recursos exclusivos </w:t>
      </w:r>
      <w:r w:rsidR="0063739B">
        <w:t>dos</w:t>
      </w:r>
      <w:r w:rsidR="00157157" w:rsidRPr="00CA7FE8">
        <w:t xml:space="preserve"> profess</w:t>
      </w:r>
      <w:r w:rsidR="00157157" w:rsidRPr="009F4F6D">
        <w:t xml:space="preserve">ores. </w:t>
      </w:r>
      <w:r w:rsidR="00797808" w:rsidRPr="00CA7FE8">
        <w:t xml:space="preserve">Por sua vez, como já foi </w:t>
      </w:r>
      <w:r w:rsidR="008A64F7">
        <w:t>referido</w:t>
      </w:r>
      <w:r w:rsidR="00797808" w:rsidRPr="00CA7FE8">
        <w:t xml:space="preserve">, a versão do </w:t>
      </w:r>
      <w:r w:rsidR="0022154C">
        <w:t>MD</w:t>
      </w:r>
      <w:r w:rsidR="00797808" w:rsidRPr="00CA7FE8">
        <w:t xml:space="preserve"> dos </w:t>
      </w:r>
      <w:r w:rsidR="00797808" w:rsidRPr="008A64F7">
        <w:t>alunos</w:t>
      </w:r>
      <w:r w:rsidR="00BF0F4D" w:rsidRPr="008A64F7">
        <w:t xml:space="preserve"> </w:t>
      </w:r>
      <w:r w:rsidR="009A1FD0" w:rsidRPr="008A64F7">
        <w:t>possibilita</w:t>
      </w:r>
      <w:r w:rsidR="008A64F7" w:rsidRPr="008A64F7">
        <w:t>va</w:t>
      </w:r>
      <w:r w:rsidR="0022154C" w:rsidRPr="008A64F7">
        <w:t>,</w:t>
      </w:r>
      <w:r w:rsidR="00BF0F4D" w:rsidRPr="008A64F7">
        <w:t xml:space="preserve"> também</w:t>
      </w:r>
      <w:r w:rsidR="0022154C">
        <w:t>,</w:t>
      </w:r>
      <w:r w:rsidR="00BF0F4D" w:rsidRPr="00CA7FE8">
        <w:t xml:space="preserve"> </w:t>
      </w:r>
      <w:r w:rsidR="009A1FD0">
        <w:t xml:space="preserve">o acesso a </w:t>
      </w:r>
      <w:r w:rsidR="00BF0F4D" w:rsidRPr="00CA7FE8">
        <w:t>inúmeros recursos</w:t>
      </w:r>
      <w:r w:rsidR="009A1FD0">
        <w:t xml:space="preserve"> digitais</w:t>
      </w:r>
      <w:r w:rsidR="00BF0F4D" w:rsidRPr="00CA7FE8">
        <w:t xml:space="preserve">, tais como os que </w:t>
      </w:r>
      <w:r w:rsidR="009A1FD0">
        <w:t>estão</w:t>
      </w:r>
      <w:r w:rsidR="00BF0F4D" w:rsidRPr="00CA7FE8">
        <w:t xml:space="preserve"> </w:t>
      </w:r>
      <w:r w:rsidR="009A1FD0">
        <w:t>expostos</w:t>
      </w:r>
      <w:r w:rsidR="00BF0F4D" w:rsidRPr="00CA7FE8">
        <w:t xml:space="preserve"> </w:t>
      </w:r>
      <w:r w:rsidR="00BF082C" w:rsidRPr="00CA7FE8">
        <w:t>na</w:t>
      </w:r>
      <w:r w:rsidR="00747A7B">
        <w:t>s</w:t>
      </w:r>
      <w:r w:rsidR="00BF082C" w:rsidRPr="00CA7FE8">
        <w:t xml:space="preserve"> figura</w:t>
      </w:r>
      <w:r w:rsidR="00747A7B">
        <w:t>s</w:t>
      </w:r>
      <w:r w:rsidR="00BF082C" w:rsidRPr="00CA7FE8">
        <w:t xml:space="preserve"> </w:t>
      </w:r>
      <w:r w:rsidR="00BF0F4D" w:rsidRPr="00CA7FE8">
        <w:t xml:space="preserve">abaixo. </w:t>
      </w:r>
    </w:p>
    <w:p w14:paraId="05ED8C88" w14:textId="77777777" w:rsidR="00624243" w:rsidRDefault="00624243" w:rsidP="001879DC">
      <w:pPr>
        <w:pStyle w:val="Texto"/>
      </w:pPr>
    </w:p>
    <w:p w14:paraId="00DEBC70" w14:textId="77777777" w:rsidR="00747A7B" w:rsidRDefault="00747A7B" w:rsidP="001879DC">
      <w:pPr>
        <w:pStyle w:val="Texto"/>
      </w:pPr>
    </w:p>
    <w:p w14:paraId="389CA7E8" w14:textId="77777777" w:rsidR="00747A7B" w:rsidRDefault="00747A7B" w:rsidP="001879DC">
      <w:pPr>
        <w:pStyle w:val="Texto"/>
      </w:pPr>
    </w:p>
    <w:p w14:paraId="18E8FE21" w14:textId="77777777" w:rsidR="00747A7B" w:rsidRDefault="00747A7B" w:rsidP="001879DC">
      <w:pPr>
        <w:pStyle w:val="Texto"/>
      </w:pPr>
    </w:p>
    <w:p w14:paraId="1ECC1484" w14:textId="77777777" w:rsidR="008E7E32" w:rsidRDefault="008E7E32" w:rsidP="001879DC">
      <w:pPr>
        <w:pStyle w:val="Texto"/>
      </w:pPr>
    </w:p>
    <w:p w14:paraId="26638469" w14:textId="77777777" w:rsidR="00747A7B" w:rsidRDefault="00747A7B" w:rsidP="001879DC">
      <w:pPr>
        <w:pStyle w:val="Texto"/>
      </w:pPr>
    </w:p>
    <w:p w14:paraId="24DB3B60" w14:textId="77777777" w:rsidR="00747A7B" w:rsidRPr="00CA7FE8" w:rsidRDefault="00747A7B" w:rsidP="001879DC">
      <w:pPr>
        <w:pStyle w:val="Texto"/>
      </w:pPr>
    </w:p>
    <w:p w14:paraId="5661B4BE" w14:textId="1000100C" w:rsidR="009F7B12" w:rsidRPr="00CA7FE8" w:rsidRDefault="009F7B12" w:rsidP="001879DC">
      <w:pPr>
        <w:pStyle w:val="Texto"/>
      </w:pPr>
      <w:r w:rsidRPr="00BA5894">
        <w:rPr>
          <w:b/>
          <w:bCs/>
          <w:sz w:val="22"/>
          <w:szCs w:val="96"/>
        </w:rPr>
        <w:lastRenderedPageBreak/>
        <w:t xml:space="preserve">Figura </w:t>
      </w:r>
      <w:r w:rsidR="008E7E32" w:rsidRPr="00BA5894">
        <w:rPr>
          <w:b/>
          <w:bCs/>
          <w:sz w:val="22"/>
          <w:szCs w:val="96"/>
        </w:rPr>
        <w:t>7</w:t>
      </w:r>
      <w:r w:rsidRPr="00BA5894">
        <w:rPr>
          <w:b/>
          <w:bCs/>
          <w:sz w:val="22"/>
          <w:szCs w:val="96"/>
        </w:rPr>
        <w:t xml:space="preserve"> - ‘</w:t>
      </w:r>
      <w:r w:rsidRPr="00BA5894">
        <w:rPr>
          <w:b/>
          <w:bCs/>
          <w:i/>
          <w:sz w:val="22"/>
          <w:szCs w:val="96"/>
        </w:rPr>
        <w:t>layout’</w:t>
      </w:r>
      <w:r w:rsidRPr="00BA5894">
        <w:rPr>
          <w:b/>
          <w:bCs/>
          <w:sz w:val="22"/>
          <w:szCs w:val="96"/>
        </w:rPr>
        <w:t xml:space="preserve"> de </w:t>
      </w:r>
      <w:r w:rsidR="00747A7B" w:rsidRPr="00BA5894">
        <w:rPr>
          <w:b/>
          <w:bCs/>
          <w:sz w:val="22"/>
          <w:szCs w:val="96"/>
        </w:rPr>
        <w:t>uma</w:t>
      </w:r>
      <w:r w:rsidRPr="00BA5894">
        <w:rPr>
          <w:b/>
          <w:bCs/>
          <w:sz w:val="22"/>
          <w:szCs w:val="96"/>
        </w:rPr>
        <w:t xml:space="preserve"> página do </w:t>
      </w:r>
      <w:r w:rsidR="0051023B" w:rsidRPr="00BA5894">
        <w:rPr>
          <w:b/>
          <w:bCs/>
          <w:sz w:val="22"/>
          <w:szCs w:val="96"/>
        </w:rPr>
        <w:t>MD</w:t>
      </w:r>
      <w:r w:rsidRPr="00BA5894">
        <w:rPr>
          <w:b/>
          <w:bCs/>
          <w:sz w:val="22"/>
          <w:szCs w:val="96"/>
        </w:rPr>
        <w:t xml:space="preserve"> (Português, 8.º ano</w:t>
      </w:r>
      <w:r w:rsidRPr="005203B0">
        <w:rPr>
          <w:b/>
          <w:bCs/>
          <w:sz w:val="22"/>
          <w:szCs w:val="96"/>
        </w:rPr>
        <w:t>)</w:t>
      </w:r>
    </w:p>
    <w:p w14:paraId="7D5FCDF0" w14:textId="5524446D" w:rsidR="009F7B12" w:rsidRPr="00CA7FE8" w:rsidRDefault="00747A7B" w:rsidP="001879DC">
      <w:pPr>
        <w:jc w:val="both"/>
      </w:pPr>
      <w:r w:rsidRPr="00747A7B">
        <w:rPr>
          <w:noProof/>
        </w:rPr>
        <w:drawing>
          <wp:inline distT="0" distB="0" distL="0" distR="0" wp14:anchorId="6B61FC63" wp14:editId="3AFC08FD">
            <wp:extent cx="5400040" cy="5790565"/>
            <wp:effectExtent l="0" t="0" r="0" b="635"/>
            <wp:docPr id="1115095427" name="Imagem 1" descr="Uma imagem com texto, computador, captura de ecrã, Websit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95427" name="Imagem 1" descr="Uma imagem com texto, computador, captura de ecrã, Website&#10;&#10;Os conteúdos gerados por IA podem estar incorretos."/>
                    <pic:cNvPicPr/>
                  </pic:nvPicPr>
                  <pic:blipFill>
                    <a:blip r:embed="rId18"/>
                    <a:stretch>
                      <a:fillRect/>
                    </a:stretch>
                  </pic:blipFill>
                  <pic:spPr>
                    <a:xfrm>
                      <a:off x="0" y="0"/>
                      <a:ext cx="5400040" cy="5790565"/>
                    </a:xfrm>
                    <a:prstGeom prst="rect">
                      <a:avLst/>
                    </a:prstGeom>
                  </pic:spPr>
                </pic:pic>
              </a:graphicData>
            </a:graphic>
          </wp:inline>
        </w:drawing>
      </w:r>
    </w:p>
    <w:p w14:paraId="2ED915D1" w14:textId="149C91B3" w:rsidR="00797808" w:rsidRPr="005203B0" w:rsidRDefault="009F7B12" w:rsidP="001879DC">
      <w:pPr>
        <w:pStyle w:val="Texto"/>
        <w:rPr>
          <w:sz w:val="22"/>
          <w:szCs w:val="96"/>
        </w:rPr>
      </w:pPr>
      <w:r w:rsidRPr="005203B0">
        <w:rPr>
          <w:sz w:val="22"/>
          <w:szCs w:val="96"/>
        </w:rPr>
        <w:t xml:space="preserve">Fonte: </w:t>
      </w:r>
      <w:hyperlink r:id="rId19" w:history="1">
        <w:r w:rsidRPr="005203B0">
          <w:rPr>
            <w:rStyle w:val="Hiperligao"/>
            <w:color w:val="auto"/>
            <w:sz w:val="22"/>
            <w:szCs w:val="96"/>
          </w:rPr>
          <w:t>https://app.escolavirtual.pt/</w:t>
        </w:r>
      </w:hyperlink>
    </w:p>
    <w:p w14:paraId="644F1E57" w14:textId="77777777" w:rsidR="00997097" w:rsidRDefault="00997097" w:rsidP="001879DC">
      <w:pPr>
        <w:pStyle w:val="Texto"/>
      </w:pPr>
    </w:p>
    <w:p w14:paraId="37134995" w14:textId="77777777" w:rsidR="00942B7A" w:rsidRDefault="00942B7A" w:rsidP="001879DC">
      <w:pPr>
        <w:pStyle w:val="Texto"/>
      </w:pPr>
    </w:p>
    <w:p w14:paraId="1F99FDD3" w14:textId="77777777" w:rsidR="00942B7A" w:rsidRDefault="00942B7A" w:rsidP="001879DC">
      <w:pPr>
        <w:pStyle w:val="Texto"/>
      </w:pPr>
    </w:p>
    <w:p w14:paraId="50DA34BB" w14:textId="77777777" w:rsidR="00942B7A" w:rsidRDefault="00942B7A" w:rsidP="001879DC">
      <w:pPr>
        <w:pStyle w:val="Texto"/>
      </w:pPr>
    </w:p>
    <w:p w14:paraId="69F06075" w14:textId="77777777" w:rsidR="00942B7A" w:rsidRDefault="00942B7A" w:rsidP="001879DC">
      <w:pPr>
        <w:pStyle w:val="Texto"/>
      </w:pPr>
    </w:p>
    <w:p w14:paraId="79BB1DDB" w14:textId="21AEDBD9" w:rsidR="00EA675F" w:rsidRPr="005203B0" w:rsidRDefault="00EA675F" w:rsidP="00EA675F">
      <w:pPr>
        <w:pStyle w:val="Texto"/>
        <w:rPr>
          <w:sz w:val="22"/>
          <w:szCs w:val="96"/>
        </w:rPr>
      </w:pPr>
      <w:r w:rsidRPr="00BA5894">
        <w:rPr>
          <w:b/>
          <w:bCs/>
          <w:sz w:val="22"/>
          <w:szCs w:val="22"/>
        </w:rPr>
        <w:lastRenderedPageBreak/>
        <w:t>Figura</w:t>
      </w:r>
      <w:r w:rsidRPr="00BA5894">
        <w:rPr>
          <w:b/>
          <w:bCs/>
          <w:sz w:val="22"/>
          <w:szCs w:val="96"/>
        </w:rPr>
        <w:t xml:space="preserve"> </w:t>
      </w:r>
      <w:r w:rsidR="008E7E32" w:rsidRPr="00BA5894">
        <w:rPr>
          <w:b/>
          <w:bCs/>
          <w:sz w:val="22"/>
          <w:szCs w:val="96"/>
        </w:rPr>
        <w:t>8</w:t>
      </w:r>
      <w:r w:rsidRPr="00BA5894">
        <w:rPr>
          <w:b/>
          <w:bCs/>
          <w:sz w:val="22"/>
          <w:szCs w:val="96"/>
        </w:rPr>
        <w:t xml:space="preserve"> - ‘</w:t>
      </w:r>
      <w:r w:rsidRPr="00BA5894">
        <w:rPr>
          <w:b/>
          <w:bCs/>
          <w:i/>
          <w:sz w:val="22"/>
          <w:szCs w:val="96"/>
        </w:rPr>
        <w:t>layout’</w:t>
      </w:r>
      <w:r w:rsidRPr="00BA5894">
        <w:rPr>
          <w:b/>
          <w:bCs/>
          <w:sz w:val="22"/>
          <w:szCs w:val="96"/>
        </w:rPr>
        <w:t xml:space="preserve"> de uma página do MD (Português, 8.º</w:t>
      </w:r>
      <w:r w:rsidRPr="005203B0">
        <w:rPr>
          <w:b/>
          <w:bCs/>
          <w:sz w:val="22"/>
          <w:szCs w:val="96"/>
        </w:rPr>
        <w:t xml:space="preserve"> ano)</w:t>
      </w:r>
    </w:p>
    <w:p w14:paraId="02AE06F2" w14:textId="222270A4" w:rsidR="00747A7B" w:rsidRDefault="00942B7A" w:rsidP="001879DC">
      <w:pPr>
        <w:pStyle w:val="Texto"/>
      </w:pPr>
      <w:r w:rsidRPr="00942B7A">
        <w:drawing>
          <wp:inline distT="0" distB="0" distL="0" distR="0" wp14:anchorId="1E48091D" wp14:editId="7A646DD5">
            <wp:extent cx="5400040" cy="5847080"/>
            <wp:effectExtent l="0" t="0" r="0" b="1270"/>
            <wp:docPr id="498508836" name="Imagem 1" descr="Uma imagem com texto, captura de ecrã,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08836" name="Imagem 1" descr="Uma imagem com texto, captura de ecrã, Tipo de letra&#10;&#10;Os conteúdos gerados por IA podem estar incorretos."/>
                    <pic:cNvPicPr/>
                  </pic:nvPicPr>
                  <pic:blipFill>
                    <a:blip r:embed="rId20"/>
                    <a:stretch>
                      <a:fillRect/>
                    </a:stretch>
                  </pic:blipFill>
                  <pic:spPr>
                    <a:xfrm>
                      <a:off x="0" y="0"/>
                      <a:ext cx="5400040" cy="5847080"/>
                    </a:xfrm>
                    <a:prstGeom prst="rect">
                      <a:avLst/>
                    </a:prstGeom>
                  </pic:spPr>
                </pic:pic>
              </a:graphicData>
            </a:graphic>
          </wp:inline>
        </w:drawing>
      </w:r>
    </w:p>
    <w:p w14:paraId="751B19DE" w14:textId="77777777" w:rsidR="00942B7A" w:rsidRPr="00CA7FE8" w:rsidRDefault="00942B7A" w:rsidP="00942B7A">
      <w:pPr>
        <w:pStyle w:val="Texto"/>
      </w:pPr>
      <w:r w:rsidRPr="005203B0">
        <w:rPr>
          <w:sz w:val="22"/>
          <w:szCs w:val="96"/>
        </w:rPr>
        <w:t xml:space="preserve">Fonte: </w:t>
      </w:r>
      <w:hyperlink r:id="rId21" w:history="1">
        <w:r w:rsidRPr="005203B0">
          <w:rPr>
            <w:rStyle w:val="Hiperligao"/>
            <w:color w:val="auto"/>
            <w:sz w:val="22"/>
            <w:szCs w:val="96"/>
          </w:rPr>
          <w:t>https://app.escolavirtual.pt/</w:t>
        </w:r>
      </w:hyperlink>
    </w:p>
    <w:p w14:paraId="467DF171" w14:textId="77777777" w:rsidR="00747A7B" w:rsidRPr="00CA7FE8" w:rsidRDefault="00747A7B" w:rsidP="001879DC">
      <w:pPr>
        <w:pStyle w:val="Texto"/>
      </w:pPr>
    </w:p>
    <w:p w14:paraId="0776F5D4" w14:textId="4B6DB42F" w:rsidR="00051397" w:rsidRDefault="00797808" w:rsidP="001879DC">
      <w:pPr>
        <w:pStyle w:val="Texto"/>
      </w:pPr>
      <w:r w:rsidRPr="00CA7FE8">
        <w:t>No caso específico destas duas páginas acima apresentadas, que fazem parte do Módulo Zero (0) do manual, intitulado “Começar de novo”</w:t>
      </w:r>
      <w:r w:rsidR="00B259F3">
        <w:t>,</w:t>
      </w:r>
      <w:r w:rsidRPr="00CA7FE8">
        <w:t xml:space="preserve"> os alunos encontravam, na banda lateral direita (cor de laranja), o</w:t>
      </w:r>
      <w:r w:rsidR="00A7392B" w:rsidRPr="00CA7FE8">
        <w:t>nze recursos distintos. Encontramos, p</w:t>
      </w:r>
      <w:r w:rsidR="0010550B">
        <w:t>ela ordem apresentada</w:t>
      </w:r>
      <w:r w:rsidR="00942B7A">
        <w:t xml:space="preserve"> na </w:t>
      </w:r>
      <w:r w:rsidR="00942B7A" w:rsidRPr="00BA5894">
        <w:t>janela</w:t>
      </w:r>
      <w:r w:rsidR="00B923DE" w:rsidRPr="00BA5894">
        <w:t xml:space="preserve"> da Figura </w:t>
      </w:r>
      <w:r w:rsidR="009422AA" w:rsidRPr="00BA5894">
        <w:t>8</w:t>
      </w:r>
      <w:r w:rsidR="00A7392B" w:rsidRPr="00BA5894">
        <w:t>, um</w:t>
      </w:r>
      <w:r w:rsidR="00A7392B" w:rsidRPr="00CA7FE8">
        <w:t xml:space="preserve"> exercício interativo </w:t>
      </w:r>
      <w:r w:rsidR="0022154C">
        <w:t xml:space="preserve">- </w:t>
      </w:r>
      <w:r w:rsidR="00A7392B" w:rsidRPr="00CA7FE8">
        <w:t xml:space="preserve">acerca do pronome pessoal em adjacência verbal </w:t>
      </w:r>
      <w:r w:rsidR="0022154C">
        <w:t>-</w:t>
      </w:r>
      <w:r w:rsidR="00585669">
        <w:t xml:space="preserve">, no qual o aluno </w:t>
      </w:r>
      <w:r w:rsidR="00FB5AE2">
        <w:t xml:space="preserve">tinha de identificar os cinco pronomes pessoais </w:t>
      </w:r>
      <w:r w:rsidR="00FB5AE2">
        <w:lastRenderedPageBreak/>
        <w:t>existentes num determinado texto, bem como</w:t>
      </w:r>
      <w:r w:rsidR="00A7392B" w:rsidRPr="00CA7FE8">
        <w:t xml:space="preserve"> dez vídeos explicativos acerca de: funções sintáticas (complemento oblíquo, complemento agente da passiva e modificador do nome); orações subordinadas adverbiais (temporais, causais, finais, condicionais); orações subordinadas adjetivas; orações subordinadas substantivas completivas e formação de palavras (derivação e composição).</w:t>
      </w:r>
    </w:p>
    <w:p w14:paraId="1302F177" w14:textId="77777777" w:rsidR="00AF08B0" w:rsidRDefault="00AF08B0" w:rsidP="001879DC">
      <w:pPr>
        <w:pStyle w:val="Texto"/>
      </w:pPr>
    </w:p>
    <w:p w14:paraId="0CB7D74E" w14:textId="604E388B" w:rsidR="00AF08B0" w:rsidRDefault="00AF08B0" w:rsidP="001879DC">
      <w:pPr>
        <w:pStyle w:val="Texto"/>
      </w:pPr>
      <w:r w:rsidRPr="00BA5894">
        <w:rPr>
          <w:b/>
          <w:bCs/>
          <w:sz w:val="22"/>
          <w:szCs w:val="96"/>
        </w:rPr>
        <w:t xml:space="preserve">Figura </w:t>
      </w:r>
      <w:r w:rsidR="009422AA" w:rsidRPr="00BA5894">
        <w:rPr>
          <w:b/>
          <w:bCs/>
          <w:sz w:val="22"/>
          <w:szCs w:val="96"/>
        </w:rPr>
        <w:t>9</w:t>
      </w:r>
      <w:r w:rsidRPr="00BA5894">
        <w:rPr>
          <w:b/>
          <w:bCs/>
          <w:sz w:val="22"/>
          <w:szCs w:val="96"/>
        </w:rPr>
        <w:t xml:space="preserve"> </w:t>
      </w:r>
      <w:r w:rsidR="003764C6" w:rsidRPr="00BA5894">
        <w:rPr>
          <w:b/>
          <w:bCs/>
          <w:sz w:val="22"/>
          <w:szCs w:val="96"/>
        </w:rPr>
        <w:t>-</w:t>
      </w:r>
      <w:r w:rsidRPr="00BA5894">
        <w:rPr>
          <w:b/>
          <w:bCs/>
          <w:sz w:val="22"/>
          <w:szCs w:val="96"/>
        </w:rPr>
        <w:t xml:space="preserve"> </w:t>
      </w:r>
      <w:r w:rsidR="003764C6" w:rsidRPr="00BA5894">
        <w:rPr>
          <w:b/>
          <w:bCs/>
          <w:sz w:val="22"/>
          <w:szCs w:val="96"/>
        </w:rPr>
        <w:t xml:space="preserve">Exemplo de um exercício interativo do </w:t>
      </w:r>
      <w:r w:rsidRPr="00BA5894">
        <w:rPr>
          <w:b/>
          <w:bCs/>
          <w:sz w:val="22"/>
          <w:szCs w:val="96"/>
        </w:rPr>
        <w:t xml:space="preserve">MD (Português, 8.º </w:t>
      </w:r>
      <w:r w:rsidRPr="00BA5894">
        <w:rPr>
          <w:b/>
          <w:bCs/>
          <w:sz w:val="22"/>
          <w:szCs w:val="22"/>
        </w:rPr>
        <w:t>ano)</w:t>
      </w:r>
    </w:p>
    <w:p w14:paraId="66A3167F" w14:textId="6D44456E" w:rsidR="00AF08B0" w:rsidRDefault="00AF08B0" w:rsidP="001879DC">
      <w:pPr>
        <w:pStyle w:val="Texto"/>
      </w:pPr>
      <w:r w:rsidRPr="00AF08B0">
        <w:drawing>
          <wp:inline distT="0" distB="0" distL="0" distR="0" wp14:anchorId="6F28751C" wp14:editId="7C48170A">
            <wp:extent cx="5400040" cy="3139440"/>
            <wp:effectExtent l="0" t="0" r="0" b="3810"/>
            <wp:docPr id="824671864" name="Imagem 1" descr="Uma imagem com texto, Cara humana, captura de ecrã, sorri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71864" name="Imagem 1" descr="Uma imagem com texto, Cara humana, captura de ecrã, sorrir&#10;&#10;Os conteúdos gerados por IA podem estar incorretos."/>
                    <pic:cNvPicPr/>
                  </pic:nvPicPr>
                  <pic:blipFill>
                    <a:blip r:embed="rId22"/>
                    <a:stretch>
                      <a:fillRect/>
                    </a:stretch>
                  </pic:blipFill>
                  <pic:spPr>
                    <a:xfrm>
                      <a:off x="0" y="0"/>
                      <a:ext cx="5400040" cy="3139440"/>
                    </a:xfrm>
                    <a:prstGeom prst="rect">
                      <a:avLst/>
                    </a:prstGeom>
                  </pic:spPr>
                </pic:pic>
              </a:graphicData>
            </a:graphic>
          </wp:inline>
        </w:drawing>
      </w:r>
    </w:p>
    <w:p w14:paraId="6CD57D80" w14:textId="77777777" w:rsidR="00AF08B0" w:rsidRPr="00CA7FE8" w:rsidRDefault="00AF08B0" w:rsidP="00AF08B0">
      <w:pPr>
        <w:pStyle w:val="Texto"/>
      </w:pPr>
      <w:r w:rsidRPr="005203B0">
        <w:rPr>
          <w:sz w:val="22"/>
          <w:szCs w:val="96"/>
        </w:rPr>
        <w:t xml:space="preserve">Fonte: </w:t>
      </w:r>
      <w:hyperlink r:id="rId23" w:history="1">
        <w:r w:rsidRPr="005203B0">
          <w:rPr>
            <w:rStyle w:val="Hiperligao"/>
            <w:color w:val="auto"/>
            <w:sz w:val="22"/>
            <w:szCs w:val="96"/>
          </w:rPr>
          <w:t>https://app.escolavirtual.pt/</w:t>
        </w:r>
      </w:hyperlink>
    </w:p>
    <w:p w14:paraId="24AE12AC" w14:textId="77777777" w:rsidR="00AF08B0" w:rsidRPr="00CA7FE8" w:rsidRDefault="00AF08B0" w:rsidP="001879DC">
      <w:pPr>
        <w:pStyle w:val="Texto"/>
      </w:pPr>
    </w:p>
    <w:p w14:paraId="638A17D9" w14:textId="426F08C6" w:rsidR="00051397" w:rsidRDefault="00045534" w:rsidP="001879DC">
      <w:pPr>
        <w:pStyle w:val="Texto"/>
      </w:pPr>
      <w:r w:rsidRPr="00D26129">
        <w:t xml:space="preserve">Mas os recursos digitais não ficam por aqui. </w:t>
      </w:r>
      <w:r w:rsidR="00197F39" w:rsidRPr="00D26129">
        <w:t>Para</w:t>
      </w:r>
      <w:r w:rsidRPr="00D26129">
        <w:t xml:space="preserve"> além de exercícios interativos e vídeos explicativos, encontram-se também</w:t>
      </w:r>
      <w:r w:rsidRPr="001630D5">
        <w:t>: (1) contratos de leitura; (2) fichas de leitura</w:t>
      </w:r>
      <w:r w:rsidR="00D26129" w:rsidRPr="001630D5">
        <w:t xml:space="preserve"> para os alunos completarem</w:t>
      </w:r>
      <w:r w:rsidRPr="001630D5">
        <w:t xml:space="preserve">; (3) grelhas de autoavaliação; (4) </w:t>
      </w:r>
      <w:r w:rsidRPr="001630D5">
        <w:rPr>
          <w:i/>
          <w:iCs/>
        </w:rPr>
        <w:t>quizzes</w:t>
      </w:r>
      <w:r w:rsidRPr="001630D5">
        <w:t>; (5) ficheiros áudio; (6) avaliações de diagnóstico e (7) apresentações</w:t>
      </w:r>
      <w:r w:rsidR="007B138C" w:rsidRPr="001630D5">
        <w:t xml:space="preserve"> (em </w:t>
      </w:r>
      <w:r w:rsidR="007B138C" w:rsidRPr="001630D5">
        <w:rPr>
          <w:i/>
        </w:rPr>
        <w:t>PowerPoint</w:t>
      </w:r>
      <w:r w:rsidR="007B138C" w:rsidRPr="001630D5">
        <w:t>)</w:t>
      </w:r>
      <w:r w:rsidRPr="001630D5">
        <w:t xml:space="preserve"> acerca de </w:t>
      </w:r>
      <w:r w:rsidR="00B259F3" w:rsidRPr="001630D5">
        <w:t>uma (aparentemente) infindável lista de conteúdos</w:t>
      </w:r>
      <w:r w:rsidRPr="001630D5">
        <w:t>.</w:t>
      </w:r>
      <w:r w:rsidR="00ED6EDC" w:rsidRPr="001630D5">
        <w:t xml:space="preserve"> </w:t>
      </w:r>
      <w:r w:rsidR="006C743E" w:rsidRPr="001630D5">
        <w:t xml:space="preserve">Com eles, </w:t>
      </w:r>
      <w:r w:rsidR="00FC641A" w:rsidRPr="001630D5">
        <w:t>podemos:</w:t>
      </w:r>
      <w:r w:rsidR="006C743E" w:rsidRPr="001630D5">
        <w:t xml:space="preserve"> lecionar aulas com foco na leitura e discussão de um determinado texto literário (utilizando </w:t>
      </w:r>
      <w:r w:rsidR="00FC641A" w:rsidRPr="001630D5">
        <w:t xml:space="preserve">as fichas de leitura e os ficheiros áudio, por exemplo); treinar competências orais e de argumentação (recorrendo às grelhas de autoavaliação e às apresentações em </w:t>
      </w:r>
      <w:r w:rsidR="00FC641A" w:rsidRPr="001630D5">
        <w:rPr>
          <w:i/>
          <w:iCs/>
        </w:rPr>
        <w:t>PowerPoint</w:t>
      </w:r>
      <w:r w:rsidR="00FC641A" w:rsidRPr="001630D5">
        <w:t>)</w:t>
      </w:r>
      <w:r w:rsidR="00014106" w:rsidRPr="001630D5">
        <w:t xml:space="preserve">; praticar </w:t>
      </w:r>
      <w:r w:rsidR="00D44049" w:rsidRPr="001630D5">
        <w:t xml:space="preserve">o </w:t>
      </w:r>
      <w:r w:rsidR="00D44049" w:rsidRPr="001630D5">
        <w:lastRenderedPageBreak/>
        <w:t>desenvolvimento de competências no âmbito do domínio da Gramática (conjugar verbos, por exemplo)</w:t>
      </w:r>
      <w:r w:rsidR="00DA7F8D" w:rsidRPr="001630D5">
        <w:t xml:space="preserve"> e</w:t>
      </w:r>
      <w:r w:rsidR="00FC641A" w:rsidRPr="001630D5">
        <w:t xml:space="preserve"> tirar proveito dos jogos e </w:t>
      </w:r>
      <w:r w:rsidR="00FC641A" w:rsidRPr="001630D5">
        <w:rPr>
          <w:i/>
          <w:iCs/>
        </w:rPr>
        <w:t>quizzes</w:t>
      </w:r>
      <w:r w:rsidR="00DA7F8D" w:rsidRPr="001630D5">
        <w:rPr>
          <w:i/>
          <w:iCs/>
        </w:rPr>
        <w:t xml:space="preserve"> </w:t>
      </w:r>
      <w:r w:rsidR="00DA7F8D" w:rsidRPr="001630D5">
        <w:t>disponibilizados, acerca dos mais variados itens do programa.</w:t>
      </w:r>
    </w:p>
    <w:p w14:paraId="030935EC" w14:textId="77777777" w:rsidR="009A5ECE" w:rsidRDefault="009A5ECE" w:rsidP="001879DC">
      <w:pPr>
        <w:pStyle w:val="Texto"/>
      </w:pPr>
    </w:p>
    <w:p w14:paraId="257C4075" w14:textId="75E0735C" w:rsidR="009A5ECE" w:rsidRDefault="009A5ECE" w:rsidP="009A5ECE">
      <w:pPr>
        <w:pStyle w:val="Texto"/>
      </w:pPr>
      <w:r w:rsidRPr="001630D5">
        <w:rPr>
          <w:b/>
          <w:bCs/>
          <w:sz w:val="22"/>
          <w:szCs w:val="96"/>
        </w:rPr>
        <w:t xml:space="preserve">Figura </w:t>
      </w:r>
      <w:r w:rsidR="009422AA" w:rsidRPr="001630D5">
        <w:rPr>
          <w:b/>
          <w:bCs/>
          <w:sz w:val="22"/>
          <w:szCs w:val="96"/>
        </w:rPr>
        <w:t>10</w:t>
      </w:r>
      <w:r w:rsidRPr="001630D5">
        <w:rPr>
          <w:b/>
          <w:bCs/>
        </w:rPr>
        <w:t xml:space="preserve"> </w:t>
      </w:r>
      <w:r w:rsidRPr="001630D5">
        <w:rPr>
          <w:b/>
          <w:bCs/>
          <w:sz w:val="22"/>
          <w:szCs w:val="96"/>
        </w:rPr>
        <w:t>- Exercício interativo do MD para conjugar verbos no presente do indicativo (Português, 8.º ano)</w:t>
      </w:r>
    </w:p>
    <w:p w14:paraId="4ACD9552" w14:textId="614E377F" w:rsidR="00D44049" w:rsidRDefault="009A5ECE" w:rsidP="001879DC">
      <w:pPr>
        <w:pStyle w:val="Texto"/>
      </w:pPr>
      <w:r w:rsidRPr="009A5ECE">
        <w:drawing>
          <wp:inline distT="0" distB="0" distL="0" distR="0" wp14:anchorId="10B3FEC6" wp14:editId="4C5F4252">
            <wp:extent cx="5400040" cy="2785110"/>
            <wp:effectExtent l="0" t="0" r="0" b="0"/>
            <wp:docPr id="620675435"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75435" name="Imagem 1" descr="Uma imagem com texto, captura de ecrã, Tipo de letra, número&#10;&#10;Os conteúdos gerados por IA podem estar incorretos."/>
                    <pic:cNvPicPr/>
                  </pic:nvPicPr>
                  <pic:blipFill>
                    <a:blip r:embed="rId24"/>
                    <a:stretch>
                      <a:fillRect/>
                    </a:stretch>
                  </pic:blipFill>
                  <pic:spPr>
                    <a:xfrm>
                      <a:off x="0" y="0"/>
                      <a:ext cx="5400040" cy="2785110"/>
                    </a:xfrm>
                    <a:prstGeom prst="rect">
                      <a:avLst/>
                    </a:prstGeom>
                  </pic:spPr>
                </pic:pic>
              </a:graphicData>
            </a:graphic>
          </wp:inline>
        </w:drawing>
      </w:r>
    </w:p>
    <w:p w14:paraId="12955189" w14:textId="77777777" w:rsidR="009A5ECE" w:rsidRPr="00CA7FE8" w:rsidRDefault="009A5ECE" w:rsidP="009A5ECE">
      <w:pPr>
        <w:pStyle w:val="Texto"/>
      </w:pPr>
      <w:r w:rsidRPr="005203B0">
        <w:rPr>
          <w:sz w:val="22"/>
          <w:szCs w:val="96"/>
        </w:rPr>
        <w:t xml:space="preserve">Fonte: </w:t>
      </w:r>
      <w:hyperlink r:id="rId25" w:history="1">
        <w:r w:rsidRPr="005203B0">
          <w:rPr>
            <w:rStyle w:val="Hiperligao"/>
            <w:color w:val="auto"/>
            <w:sz w:val="22"/>
            <w:szCs w:val="96"/>
          </w:rPr>
          <w:t>https://app.escolavirtual.pt/</w:t>
        </w:r>
      </w:hyperlink>
    </w:p>
    <w:p w14:paraId="54E8D042" w14:textId="77777777" w:rsidR="009A5ECE" w:rsidRPr="00CA7FE8" w:rsidRDefault="009A5ECE" w:rsidP="001879DC">
      <w:pPr>
        <w:pStyle w:val="Texto"/>
      </w:pPr>
    </w:p>
    <w:p w14:paraId="055D3FE4" w14:textId="22E9D269" w:rsidR="002A3D2B" w:rsidRDefault="00DA7F8D" w:rsidP="001879DC">
      <w:pPr>
        <w:pStyle w:val="Texto"/>
      </w:pPr>
      <w:r>
        <w:t>Todavia,</w:t>
      </w:r>
      <w:r w:rsidR="002A3D2B" w:rsidRPr="00015507">
        <w:t xml:space="preserve"> estes materiais “extra” à disposição dos alunos só funcionam na sua totalidade se os próprios souberem utilizar o manual digital eficazmente, em todas as suas funções (e com alguns atalhos, para chegarem mais </w:t>
      </w:r>
      <w:r w:rsidR="00015507" w:rsidRPr="00015507">
        <w:t>rapidamente</w:t>
      </w:r>
      <w:r w:rsidR="002A3D2B" w:rsidRPr="00015507">
        <w:t xml:space="preserve"> às páginas que procuram, por exemplo). Na barra </w:t>
      </w:r>
      <w:r w:rsidR="002A3D2B" w:rsidRPr="001630D5">
        <w:t xml:space="preserve">superior, </w:t>
      </w:r>
      <w:r w:rsidR="00015507" w:rsidRPr="001630D5">
        <w:t xml:space="preserve">presente </w:t>
      </w:r>
      <w:r w:rsidR="001630D5" w:rsidRPr="001630D5">
        <w:t xml:space="preserve">em </w:t>
      </w:r>
      <w:r w:rsidR="00015507" w:rsidRPr="001630D5">
        <w:t>todas as páginas do manual,</w:t>
      </w:r>
      <w:r w:rsidR="00015507">
        <w:t xml:space="preserve"> </w:t>
      </w:r>
      <w:r w:rsidR="002A3D2B" w:rsidRPr="00015507">
        <w:t>os alunos encontram: (1) um ícone que os leva ao índice do manual; (2) um caderno de notas; (3) notas “adesivas</w:t>
      </w:r>
      <w:r w:rsidR="002A3D2B" w:rsidRPr="001630D5">
        <w:t>”</w:t>
      </w:r>
      <w:r w:rsidR="009D3000" w:rsidRPr="001630D5">
        <w:t xml:space="preserve"> (que servem para</w:t>
      </w:r>
      <w:r w:rsidR="00603942" w:rsidRPr="001630D5">
        <w:t xml:space="preserve"> os alunos registarem informações pertinentes, no decorrer da aula</w:t>
      </w:r>
      <w:r w:rsidR="009D3000" w:rsidRPr="001630D5">
        <w:t>)</w:t>
      </w:r>
      <w:r w:rsidR="002A3D2B" w:rsidRPr="001630D5">
        <w:t>; (4</w:t>
      </w:r>
      <w:r w:rsidR="002A3D2B" w:rsidRPr="00015507">
        <w:t xml:space="preserve">) uma ferramenta para sublinhar textos; (5) uma caneta; (6) a lupa de pesquisa; (7) </w:t>
      </w:r>
      <w:r w:rsidR="009D3000">
        <w:t xml:space="preserve">o </w:t>
      </w:r>
      <w:r w:rsidR="002A3D2B" w:rsidRPr="00015507">
        <w:t xml:space="preserve">dicionário; (8) </w:t>
      </w:r>
      <w:r w:rsidR="009D3000">
        <w:t xml:space="preserve">a </w:t>
      </w:r>
      <w:r w:rsidR="002A3D2B" w:rsidRPr="00015507">
        <w:t>leitura assistida; (9) um ícone que lhes permite ajustar a página à largura da tela (e à altura); (10) um ícone que lhes permite ver duas páginas consecutivas ao mesmo tempo e, por fim, (11) a ferramenta de ‘</w:t>
      </w:r>
      <w:r w:rsidR="002A3D2B" w:rsidRPr="00015507">
        <w:rPr>
          <w:i/>
        </w:rPr>
        <w:t>zoom’</w:t>
      </w:r>
      <w:r w:rsidR="002A3D2B" w:rsidRPr="00015507">
        <w:t>.</w:t>
      </w:r>
      <w:r w:rsidR="00EA788B">
        <w:t xml:space="preserve"> </w:t>
      </w:r>
    </w:p>
    <w:p w14:paraId="145CFD26" w14:textId="39E9CD0F" w:rsidR="001A54CA" w:rsidRDefault="001A54CA" w:rsidP="001A54CA">
      <w:pPr>
        <w:pStyle w:val="Texto"/>
      </w:pPr>
      <w:r w:rsidRPr="00C20974">
        <w:rPr>
          <w:b/>
          <w:bCs/>
          <w:sz w:val="22"/>
          <w:szCs w:val="96"/>
        </w:rPr>
        <w:lastRenderedPageBreak/>
        <w:t xml:space="preserve">Figura </w:t>
      </w:r>
      <w:r w:rsidR="009422AA" w:rsidRPr="00C20974">
        <w:rPr>
          <w:b/>
          <w:bCs/>
          <w:sz w:val="22"/>
          <w:szCs w:val="96"/>
        </w:rPr>
        <w:t>11</w:t>
      </w:r>
      <w:r w:rsidRPr="00C20974">
        <w:rPr>
          <w:b/>
          <w:bCs/>
          <w:sz w:val="22"/>
          <w:szCs w:val="96"/>
        </w:rPr>
        <w:t xml:space="preserve"> - Barra superior do MD (Português, 8.º ano)</w:t>
      </w:r>
    </w:p>
    <w:p w14:paraId="0FBD8895" w14:textId="1195C66E" w:rsidR="001A54CA" w:rsidRDefault="001A54CA" w:rsidP="001879DC">
      <w:pPr>
        <w:pStyle w:val="Texto"/>
      </w:pPr>
      <w:r w:rsidRPr="001A54CA">
        <w:drawing>
          <wp:inline distT="0" distB="0" distL="0" distR="0" wp14:anchorId="39EA217C" wp14:editId="206992A4">
            <wp:extent cx="5400040" cy="299720"/>
            <wp:effectExtent l="0" t="0" r="0" b="5080"/>
            <wp:docPr id="9349283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928313" name=""/>
                    <pic:cNvPicPr/>
                  </pic:nvPicPr>
                  <pic:blipFill>
                    <a:blip r:embed="rId26"/>
                    <a:stretch>
                      <a:fillRect/>
                    </a:stretch>
                  </pic:blipFill>
                  <pic:spPr>
                    <a:xfrm>
                      <a:off x="0" y="0"/>
                      <a:ext cx="5400040" cy="299720"/>
                    </a:xfrm>
                    <a:prstGeom prst="rect">
                      <a:avLst/>
                    </a:prstGeom>
                  </pic:spPr>
                </pic:pic>
              </a:graphicData>
            </a:graphic>
          </wp:inline>
        </w:drawing>
      </w:r>
    </w:p>
    <w:p w14:paraId="2EF64148" w14:textId="77777777" w:rsidR="001A54CA" w:rsidRPr="00CA7FE8" w:rsidRDefault="001A54CA" w:rsidP="001A54CA">
      <w:pPr>
        <w:pStyle w:val="Texto"/>
      </w:pPr>
      <w:r w:rsidRPr="005203B0">
        <w:rPr>
          <w:sz w:val="22"/>
          <w:szCs w:val="96"/>
        </w:rPr>
        <w:t xml:space="preserve">Fonte: </w:t>
      </w:r>
      <w:hyperlink r:id="rId27" w:history="1">
        <w:r w:rsidRPr="005203B0">
          <w:rPr>
            <w:rStyle w:val="Hiperligao"/>
            <w:color w:val="auto"/>
            <w:sz w:val="22"/>
            <w:szCs w:val="96"/>
          </w:rPr>
          <w:t>https://app.escolavirtual.pt/</w:t>
        </w:r>
      </w:hyperlink>
    </w:p>
    <w:p w14:paraId="2D728C04" w14:textId="77777777" w:rsidR="001A54CA" w:rsidRPr="00CA7FE8" w:rsidRDefault="001A54CA" w:rsidP="001879DC">
      <w:pPr>
        <w:pStyle w:val="Texto"/>
      </w:pPr>
    </w:p>
    <w:p w14:paraId="626C8F73" w14:textId="77777777" w:rsidR="0022154C" w:rsidRDefault="00350516" w:rsidP="001879DC">
      <w:pPr>
        <w:pStyle w:val="Texto"/>
      </w:pPr>
      <w:r w:rsidRPr="00CA7FE8">
        <w:t xml:space="preserve">Claro está que </w:t>
      </w:r>
      <w:r w:rsidR="0022154C">
        <w:t>t</w:t>
      </w:r>
      <w:r w:rsidR="001C4655" w:rsidRPr="00CA7FE8">
        <w:t>odas estas funcionalidades e recursos são extremamente úteis para a boa utilizaç</w:t>
      </w:r>
      <w:r w:rsidR="00800F8D" w:rsidRPr="00CA7FE8">
        <w:t>ão do manual digital por parte dos alunos e professores.</w:t>
      </w:r>
      <w:r w:rsidRPr="00CA7FE8">
        <w:t xml:space="preserve"> Assim sendo, é importante esclarecer que, </w:t>
      </w:r>
      <w:r w:rsidRPr="00FB783B">
        <w:t>apesar de se terem verificado algumas dificuldades a nível técnico e até comportamental no decurso do ano letivo em estudo, é seguro afirmar que nenhum deles surgiu devido ao manual digital em si.</w:t>
      </w:r>
      <w:r w:rsidRPr="00CA7FE8">
        <w:t xml:space="preserve"> </w:t>
      </w:r>
    </w:p>
    <w:p w14:paraId="5E0DAAFC" w14:textId="7034F0D1" w:rsidR="00A1486A" w:rsidRDefault="00350516" w:rsidP="001879DC">
      <w:pPr>
        <w:pStyle w:val="Texto"/>
      </w:pPr>
      <w:r w:rsidRPr="00CA7FE8">
        <w:t xml:space="preserve">Constata-se que o manual, enquanto material para estudo e aprendizagem, é, sem sombra de dúvida, eficiente e completo. Contudo, a mudança (um tanto repentina) de </w:t>
      </w:r>
      <w:r w:rsidR="0022154C">
        <w:t>método de trabalho em sala de aula</w:t>
      </w:r>
      <w:r w:rsidRPr="00CA7FE8">
        <w:t xml:space="preserve">, </w:t>
      </w:r>
      <w:r w:rsidR="0022154C">
        <w:t>aliada à</w:t>
      </w:r>
      <w:r w:rsidRPr="00CA7FE8">
        <w:t xml:space="preserve"> faixa etária dos discentes que integraram este </w:t>
      </w:r>
      <w:r w:rsidRPr="00A96E96">
        <w:t>projeto</w:t>
      </w:r>
      <w:r w:rsidR="0022154C" w:rsidRPr="00A96E96">
        <w:t xml:space="preserve"> (13-14 anos de idade)</w:t>
      </w:r>
      <w:r w:rsidRPr="00A96E96">
        <w:t xml:space="preserve">, pode ter “contribuído” para alguns dos </w:t>
      </w:r>
      <w:r w:rsidR="00A96E96">
        <w:t>problemas</w:t>
      </w:r>
      <w:r w:rsidRPr="00A96E96">
        <w:t xml:space="preserve"> </w:t>
      </w:r>
      <w:r w:rsidR="0022154C" w:rsidRPr="00A96E96">
        <w:t>mencionados em capítulos anteriores</w:t>
      </w:r>
      <w:r w:rsidRPr="00A96E96">
        <w:t xml:space="preserve">, não só ao nível </w:t>
      </w:r>
      <w:r w:rsidR="0022154C" w:rsidRPr="00A96E96">
        <w:t>da turma</w:t>
      </w:r>
      <w:r w:rsidRPr="00A96E96">
        <w:t xml:space="preserve"> como da instituição de ensino em si</w:t>
      </w:r>
      <w:r w:rsidR="0022154C" w:rsidRPr="00A96E96">
        <w:t>, no que diz respeito à capacidade de resolução de problemas</w:t>
      </w:r>
      <w:r w:rsidRPr="00A96E96">
        <w:t xml:space="preserve"> dos equipamentos,</w:t>
      </w:r>
      <w:r w:rsidR="0022154C" w:rsidRPr="00A96E96">
        <w:t xml:space="preserve"> por exemplo, mas </w:t>
      </w:r>
      <w:r w:rsidR="0022154C" w:rsidRPr="00C20974">
        <w:t>também à</w:t>
      </w:r>
      <w:r w:rsidRPr="00C20974">
        <w:t xml:space="preserve"> disposição d</w:t>
      </w:r>
      <w:r w:rsidR="0022154C" w:rsidRPr="00C20974">
        <w:t>as mesas e</w:t>
      </w:r>
      <w:r w:rsidR="00FB783B" w:rsidRPr="00C20974">
        <w:t xml:space="preserve"> das</w:t>
      </w:r>
      <w:r w:rsidR="0022154C" w:rsidRPr="00C20974">
        <w:t xml:space="preserve"> tomadas </w:t>
      </w:r>
      <w:r w:rsidR="00FB783B" w:rsidRPr="00C20974">
        <w:t>na</w:t>
      </w:r>
      <w:r w:rsidR="0022154C" w:rsidRPr="00C20974">
        <w:t xml:space="preserve"> sala de aula, </w:t>
      </w:r>
      <w:r w:rsidR="00FB783B" w:rsidRPr="00C20974">
        <w:t>além da</w:t>
      </w:r>
      <w:r w:rsidRPr="00C20974">
        <w:t xml:space="preserve"> conectividade à </w:t>
      </w:r>
      <w:r w:rsidRPr="00C20974">
        <w:rPr>
          <w:i/>
          <w:iCs/>
        </w:rPr>
        <w:t>Internet</w:t>
      </w:r>
      <w:r w:rsidRPr="00C20974">
        <w:t>).</w:t>
      </w:r>
      <w:r w:rsidR="00A96E96" w:rsidRPr="00C20974">
        <w:t xml:space="preserve"> </w:t>
      </w:r>
      <w:r w:rsidR="00603942" w:rsidRPr="00C20974">
        <w:t>Para além disto, é importante referir que tantas opções de ferramentas e funcionalidades podem desconcentrar o aluno, quer nas aulas, quer no estudo autónomo, em casa.</w:t>
      </w:r>
    </w:p>
    <w:p w14:paraId="54639F33" w14:textId="77777777" w:rsidR="00926404" w:rsidRDefault="00926404" w:rsidP="001879DC">
      <w:pPr>
        <w:pStyle w:val="Texto"/>
      </w:pPr>
    </w:p>
    <w:p w14:paraId="1D9C7D15" w14:textId="77777777" w:rsidR="003F460C" w:rsidRDefault="003F460C" w:rsidP="001879DC">
      <w:pPr>
        <w:pStyle w:val="Texto"/>
      </w:pPr>
    </w:p>
    <w:p w14:paraId="57A83B07" w14:textId="77777777" w:rsidR="003F460C" w:rsidRDefault="003F460C" w:rsidP="001879DC">
      <w:pPr>
        <w:pStyle w:val="Texto"/>
      </w:pPr>
    </w:p>
    <w:p w14:paraId="0CFC8ABD" w14:textId="77777777" w:rsidR="003F460C" w:rsidRPr="0062481E" w:rsidRDefault="003F460C" w:rsidP="001879DC">
      <w:pPr>
        <w:pStyle w:val="Texto"/>
        <w:rPr>
          <w:color w:val="EE0000"/>
        </w:rPr>
      </w:pPr>
    </w:p>
    <w:p w14:paraId="10AE29C5" w14:textId="77777777" w:rsidR="00926404" w:rsidRPr="0062481E" w:rsidRDefault="00926404" w:rsidP="001879DC">
      <w:pPr>
        <w:pStyle w:val="Texto"/>
        <w:rPr>
          <w:color w:val="EE0000"/>
        </w:rPr>
      </w:pPr>
    </w:p>
    <w:p w14:paraId="352406DA" w14:textId="77777777" w:rsidR="00926404" w:rsidRPr="0062481E" w:rsidRDefault="00926404" w:rsidP="001879DC">
      <w:pPr>
        <w:pStyle w:val="Texto"/>
        <w:rPr>
          <w:color w:val="EE0000"/>
        </w:rPr>
      </w:pPr>
    </w:p>
    <w:p w14:paraId="29361794" w14:textId="77777777" w:rsidR="00926404" w:rsidRPr="0062481E" w:rsidRDefault="00926404" w:rsidP="001879DC">
      <w:pPr>
        <w:pStyle w:val="Texto"/>
      </w:pPr>
    </w:p>
    <w:p w14:paraId="1828ED66" w14:textId="71ED83A9" w:rsidR="002E2E38" w:rsidRDefault="008F14F0" w:rsidP="001879DC">
      <w:pPr>
        <w:pStyle w:val="Ttulo1"/>
      </w:pPr>
      <w:bookmarkStart w:id="23" w:name="_Toc207715342"/>
      <w:r w:rsidRPr="00013326">
        <w:lastRenderedPageBreak/>
        <w:t>Plano de ação</w:t>
      </w:r>
      <w:bookmarkEnd w:id="23"/>
    </w:p>
    <w:p w14:paraId="6D6AE88B" w14:textId="3529FC3B" w:rsidR="002E54C6" w:rsidRDefault="00387EB5" w:rsidP="002E54C6">
      <w:r>
        <w:t xml:space="preserve">Como já mencionei em outras secções, </w:t>
      </w:r>
      <w:r w:rsidRPr="00C20974">
        <w:t xml:space="preserve">este projeto teve como objetivo avaliar o impacto de diversas ferramentas digitais no desenvolvimento do maior número de competências linguísticas possível (desde a leitura até à resolução de dificuldades sintáticas e morfológicas) nas disciplinas de Português e de </w:t>
      </w:r>
      <w:proofErr w:type="gramStart"/>
      <w:r w:rsidRPr="00C20974">
        <w:t>Inglês</w:t>
      </w:r>
      <w:proofErr w:type="gramEnd"/>
      <w:r w:rsidRPr="00C20974">
        <w:t>, com especial destaque para o Manual Digital (MD).</w:t>
      </w:r>
      <w:r w:rsidR="0072582B" w:rsidRPr="00C20974">
        <w:t xml:space="preserve"> No âmbito deste projeto, foram realizados três ciclos de investigação-ação e, nas páginas que se seguem, descrevo em três secções (uma para cada um deles) as atividades planeadas, os materiais e ferramentas utilizadas e o impacto que tiveram nas diferent</w:t>
      </w:r>
      <w:r w:rsidR="0072582B" w:rsidRPr="00CA7FE8">
        <w:t>es turmas e disciplinas.</w:t>
      </w:r>
    </w:p>
    <w:p w14:paraId="4626C7A4" w14:textId="77777777" w:rsidR="00387EB5" w:rsidRPr="002E54C6" w:rsidRDefault="00387EB5" w:rsidP="002E54C6"/>
    <w:p w14:paraId="2EDC0F06" w14:textId="220010B3" w:rsidR="00926404" w:rsidRPr="00BD7C73" w:rsidRDefault="00926404" w:rsidP="00926404">
      <w:pPr>
        <w:pStyle w:val="Ttulo2"/>
        <w:rPr>
          <w:i/>
          <w:iCs/>
        </w:rPr>
      </w:pPr>
      <w:r w:rsidRPr="00BD7C73">
        <w:rPr>
          <w:i/>
          <w:iCs/>
        </w:rPr>
        <w:t xml:space="preserve">Ferramentas </w:t>
      </w:r>
      <w:r w:rsidR="00796D18" w:rsidRPr="00BD7C73">
        <w:rPr>
          <w:i/>
          <w:iCs/>
        </w:rPr>
        <w:t xml:space="preserve">e metodologias </w:t>
      </w:r>
      <w:r w:rsidR="0002526E" w:rsidRPr="00BD7C73">
        <w:rPr>
          <w:i/>
          <w:iCs/>
        </w:rPr>
        <w:t xml:space="preserve">escolhidas </w:t>
      </w:r>
    </w:p>
    <w:p w14:paraId="413EC038" w14:textId="17FB93DB" w:rsidR="00AB61B2" w:rsidRPr="00865FD6" w:rsidRDefault="00AE02AD" w:rsidP="001879DC">
      <w:pPr>
        <w:jc w:val="both"/>
      </w:pPr>
      <w:r w:rsidRPr="00AE02AD">
        <w:t>Para além do MD, pon</w:t>
      </w:r>
      <w:r>
        <w:t>derei utilizar outras ferramentas</w:t>
      </w:r>
      <w:r w:rsidR="00865FD6">
        <w:t xml:space="preserve">, nas turmas de </w:t>
      </w:r>
      <w:proofErr w:type="gramStart"/>
      <w:r w:rsidR="00865FD6">
        <w:t>Inglês</w:t>
      </w:r>
      <w:proofErr w:type="gramEnd"/>
      <w:r w:rsidR="00865FD6">
        <w:t xml:space="preserve">, </w:t>
      </w:r>
      <w:r>
        <w:t xml:space="preserve">nomeadamente o </w:t>
      </w:r>
      <w:r w:rsidRPr="00BD7C73">
        <w:rPr>
          <w:i/>
          <w:iCs/>
        </w:rPr>
        <w:t>YouTube</w:t>
      </w:r>
      <w:r>
        <w:t xml:space="preserve">, o </w:t>
      </w:r>
      <w:proofErr w:type="spellStart"/>
      <w:r w:rsidRPr="00BD7C73">
        <w:rPr>
          <w:i/>
          <w:iCs/>
        </w:rPr>
        <w:t>Wooclap</w:t>
      </w:r>
      <w:proofErr w:type="spellEnd"/>
      <w:r>
        <w:t xml:space="preserve">, o </w:t>
      </w:r>
      <w:proofErr w:type="spellStart"/>
      <w:r w:rsidRPr="00BD7C73">
        <w:rPr>
          <w:i/>
          <w:iCs/>
        </w:rPr>
        <w:t>Canva</w:t>
      </w:r>
      <w:proofErr w:type="spellEnd"/>
      <w:r>
        <w:t xml:space="preserve">, o </w:t>
      </w:r>
      <w:r w:rsidRPr="00BD7C73">
        <w:rPr>
          <w:i/>
          <w:iCs/>
        </w:rPr>
        <w:t xml:space="preserve">Google </w:t>
      </w:r>
      <w:proofErr w:type="spellStart"/>
      <w:r w:rsidRPr="00BD7C73">
        <w:rPr>
          <w:i/>
          <w:iCs/>
        </w:rPr>
        <w:t>Classroom</w:t>
      </w:r>
      <w:proofErr w:type="spellEnd"/>
      <w:r>
        <w:t xml:space="preserve">, o </w:t>
      </w:r>
      <w:r w:rsidRPr="00BD7C73">
        <w:rPr>
          <w:i/>
          <w:iCs/>
        </w:rPr>
        <w:t xml:space="preserve">Google </w:t>
      </w:r>
      <w:proofErr w:type="spellStart"/>
      <w:r w:rsidRPr="00BD7C73">
        <w:rPr>
          <w:i/>
          <w:iCs/>
        </w:rPr>
        <w:t>Docs</w:t>
      </w:r>
      <w:proofErr w:type="spellEnd"/>
      <w:r>
        <w:t xml:space="preserve"> e as já conhecidas ferramentas do Office, com vista a fazer com que os alunos encarassem os seus computadores como instrumentos de trabalho eficientes e </w:t>
      </w:r>
      <w:r w:rsidR="00162920">
        <w:t xml:space="preserve">percebessem a sua rentabilidade no estudo autónomo e </w:t>
      </w:r>
      <w:r w:rsidR="00162920" w:rsidRPr="00865FD6">
        <w:t>no crescimento dos seus saberes.</w:t>
      </w:r>
      <w:r w:rsidR="003C7C0E" w:rsidRPr="00865FD6">
        <w:t xml:space="preserve"> </w:t>
      </w:r>
      <w:r w:rsidR="00796D18" w:rsidRPr="00865FD6">
        <w:t>F</w:t>
      </w:r>
      <w:r w:rsidR="00387EB5" w:rsidRPr="00865FD6">
        <w:t>oi necessário</w:t>
      </w:r>
      <w:r w:rsidR="003C7C0E" w:rsidRPr="00865FD6">
        <w:t>, também,</w:t>
      </w:r>
      <w:r w:rsidR="00387EB5" w:rsidRPr="00865FD6">
        <w:t xml:space="preserve"> realizar uma seleção de </w:t>
      </w:r>
      <w:r w:rsidR="003C7C0E" w:rsidRPr="00865FD6">
        <w:t>instrumentos</w:t>
      </w:r>
      <w:r w:rsidR="00387EB5" w:rsidRPr="00865FD6">
        <w:t xml:space="preserve"> de recolha de dados e metodologias. Assim, o</w:t>
      </w:r>
      <w:r w:rsidR="00054DCB" w:rsidRPr="00865FD6">
        <w:t xml:space="preserve"> método da investigação-ação foi</w:t>
      </w:r>
      <w:r w:rsidR="00054DCB" w:rsidRPr="00736F61">
        <w:t xml:space="preserve"> crucial</w:t>
      </w:r>
      <w:r w:rsidR="00370705" w:rsidRPr="00736F61">
        <w:t xml:space="preserve">, aliado a outros, nomeadamente </w:t>
      </w:r>
      <w:r w:rsidR="001144CB" w:rsidRPr="00736F61">
        <w:t>à observação direta</w:t>
      </w:r>
      <w:r w:rsidR="00796D18">
        <w:t>,</w:t>
      </w:r>
      <w:r w:rsidR="001144CB" w:rsidRPr="00736F61">
        <w:t xml:space="preserve"> os inquéritos por questionário</w:t>
      </w:r>
      <w:r w:rsidR="00796D18">
        <w:t xml:space="preserve"> e os trabalhos realizados pelos alunos</w:t>
      </w:r>
      <w:r w:rsidR="00054DCB" w:rsidRPr="00736F61">
        <w:t xml:space="preserve">. </w:t>
      </w:r>
      <w:r w:rsidR="003A0F7A" w:rsidRPr="00FB783B">
        <w:t>O método da investigação-ação,</w:t>
      </w:r>
      <w:r w:rsidR="002B0A07" w:rsidRPr="00FB783B">
        <w:t xml:space="preserve"> c</w:t>
      </w:r>
      <w:r w:rsidR="00BA32AC" w:rsidRPr="00FB783B">
        <w:t>omo o próprio nome indica, é um método que combina</w:t>
      </w:r>
      <w:r w:rsidR="00F800B3" w:rsidRPr="00FB783B">
        <w:t xml:space="preserve"> </w:t>
      </w:r>
      <w:r w:rsidR="00BA32AC" w:rsidRPr="00FB783B">
        <w:t>processo</w:t>
      </w:r>
      <w:r w:rsidR="0047658B" w:rsidRPr="00FB783B">
        <w:t>s</w:t>
      </w:r>
      <w:r w:rsidR="00BA32AC" w:rsidRPr="00FB783B">
        <w:t xml:space="preserve"> de </w:t>
      </w:r>
      <w:r w:rsidR="0047658B" w:rsidRPr="00FB783B">
        <w:t>reflexão, pesquisa</w:t>
      </w:r>
      <w:r w:rsidR="00F800B3" w:rsidRPr="00FB783B">
        <w:t xml:space="preserve"> e investigação com a prática </w:t>
      </w:r>
      <w:r w:rsidR="00FB783B" w:rsidRPr="00FB783B">
        <w:t xml:space="preserve">letiva </w:t>
      </w:r>
      <w:r w:rsidR="00F800B3" w:rsidRPr="00FB783B">
        <w:t>(ação).</w:t>
      </w:r>
      <w:r w:rsidR="005B389B" w:rsidRPr="00FB783B">
        <w:t xml:space="preserve"> </w:t>
      </w:r>
      <w:r w:rsidR="00EA7585" w:rsidRPr="00FB783B">
        <w:t>Segundo um estudo de Santos, Amaral</w:t>
      </w:r>
      <w:r w:rsidR="00E26C8E" w:rsidRPr="00FB783B">
        <w:t xml:space="preserve"> </w:t>
      </w:r>
      <w:r w:rsidR="00EA7585" w:rsidRPr="00FB783B">
        <w:t xml:space="preserve">e Mamede (2013), </w:t>
      </w:r>
      <w:r w:rsidR="00A631AE" w:rsidRPr="00FB783B">
        <w:t>n</w:t>
      </w:r>
      <w:r w:rsidR="00080F43" w:rsidRPr="00FB783B">
        <w:t xml:space="preserve">uma fase inicial, o professor identifica </w:t>
      </w:r>
      <w:r w:rsidR="002A48AB" w:rsidRPr="00FB783B">
        <w:t xml:space="preserve">o </w:t>
      </w:r>
      <w:r w:rsidR="00080F43" w:rsidRPr="00FB783B">
        <w:t>tema central ou problema a solucionar num contexto real</w:t>
      </w:r>
      <w:r w:rsidR="009D15C7" w:rsidRPr="00FB783B">
        <w:t xml:space="preserve"> de sala de aula e, baseando-se nas suas observações e registos</w:t>
      </w:r>
      <w:r w:rsidR="00A133F2" w:rsidRPr="00FB783B">
        <w:t xml:space="preserve">, faz um diagnóstico. De seguida, </w:t>
      </w:r>
      <w:r w:rsidR="00FB783B" w:rsidRPr="00FB783B">
        <w:t xml:space="preserve">reflete sobre ela e coloca a sua questão de investigação, para, posteriormente, planificar, isto é, elaborar um plano de </w:t>
      </w:r>
      <w:r w:rsidR="00A133F2" w:rsidRPr="00FB783B">
        <w:t xml:space="preserve">ação para </w:t>
      </w:r>
      <w:r w:rsidR="00FB783B" w:rsidRPr="00FB783B">
        <w:t>resolver o problema identificado</w:t>
      </w:r>
      <w:r w:rsidR="009C2802" w:rsidRPr="00FB783B">
        <w:t xml:space="preserve"> junto dos alunos. A</w:t>
      </w:r>
      <w:r w:rsidR="00AD6CB4" w:rsidRPr="00FB783B">
        <w:t>í</w:t>
      </w:r>
      <w:r w:rsidR="009C2802" w:rsidRPr="00FB783B">
        <w:t xml:space="preserve">, </w:t>
      </w:r>
      <w:r w:rsidR="00AD6CB4" w:rsidRPr="00FB783B">
        <w:t xml:space="preserve">são criadas atividades e selecionados recursos </w:t>
      </w:r>
      <w:r w:rsidR="004E4CFC" w:rsidRPr="00FB783B">
        <w:t>e estratégias mais adequadas para o</w:t>
      </w:r>
      <w:r w:rsidR="00FB783B" w:rsidRPr="00FB783B">
        <w:t xml:space="preserve">s objetivos a </w:t>
      </w:r>
      <w:r w:rsidR="004E4CFC" w:rsidRPr="00FB783B">
        <w:t xml:space="preserve">alcançar. </w:t>
      </w:r>
      <w:r w:rsidR="00A632CB" w:rsidRPr="00FB783B">
        <w:t xml:space="preserve">Posteriormente, na fase de execução, o professor aplica </w:t>
      </w:r>
      <w:r w:rsidR="007132A8" w:rsidRPr="00FB783B">
        <w:t xml:space="preserve">em sala de aula </w:t>
      </w:r>
      <w:r w:rsidR="00A632CB" w:rsidRPr="00FB783B">
        <w:t>o que planeou</w:t>
      </w:r>
      <w:r w:rsidR="007132A8" w:rsidRPr="00FB783B">
        <w:t xml:space="preserve"> atempadamente e recolhe os dados resultantes dessa ação</w:t>
      </w:r>
      <w:r w:rsidR="009D342D" w:rsidRPr="00FB783B">
        <w:t xml:space="preserve">, através </w:t>
      </w:r>
      <w:r w:rsidR="009D342D" w:rsidRPr="00FB783B">
        <w:lastRenderedPageBreak/>
        <w:t>de registos, trabalhos de alunos, inquéritos</w:t>
      </w:r>
      <w:r w:rsidR="00F643E3" w:rsidRPr="00FB783B">
        <w:t xml:space="preserve"> e</w:t>
      </w:r>
      <w:r w:rsidR="009D342D" w:rsidRPr="00FB783B">
        <w:t xml:space="preserve"> grelhas</w:t>
      </w:r>
      <w:r w:rsidR="007132A8" w:rsidRPr="00FB783B">
        <w:t xml:space="preserve">. </w:t>
      </w:r>
      <w:r w:rsidR="00F643E3" w:rsidRPr="00FB783B">
        <w:t xml:space="preserve">Seguidamente, há uma fase de reflexão, </w:t>
      </w:r>
      <w:r w:rsidR="00FB783B" w:rsidRPr="00FB783B">
        <w:t>em que</w:t>
      </w:r>
      <w:r w:rsidR="00F643E3" w:rsidRPr="00FB783B">
        <w:t xml:space="preserve"> o docente deve interpretar os dados que recolheu, </w:t>
      </w:r>
      <w:r w:rsidR="00B71D3C" w:rsidRPr="00FB783B">
        <w:t xml:space="preserve">sempre com o foco central </w:t>
      </w:r>
      <w:r w:rsidR="00FB783B" w:rsidRPr="00FB783B">
        <w:t>nos resultados a obter</w:t>
      </w:r>
      <w:r w:rsidR="00B71D3C" w:rsidRPr="00FB783B">
        <w:t xml:space="preserve">: neste caso, </w:t>
      </w:r>
      <w:r w:rsidR="00676F9F" w:rsidRPr="00FB783B">
        <w:t>como já mencion</w:t>
      </w:r>
      <w:r w:rsidR="00CE05AB" w:rsidRPr="00FB783B">
        <w:t>ei</w:t>
      </w:r>
      <w:r w:rsidR="00676F9F" w:rsidRPr="00FB783B">
        <w:t xml:space="preserve">, </w:t>
      </w:r>
      <w:r w:rsidR="00B71D3C" w:rsidRPr="00FB783B">
        <w:t>o foco era</w:t>
      </w:r>
      <w:r w:rsidR="00921E87" w:rsidRPr="00FB783B">
        <w:t xml:space="preserve"> </w:t>
      </w:r>
      <w:r w:rsidR="00CE05AB" w:rsidRPr="00FB783B">
        <w:t>avaliar o impacto</w:t>
      </w:r>
      <w:r w:rsidR="00921E87" w:rsidRPr="00FB783B">
        <w:t xml:space="preserve"> d</w:t>
      </w:r>
      <w:r w:rsidR="00B71D3C" w:rsidRPr="00FB783B">
        <w:t xml:space="preserve">o </w:t>
      </w:r>
      <w:r w:rsidR="00676F9F" w:rsidRPr="00FB783B">
        <w:t>uso</w:t>
      </w:r>
      <w:r w:rsidR="00CE05AB" w:rsidRPr="00FB783B">
        <w:t xml:space="preserve"> do MD e</w:t>
      </w:r>
      <w:r w:rsidR="00B71D3C" w:rsidRPr="00FB783B">
        <w:t xml:space="preserve"> d</w:t>
      </w:r>
      <w:r w:rsidR="00676F9F" w:rsidRPr="00FB783B">
        <w:t xml:space="preserve">e </w:t>
      </w:r>
      <w:r w:rsidR="00CE05AB" w:rsidRPr="00FB783B">
        <w:t xml:space="preserve">outras </w:t>
      </w:r>
      <w:r w:rsidR="00B71D3C" w:rsidRPr="00FB783B">
        <w:t xml:space="preserve">ferramentas </w:t>
      </w:r>
      <w:r w:rsidR="00CE05AB" w:rsidRPr="00FB783B">
        <w:t>tecnológicas</w:t>
      </w:r>
      <w:r w:rsidR="00B71D3C" w:rsidRPr="00FB783B">
        <w:t xml:space="preserve"> em sala de aula</w:t>
      </w:r>
      <w:r w:rsidR="00FB783B" w:rsidRPr="00FB783B">
        <w:t>, na resolução de problemas linguísticos e na resolução da inquietação de alunos, professores e encarregados de educação face a esta nova realidade</w:t>
      </w:r>
      <w:r w:rsidR="00676F9F" w:rsidRPr="00AC7D9A">
        <w:t xml:space="preserve">. </w:t>
      </w:r>
      <w:r w:rsidR="009848D5" w:rsidRPr="00AC7D9A">
        <w:t xml:space="preserve">Nessa fase, o </w:t>
      </w:r>
      <w:r w:rsidR="00CE05AB" w:rsidRPr="00AC7D9A">
        <w:t>docente</w:t>
      </w:r>
      <w:r w:rsidR="009848D5" w:rsidRPr="00AC7D9A">
        <w:t xml:space="preserve"> averigua o que </w:t>
      </w:r>
      <w:r w:rsidR="00CE05AB" w:rsidRPr="00AC7D9A">
        <w:t>surtiu efeitos positivos</w:t>
      </w:r>
      <w:r w:rsidR="009848D5" w:rsidRPr="00AC7D9A">
        <w:t xml:space="preserve"> e o que pode ser melhorado. Por fim, repete-se </w:t>
      </w:r>
      <w:r w:rsidR="00CE7BD5" w:rsidRPr="00AC7D9A">
        <w:t xml:space="preserve">a investigação-ação, com um </w:t>
      </w:r>
      <w:r w:rsidR="00CE7BD5" w:rsidRPr="00865FD6">
        <w:t>novo ciclo</w:t>
      </w:r>
      <w:r w:rsidR="00AC7D9A" w:rsidRPr="00865FD6">
        <w:t>, sendo cada um deles seguido de análise e ponderação dos resultados obtidos, no âmbito da atitude do professor reflexivo que a IPP visa construir e desenvolver</w:t>
      </w:r>
      <w:r w:rsidR="00CE7BD5" w:rsidRPr="00865FD6">
        <w:t xml:space="preserve">. </w:t>
      </w:r>
    </w:p>
    <w:p w14:paraId="421F1618" w14:textId="0891177D" w:rsidR="00D515D5" w:rsidRDefault="009F1AE2" w:rsidP="001879DC">
      <w:pPr>
        <w:jc w:val="both"/>
      </w:pPr>
      <w:r w:rsidRPr="00865FD6">
        <w:t xml:space="preserve">No que concerne aos inquéritos por questionário </w:t>
      </w:r>
      <w:r w:rsidR="007B150C" w:rsidRPr="00865FD6">
        <w:t>-</w:t>
      </w:r>
      <w:r w:rsidR="00491C07" w:rsidRPr="00865FD6">
        <w:t xml:space="preserve"> </w:t>
      </w:r>
      <w:r w:rsidR="007B150C" w:rsidRPr="00865FD6">
        <w:t xml:space="preserve">que são </w:t>
      </w:r>
      <w:r w:rsidR="00491C07" w:rsidRPr="00865FD6">
        <w:t xml:space="preserve">instrumentos de investigação que recolhem informação de um determinado grupo-alvo </w:t>
      </w:r>
      <w:r w:rsidR="007B150C" w:rsidRPr="00865FD6">
        <w:t xml:space="preserve">através de um conjunto de perguntas </w:t>
      </w:r>
      <w:r w:rsidR="00491C07" w:rsidRPr="00865FD6">
        <w:t>-</w:t>
      </w:r>
      <w:r w:rsidR="007B150C" w:rsidRPr="00865FD6">
        <w:t xml:space="preserve">, </w:t>
      </w:r>
      <w:r w:rsidR="00AC7D9A" w:rsidRPr="00865FD6">
        <w:t>eles</w:t>
      </w:r>
      <w:r w:rsidR="00E87F27" w:rsidRPr="00865FD6">
        <w:t xml:space="preserve"> foram aplicados a </w:t>
      </w:r>
      <w:r w:rsidR="00CE05AB" w:rsidRPr="00865FD6">
        <w:t>docentes</w:t>
      </w:r>
      <w:r w:rsidR="00E87F27" w:rsidRPr="00865FD6">
        <w:t xml:space="preserve">, discentes e encarregados de educação, com o objetivo </w:t>
      </w:r>
      <w:r w:rsidR="00D515D5" w:rsidRPr="00865FD6">
        <w:t xml:space="preserve">de obter uma amostra </w:t>
      </w:r>
      <w:r w:rsidR="00AC7D9A" w:rsidRPr="00865FD6">
        <w:t xml:space="preserve">o </w:t>
      </w:r>
      <w:r w:rsidR="00D515D5" w:rsidRPr="00865FD6">
        <w:t xml:space="preserve">mais </w:t>
      </w:r>
      <w:r w:rsidR="00F90F21" w:rsidRPr="00865FD6">
        <w:t>alargada</w:t>
      </w:r>
      <w:r w:rsidR="00D515D5" w:rsidRPr="00865FD6">
        <w:t xml:space="preserve"> </w:t>
      </w:r>
      <w:r w:rsidR="00AC7D9A" w:rsidRPr="00865FD6">
        <w:t xml:space="preserve">possível (de perspetivas, vantagens e problemas) </w:t>
      </w:r>
      <w:r w:rsidR="00D515D5" w:rsidRPr="00865FD6">
        <w:t xml:space="preserve">para </w:t>
      </w:r>
      <w:r w:rsidR="00E61B52" w:rsidRPr="00865FD6">
        <w:t>averiguar o nível de</w:t>
      </w:r>
      <w:r w:rsidR="00E61B52" w:rsidRPr="00AC7D9A">
        <w:t xml:space="preserve"> satisfação das pessoas envolvidas no PPMD nesta escola</w:t>
      </w:r>
      <w:r w:rsidR="00D515D5" w:rsidRPr="00AC7D9A">
        <w:t>.</w:t>
      </w:r>
      <w:r w:rsidR="00D515D5">
        <w:t xml:space="preserve"> </w:t>
      </w:r>
    </w:p>
    <w:p w14:paraId="33A16C78" w14:textId="4F2B14C0" w:rsidR="00E12EFB" w:rsidRPr="00CA7FE8" w:rsidRDefault="002438E3" w:rsidP="001879DC">
      <w:pPr>
        <w:jc w:val="both"/>
      </w:pPr>
      <w:r w:rsidRPr="00CA7FE8">
        <w:t xml:space="preserve">Para uma </w:t>
      </w:r>
      <w:r w:rsidRPr="00250F85">
        <w:t xml:space="preserve">melhor </w:t>
      </w:r>
      <w:r w:rsidR="00D44CCF" w:rsidRPr="00250F85">
        <w:t>contextualização temporal</w:t>
      </w:r>
      <w:r w:rsidRPr="00250F85">
        <w:t xml:space="preserve"> de cada ciclo </w:t>
      </w:r>
      <w:r w:rsidR="0010416A" w:rsidRPr="00250F85">
        <w:t xml:space="preserve">de investigação </w:t>
      </w:r>
      <w:r w:rsidRPr="00250F85">
        <w:t>e da sua duração</w:t>
      </w:r>
      <w:r w:rsidR="0010416A" w:rsidRPr="00250F85">
        <w:t>,</w:t>
      </w:r>
      <w:r w:rsidRPr="00250F85">
        <w:t xml:space="preserve"> em cada uma das turmas e disciplinas, veja</w:t>
      </w:r>
      <w:r w:rsidR="0010416A" w:rsidRPr="00250F85">
        <w:t>m</w:t>
      </w:r>
      <w:r w:rsidRPr="00250F85">
        <w:t>-se a</w:t>
      </w:r>
      <w:r w:rsidR="0010416A" w:rsidRPr="00250F85">
        <w:t>s</w:t>
      </w:r>
      <w:r w:rsidRPr="00250F85">
        <w:t xml:space="preserve"> tabela</w:t>
      </w:r>
      <w:r w:rsidR="0010416A" w:rsidRPr="00250F85">
        <w:t>s</w:t>
      </w:r>
      <w:r w:rsidRPr="00250F85">
        <w:t xml:space="preserve"> abaixo</w:t>
      </w:r>
      <w:r w:rsidR="0010416A" w:rsidRPr="00250F85">
        <w:t xml:space="preserve"> apresentadas</w:t>
      </w:r>
      <w:r w:rsidRPr="00250F85">
        <w:t>:</w:t>
      </w:r>
    </w:p>
    <w:p w14:paraId="4767FD96" w14:textId="77777777" w:rsidR="004C4199" w:rsidRPr="00CA7FE8" w:rsidRDefault="004C4199" w:rsidP="001879DC">
      <w:pPr>
        <w:jc w:val="both"/>
      </w:pPr>
    </w:p>
    <w:p w14:paraId="17840B4B" w14:textId="7B784319" w:rsidR="003A029E" w:rsidRPr="00CA7FE8" w:rsidRDefault="003A029E" w:rsidP="001879DC">
      <w:pPr>
        <w:jc w:val="both"/>
        <w:rPr>
          <w:b/>
        </w:rPr>
      </w:pPr>
      <w:r w:rsidRPr="00CA7FE8">
        <w:rPr>
          <w:b/>
        </w:rPr>
        <w:t>Tabela 1 - Datas dos ciclos de investigação-ação d</w:t>
      </w:r>
      <w:r w:rsidR="0010416A">
        <w:rPr>
          <w:b/>
        </w:rPr>
        <w:t>a</w:t>
      </w:r>
      <w:r w:rsidR="00DF2AA8">
        <w:rPr>
          <w:b/>
        </w:rPr>
        <w:t xml:space="preserve"> turma </w:t>
      </w:r>
      <w:r w:rsidR="0010416A">
        <w:rPr>
          <w:b/>
        </w:rPr>
        <w:t>de</w:t>
      </w:r>
      <w:r w:rsidRPr="00CA7FE8">
        <w:rPr>
          <w:b/>
        </w:rPr>
        <w:t xml:space="preserve"> </w:t>
      </w:r>
      <w:proofErr w:type="gramStart"/>
      <w:r w:rsidRPr="00CA7FE8">
        <w:rPr>
          <w:b/>
        </w:rPr>
        <w:t>Português</w:t>
      </w:r>
      <w:proofErr w:type="gramEnd"/>
    </w:p>
    <w:tbl>
      <w:tblPr>
        <w:tblStyle w:val="TabelacomGrelha"/>
        <w:tblW w:w="0" w:type="auto"/>
        <w:tblLook w:val="04A0" w:firstRow="1" w:lastRow="0" w:firstColumn="1" w:lastColumn="0" w:noHBand="0" w:noVBand="1"/>
      </w:tblPr>
      <w:tblGrid>
        <w:gridCol w:w="1129"/>
        <w:gridCol w:w="2268"/>
        <w:gridCol w:w="2694"/>
        <w:gridCol w:w="2403"/>
      </w:tblGrid>
      <w:tr w:rsidR="00CA7FE8" w:rsidRPr="00CA7FE8" w14:paraId="2B1A713A" w14:textId="77777777" w:rsidTr="0055650A">
        <w:tc>
          <w:tcPr>
            <w:tcW w:w="1129" w:type="dxa"/>
            <w:shd w:val="clear" w:color="auto" w:fill="BDD6EE" w:themeFill="accent1" w:themeFillTint="66"/>
          </w:tcPr>
          <w:p w14:paraId="3FB20D78" w14:textId="77777777" w:rsidR="003A029E" w:rsidRPr="00CA7FE8" w:rsidRDefault="003A029E" w:rsidP="004C4199">
            <w:pPr>
              <w:jc w:val="center"/>
              <w:rPr>
                <w:b/>
                <w:sz w:val="22"/>
              </w:rPr>
            </w:pPr>
          </w:p>
        </w:tc>
        <w:tc>
          <w:tcPr>
            <w:tcW w:w="2268" w:type="dxa"/>
          </w:tcPr>
          <w:p w14:paraId="2CBB8A8A" w14:textId="77777777" w:rsidR="003A029E" w:rsidRPr="00CA7FE8" w:rsidRDefault="003A029E" w:rsidP="004C4199">
            <w:pPr>
              <w:jc w:val="center"/>
              <w:rPr>
                <w:b/>
                <w:sz w:val="22"/>
              </w:rPr>
            </w:pPr>
            <w:r w:rsidRPr="00CA7FE8">
              <w:rPr>
                <w:b/>
                <w:sz w:val="22"/>
              </w:rPr>
              <w:t>Primeiro ciclo de investigação-ação</w:t>
            </w:r>
          </w:p>
        </w:tc>
        <w:tc>
          <w:tcPr>
            <w:tcW w:w="2694" w:type="dxa"/>
          </w:tcPr>
          <w:p w14:paraId="31BE90B9" w14:textId="77777777" w:rsidR="003A029E" w:rsidRPr="00CA7FE8" w:rsidRDefault="003A029E" w:rsidP="004C4199">
            <w:pPr>
              <w:jc w:val="center"/>
              <w:rPr>
                <w:b/>
                <w:sz w:val="22"/>
              </w:rPr>
            </w:pPr>
            <w:r w:rsidRPr="00CA7FE8">
              <w:rPr>
                <w:b/>
                <w:sz w:val="22"/>
              </w:rPr>
              <w:t>Segundo ciclo de investigação-ação</w:t>
            </w:r>
          </w:p>
        </w:tc>
        <w:tc>
          <w:tcPr>
            <w:tcW w:w="2403" w:type="dxa"/>
          </w:tcPr>
          <w:p w14:paraId="76C2D2B5" w14:textId="77777777" w:rsidR="003A029E" w:rsidRPr="00CA7FE8" w:rsidRDefault="003A029E" w:rsidP="004C4199">
            <w:pPr>
              <w:jc w:val="center"/>
              <w:rPr>
                <w:b/>
                <w:sz w:val="22"/>
              </w:rPr>
            </w:pPr>
            <w:r w:rsidRPr="00CA7FE8">
              <w:rPr>
                <w:b/>
                <w:sz w:val="22"/>
              </w:rPr>
              <w:t>Terceiro ciclo de investigação-ação</w:t>
            </w:r>
          </w:p>
        </w:tc>
      </w:tr>
      <w:tr w:rsidR="00CA7FE8" w:rsidRPr="00CA7FE8" w14:paraId="52E552BF" w14:textId="77777777" w:rsidTr="0055650A">
        <w:tc>
          <w:tcPr>
            <w:tcW w:w="1129" w:type="dxa"/>
          </w:tcPr>
          <w:p w14:paraId="30768122" w14:textId="77777777" w:rsidR="003A029E" w:rsidRPr="00CA7FE8" w:rsidRDefault="003A029E" w:rsidP="004C4199">
            <w:pPr>
              <w:jc w:val="center"/>
              <w:rPr>
                <w:b/>
                <w:sz w:val="22"/>
              </w:rPr>
            </w:pPr>
            <w:r w:rsidRPr="00CA7FE8">
              <w:rPr>
                <w:b/>
                <w:sz w:val="22"/>
              </w:rPr>
              <w:t>8.º ano</w:t>
            </w:r>
          </w:p>
        </w:tc>
        <w:tc>
          <w:tcPr>
            <w:tcW w:w="2268" w:type="dxa"/>
          </w:tcPr>
          <w:p w14:paraId="4D44BEA2" w14:textId="77777777" w:rsidR="003A029E" w:rsidRPr="00CA7FE8" w:rsidRDefault="003A029E" w:rsidP="004C4199">
            <w:pPr>
              <w:jc w:val="center"/>
              <w:rPr>
                <w:sz w:val="22"/>
              </w:rPr>
            </w:pPr>
            <w:r w:rsidRPr="00CA7FE8">
              <w:rPr>
                <w:sz w:val="22"/>
              </w:rPr>
              <w:t>De 25 de outubro a 13 de dezembro de 2023</w:t>
            </w:r>
          </w:p>
        </w:tc>
        <w:tc>
          <w:tcPr>
            <w:tcW w:w="2694" w:type="dxa"/>
          </w:tcPr>
          <w:p w14:paraId="6152190D" w14:textId="77777777" w:rsidR="003A029E" w:rsidRPr="00CA7FE8" w:rsidRDefault="003A029E" w:rsidP="004C4199">
            <w:pPr>
              <w:jc w:val="center"/>
              <w:rPr>
                <w:sz w:val="22"/>
              </w:rPr>
            </w:pPr>
            <w:r w:rsidRPr="00CA7FE8">
              <w:rPr>
                <w:sz w:val="22"/>
              </w:rPr>
              <w:t>A 15 de março de 2024</w:t>
            </w:r>
          </w:p>
        </w:tc>
        <w:tc>
          <w:tcPr>
            <w:tcW w:w="2403" w:type="dxa"/>
          </w:tcPr>
          <w:p w14:paraId="2597FD83" w14:textId="77777777" w:rsidR="003A029E" w:rsidRPr="00CA7FE8" w:rsidRDefault="003A029E" w:rsidP="004C4199">
            <w:pPr>
              <w:jc w:val="center"/>
              <w:rPr>
                <w:sz w:val="22"/>
              </w:rPr>
            </w:pPr>
            <w:r w:rsidRPr="00CA7FE8">
              <w:rPr>
                <w:sz w:val="22"/>
              </w:rPr>
              <w:t>De 22 de maio a 7 de junho de 2024</w:t>
            </w:r>
          </w:p>
        </w:tc>
      </w:tr>
    </w:tbl>
    <w:p w14:paraId="768E2631" w14:textId="77777777" w:rsidR="00AC7D9A" w:rsidRDefault="00AC7D9A" w:rsidP="001879DC">
      <w:pPr>
        <w:jc w:val="both"/>
        <w:rPr>
          <w:b/>
        </w:rPr>
      </w:pPr>
    </w:p>
    <w:p w14:paraId="679586BA" w14:textId="77777777" w:rsidR="00513757" w:rsidRDefault="00513757" w:rsidP="001879DC">
      <w:pPr>
        <w:jc w:val="both"/>
        <w:rPr>
          <w:b/>
        </w:rPr>
      </w:pPr>
    </w:p>
    <w:p w14:paraId="3B27257A" w14:textId="77777777" w:rsidR="00513757" w:rsidRDefault="00513757" w:rsidP="001879DC">
      <w:pPr>
        <w:jc w:val="both"/>
        <w:rPr>
          <w:b/>
        </w:rPr>
      </w:pPr>
    </w:p>
    <w:p w14:paraId="5FD8D13C" w14:textId="4FB30D98" w:rsidR="003A029E" w:rsidRPr="00CA7FE8" w:rsidRDefault="003A029E" w:rsidP="001879DC">
      <w:pPr>
        <w:jc w:val="both"/>
        <w:rPr>
          <w:b/>
        </w:rPr>
      </w:pPr>
      <w:r w:rsidRPr="00CA7FE8">
        <w:rPr>
          <w:b/>
        </w:rPr>
        <w:lastRenderedPageBreak/>
        <w:t xml:space="preserve">Tabela 2 - Datas dos ciclos de investigação-ação </w:t>
      </w:r>
      <w:r w:rsidR="0010416A">
        <w:rPr>
          <w:b/>
        </w:rPr>
        <w:t>da</w:t>
      </w:r>
      <w:r w:rsidR="00DF2AA8">
        <w:rPr>
          <w:b/>
        </w:rPr>
        <w:t>s turmas</w:t>
      </w:r>
      <w:r w:rsidR="0010416A">
        <w:rPr>
          <w:b/>
        </w:rPr>
        <w:t xml:space="preserve"> </w:t>
      </w:r>
      <w:r w:rsidRPr="00CA7FE8">
        <w:rPr>
          <w:b/>
        </w:rPr>
        <w:t xml:space="preserve">de </w:t>
      </w:r>
      <w:proofErr w:type="gramStart"/>
      <w:r w:rsidRPr="00CA7FE8">
        <w:rPr>
          <w:b/>
        </w:rPr>
        <w:t>Inglês</w:t>
      </w:r>
      <w:proofErr w:type="gramEnd"/>
    </w:p>
    <w:tbl>
      <w:tblPr>
        <w:tblStyle w:val="TabelacomGrelha"/>
        <w:tblW w:w="0" w:type="auto"/>
        <w:tblLook w:val="04A0" w:firstRow="1" w:lastRow="0" w:firstColumn="1" w:lastColumn="0" w:noHBand="0" w:noVBand="1"/>
      </w:tblPr>
      <w:tblGrid>
        <w:gridCol w:w="1129"/>
        <w:gridCol w:w="2268"/>
        <w:gridCol w:w="2694"/>
        <w:gridCol w:w="2403"/>
      </w:tblGrid>
      <w:tr w:rsidR="00CA7FE8" w:rsidRPr="00CA7FE8" w14:paraId="70B00BD4" w14:textId="77777777" w:rsidTr="0055650A">
        <w:tc>
          <w:tcPr>
            <w:tcW w:w="1129" w:type="dxa"/>
            <w:shd w:val="clear" w:color="auto" w:fill="BDD6EE" w:themeFill="accent1" w:themeFillTint="66"/>
          </w:tcPr>
          <w:p w14:paraId="1BDFC889" w14:textId="77777777" w:rsidR="003A029E" w:rsidRPr="00CA7FE8" w:rsidRDefault="003A029E" w:rsidP="004C4199">
            <w:pPr>
              <w:jc w:val="center"/>
              <w:rPr>
                <w:b/>
                <w:sz w:val="22"/>
              </w:rPr>
            </w:pPr>
          </w:p>
        </w:tc>
        <w:tc>
          <w:tcPr>
            <w:tcW w:w="2268" w:type="dxa"/>
          </w:tcPr>
          <w:p w14:paraId="731CEC29" w14:textId="77777777" w:rsidR="003A029E" w:rsidRPr="00CA7FE8" w:rsidRDefault="003A029E" w:rsidP="004C4199">
            <w:pPr>
              <w:jc w:val="center"/>
              <w:rPr>
                <w:b/>
                <w:sz w:val="22"/>
              </w:rPr>
            </w:pPr>
            <w:r w:rsidRPr="00CA7FE8">
              <w:rPr>
                <w:b/>
                <w:sz w:val="22"/>
              </w:rPr>
              <w:t>Primeiro ciclo de investigação-ação</w:t>
            </w:r>
          </w:p>
        </w:tc>
        <w:tc>
          <w:tcPr>
            <w:tcW w:w="2694" w:type="dxa"/>
          </w:tcPr>
          <w:p w14:paraId="379CCA2B" w14:textId="77777777" w:rsidR="003A029E" w:rsidRPr="00CA7FE8" w:rsidRDefault="003A029E" w:rsidP="004C4199">
            <w:pPr>
              <w:jc w:val="center"/>
              <w:rPr>
                <w:b/>
                <w:sz w:val="22"/>
              </w:rPr>
            </w:pPr>
            <w:r w:rsidRPr="00CA7FE8">
              <w:rPr>
                <w:b/>
                <w:sz w:val="22"/>
              </w:rPr>
              <w:t>Segundo ciclo de investigação-ação</w:t>
            </w:r>
          </w:p>
        </w:tc>
        <w:tc>
          <w:tcPr>
            <w:tcW w:w="2403" w:type="dxa"/>
          </w:tcPr>
          <w:p w14:paraId="1504B568" w14:textId="77777777" w:rsidR="003A029E" w:rsidRPr="00CA7FE8" w:rsidRDefault="003A029E" w:rsidP="004C4199">
            <w:pPr>
              <w:jc w:val="center"/>
              <w:rPr>
                <w:b/>
                <w:sz w:val="22"/>
              </w:rPr>
            </w:pPr>
            <w:r w:rsidRPr="00CA7FE8">
              <w:rPr>
                <w:b/>
                <w:sz w:val="22"/>
              </w:rPr>
              <w:t>Terceiro ciclo de investigação-ação</w:t>
            </w:r>
          </w:p>
        </w:tc>
      </w:tr>
      <w:tr w:rsidR="00CA7FE8" w:rsidRPr="00CA7FE8" w14:paraId="435758D5" w14:textId="77777777" w:rsidTr="0055650A">
        <w:tc>
          <w:tcPr>
            <w:tcW w:w="1129" w:type="dxa"/>
          </w:tcPr>
          <w:p w14:paraId="40F8434E" w14:textId="77777777" w:rsidR="003A029E" w:rsidRPr="00CA7FE8" w:rsidRDefault="003A029E" w:rsidP="004C4199">
            <w:pPr>
              <w:jc w:val="center"/>
              <w:rPr>
                <w:b/>
                <w:sz w:val="22"/>
              </w:rPr>
            </w:pPr>
            <w:r w:rsidRPr="00CA7FE8">
              <w:rPr>
                <w:b/>
                <w:sz w:val="22"/>
              </w:rPr>
              <w:t>9.º ano</w:t>
            </w:r>
          </w:p>
        </w:tc>
        <w:tc>
          <w:tcPr>
            <w:tcW w:w="2268" w:type="dxa"/>
          </w:tcPr>
          <w:p w14:paraId="0F3AD51D" w14:textId="77777777" w:rsidR="003A029E" w:rsidRPr="00CA7FE8" w:rsidRDefault="003A029E" w:rsidP="004C4199">
            <w:pPr>
              <w:jc w:val="center"/>
              <w:rPr>
                <w:sz w:val="22"/>
              </w:rPr>
            </w:pPr>
            <w:r w:rsidRPr="00CA7FE8">
              <w:rPr>
                <w:sz w:val="22"/>
              </w:rPr>
              <w:t>De 10 de outubro a 24 de novembro de 2023</w:t>
            </w:r>
          </w:p>
        </w:tc>
        <w:tc>
          <w:tcPr>
            <w:tcW w:w="2694" w:type="dxa"/>
          </w:tcPr>
          <w:p w14:paraId="5F0E81D7" w14:textId="77777777" w:rsidR="003A029E" w:rsidRPr="00CA7FE8" w:rsidRDefault="003A029E" w:rsidP="004C4199">
            <w:pPr>
              <w:jc w:val="center"/>
              <w:rPr>
                <w:sz w:val="22"/>
              </w:rPr>
            </w:pPr>
            <w:r w:rsidRPr="00CA7FE8">
              <w:rPr>
                <w:sz w:val="22"/>
              </w:rPr>
              <w:t>De 22 de março a 19 de abril de 2024</w:t>
            </w:r>
          </w:p>
        </w:tc>
        <w:tc>
          <w:tcPr>
            <w:tcW w:w="2403" w:type="dxa"/>
          </w:tcPr>
          <w:p w14:paraId="4A97F9CF" w14:textId="77777777" w:rsidR="003A029E" w:rsidRPr="00CA7FE8" w:rsidRDefault="003A029E" w:rsidP="004C4199">
            <w:pPr>
              <w:jc w:val="center"/>
              <w:rPr>
                <w:sz w:val="22"/>
              </w:rPr>
            </w:pPr>
            <w:r w:rsidRPr="00CA7FE8">
              <w:rPr>
                <w:sz w:val="22"/>
              </w:rPr>
              <w:t>A 17 de maio de 2024</w:t>
            </w:r>
          </w:p>
        </w:tc>
      </w:tr>
      <w:tr w:rsidR="00CA7FE8" w:rsidRPr="00CA7FE8" w14:paraId="1948D45A" w14:textId="77777777" w:rsidTr="0055650A">
        <w:tc>
          <w:tcPr>
            <w:tcW w:w="1129" w:type="dxa"/>
          </w:tcPr>
          <w:p w14:paraId="08F7CD08" w14:textId="231D4F45" w:rsidR="003A029E" w:rsidRPr="00CA7FE8" w:rsidRDefault="003A029E" w:rsidP="004C4199">
            <w:pPr>
              <w:jc w:val="center"/>
              <w:rPr>
                <w:b/>
                <w:sz w:val="22"/>
              </w:rPr>
            </w:pPr>
            <w:r w:rsidRPr="00CA7FE8">
              <w:rPr>
                <w:b/>
                <w:sz w:val="22"/>
              </w:rPr>
              <w:t>10.º ano</w:t>
            </w:r>
          </w:p>
        </w:tc>
        <w:tc>
          <w:tcPr>
            <w:tcW w:w="2268" w:type="dxa"/>
          </w:tcPr>
          <w:p w14:paraId="258163BB" w14:textId="77777777" w:rsidR="003A029E" w:rsidRPr="00CA7FE8" w:rsidRDefault="003A029E" w:rsidP="004C4199">
            <w:pPr>
              <w:jc w:val="center"/>
              <w:rPr>
                <w:sz w:val="22"/>
              </w:rPr>
            </w:pPr>
            <w:r w:rsidRPr="00CA7FE8">
              <w:rPr>
                <w:sz w:val="22"/>
              </w:rPr>
              <w:t>De 7 de fevereiro a 6 de março de 2024</w:t>
            </w:r>
          </w:p>
        </w:tc>
        <w:tc>
          <w:tcPr>
            <w:tcW w:w="2694" w:type="dxa"/>
          </w:tcPr>
          <w:p w14:paraId="6FDBBCC5" w14:textId="77777777" w:rsidR="003A029E" w:rsidRPr="00CA7FE8" w:rsidRDefault="003A029E" w:rsidP="004C4199">
            <w:pPr>
              <w:jc w:val="center"/>
              <w:rPr>
                <w:sz w:val="22"/>
              </w:rPr>
            </w:pPr>
            <w:r w:rsidRPr="00CA7FE8">
              <w:rPr>
                <w:sz w:val="22"/>
              </w:rPr>
              <w:t>De 6 a 8 de março de 2024</w:t>
            </w:r>
          </w:p>
        </w:tc>
        <w:tc>
          <w:tcPr>
            <w:tcW w:w="2403" w:type="dxa"/>
          </w:tcPr>
          <w:p w14:paraId="5BE5C87A" w14:textId="77777777" w:rsidR="003A029E" w:rsidRPr="00CA7FE8" w:rsidRDefault="003A029E" w:rsidP="004C4199">
            <w:pPr>
              <w:jc w:val="center"/>
              <w:rPr>
                <w:sz w:val="22"/>
              </w:rPr>
            </w:pPr>
            <w:r w:rsidRPr="00CA7FE8">
              <w:rPr>
                <w:sz w:val="22"/>
              </w:rPr>
              <w:t>De 29 de maio a 31 de maio de 2024</w:t>
            </w:r>
          </w:p>
        </w:tc>
      </w:tr>
    </w:tbl>
    <w:p w14:paraId="49B3C41A" w14:textId="77777777" w:rsidR="0032533A" w:rsidRPr="00CA7FE8" w:rsidRDefault="0032533A" w:rsidP="001879DC">
      <w:pPr>
        <w:jc w:val="both"/>
        <w:rPr>
          <w:b/>
          <w:noProof/>
          <w:sz w:val="28"/>
          <w:szCs w:val="28"/>
        </w:rPr>
      </w:pPr>
    </w:p>
    <w:p w14:paraId="46D54B66" w14:textId="7AC5D983" w:rsidR="000C1C26" w:rsidRPr="004B3416" w:rsidRDefault="000C1C26" w:rsidP="001879DC">
      <w:pPr>
        <w:pStyle w:val="Ttulo2"/>
        <w:rPr>
          <w:i/>
          <w:iCs/>
        </w:rPr>
      </w:pPr>
      <w:bookmarkStart w:id="24" w:name="_Toc175127375"/>
      <w:bookmarkStart w:id="25" w:name="_Toc207715343"/>
      <w:r w:rsidRPr="004B3416">
        <w:rPr>
          <w:i/>
          <w:iCs/>
        </w:rPr>
        <w:t>Primeiro ciclo de investigação-ação</w:t>
      </w:r>
      <w:bookmarkEnd w:id="24"/>
      <w:bookmarkEnd w:id="25"/>
      <w:r w:rsidRPr="004B3416">
        <w:rPr>
          <w:i/>
          <w:iCs/>
        </w:rPr>
        <w:t xml:space="preserve"> </w:t>
      </w:r>
    </w:p>
    <w:p w14:paraId="0F6F1CAB" w14:textId="3340F933" w:rsidR="00DA0359" w:rsidRPr="00CA7FE8" w:rsidRDefault="00C339FC" w:rsidP="001879DC">
      <w:pPr>
        <w:jc w:val="both"/>
      </w:pPr>
      <w:r>
        <w:t>T</w:t>
      </w:r>
      <w:r w:rsidR="004B3C71" w:rsidRPr="00CA7FE8">
        <w:t xml:space="preserve">udo o </w:t>
      </w:r>
      <w:r w:rsidR="004B3C71" w:rsidRPr="00250F85">
        <w:t xml:space="preserve">que observei e escutei, em contexto de sala de aula, bem como as informações que recebia da </w:t>
      </w:r>
      <w:r w:rsidR="00181ADD" w:rsidRPr="00250F85">
        <w:t>professora cooperante, durante os</w:t>
      </w:r>
      <w:r w:rsidR="004B3C71" w:rsidRPr="00250F85">
        <w:t xml:space="preserve"> seminários semanais</w:t>
      </w:r>
      <w:r w:rsidR="00181ADD" w:rsidRPr="00250F85">
        <w:t xml:space="preserve"> que realizamos</w:t>
      </w:r>
      <w:r w:rsidR="004B3C71" w:rsidRPr="00250F85">
        <w:t>, contribuiu significativamente para a demarcação da área na qual me iria debruçar na primeira fase deste projeto de investigação-ação</w:t>
      </w:r>
      <w:r w:rsidR="008D6F89" w:rsidRPr="00250F85">
        <w:t xml:space="preserve">: </w:t>
      </w:r>
      <w:r w:rsidR="000C1C26" w:rsidRPr="00250F85">
        <w:t>avaliar o impacto</w:t>
      </w:r>
      <w:r w:rsidR="008D6F89" w:rsidRPr="00250F85">
        <w:t xml:space="preserve"> </w:t>
      </w:r>
      <w:r w:rsidR="00370470" w:rsidRPr="00250F85">
        <w:t>inicial que as</w:t>
      </w:r>
      <w:r w:rsidR="008D6F89" w:rsidRPr="00250F85">
        <w:t xml:space="preserve"> ferramentas digitais</w:t>
      </w:r>
      <w:r w:rsidR="00370470" w:rsidRPr="00250F85">
        <w:t xml:space="preserve"> têm</w:t>
      </w:r>
      <w:r w:rsidR="00266CC2" w:rsidRPr="00250F85">
        <w:t xml:space="preserve"> junto dos alunos, mais concretamente,</w:t>
      </w:r>
      <w:r w:rsidR="000C1C26" w:rsidRPr="00250F85">
        <w:t xml:space="preserve"> </w:t>
      </w:r>
      <w:r w:rsidR="00370470" w:rsidRPr="00250F85">
        <w:t>as integradas no</w:t>
      </w:r>
      <w:r w:rsidR="000C1C26" w:rsidRPr="00250F85">
        <w:t xml:space="preserve"> </w:t>
      </w:r>
      <w:r w:rsidR="00370470" w:rsidRPr="00250F85">
        <w:t>MD</w:t>
      </w:r>
      <w:r w:rsidR="008F1BD3" w:rsidRPr="00250F85">
        <w:t xml:space="preserve"> - para a turma do 8.º ano, em particular</w:t>
      </w:r>
      <w:r w:rsidR="000C1C26" w:rsidRPr="00250F85">
        <w:t>.</w:t>
      </w:r>
      <w:r w:rsidR="000C1C26" w:rsidRPr="00CA7FE8">
        <w:t xml:space="preserve"> Nas secções que se seguem</w:t>
      </w:r>
      <w:r w:rsidR="00FB783B">
        <w:t xml:space="preserve"> </w:t>
      </w:r>
      <w:r w:rsidR="000C1C26" w:rsidRPr="00CA7FE8">
        <w:t xml:space="preserve">as atividades que desenvolvi </w:t>
      </w:r>
      <w:r w:rsidR="00DA0359" w:rsidRPr="00CA7FE8">
        <w:t xml:space="preserve">junto </w:t>
      </w:r>
      <w:r w:rsidR="008F1BD3">
        <w:t>de cada turma</w:t>
      </w:r>
      <w:r w:rsidR="005C6C9A">
        <w:t>, numa primeira fase</w:t>
      </w:r>
      <w:r w:rsidR="008F1BD3">
        <w:t xml:space="preserve">. </w:t>
      </w:r>
    </w:p>
    <w:p w14:paraId="1E5D8320" w14:textId="77777777" w:rsidR="004C4199" w:rsidRPr="00CA7FE8" w:rsidRDefault="004C4199" w:rsidP="001879DC">
      <w:pPr>
        <w:jc w:val="both"/>
      </w:pPr>
    </w:p>
    <w:p w14:paraId="2AEE7B3B" w14:textId="234FB9CF" w:rsidR="003B5C81" w:rsidRPr="004B3416" w:rsidRDefault="003B5C81" w:rsidP="001879DC">
      <w:pPr>
        <w:pStyle w:val="Ttulo3"/>
        <w:rPr>
          <w:i/>
          <w:iCs/>
        </w:rPr>
      </w:pPr>
      <w:bookmarkStart w:id="26" w:name="_Toc175127376"/>
      <w:bookmarkStart w:id="27" w:name="_Toc207715344"/>
      <w:r w:rsidRPr="004B3416">
        <w:rPr>
          <w:i/>
          <w:iCs/>
        </w:rPr>
        <w:t>Turma do 8.º ano</w:t>
      </w:r>
      <w:bookmarkEnd w:id="26"/>
      <w:r w:rsidR="00102F8D" w:rsidRPr="004B3416">
        <w:rPr>
          <w:i/>
          <w:iCs/>
        </w:rPr>
        <w:t xml:space="preserve"> (Português)</w:t>
      </w:r>
      <w:bookmarkEnd w:id="27"/>
    </w:p>
    <w:p w14:paraId="3C37C6DC" w14:textId="77777777" w:rsidR="005C6C9A" w:rsidRDefault="005C6C9A" w:rsidP="001879DC">
      <w:pPr>
        <w:jc w:val="both"/>
        <w:rPr>
          <w:b/>
        </w:rPr>
      </w:pPr>
    </w:p>
    <w:p w14:paraId="19FA56FC" w14:textId="5AA6632E" w:rsidR="003B5C81" w:rsidRPr="00CA7FE8" w:rsidRDefault="003B5C81" w:rsidP="001879DC">
      <w:pPr>
        <w:jc w:val="both"/>
        <w:rPr>
          <w:b/>
        </w:rPr>
      </w:pPr>
      <w:r w:rsidRPr="00CA7FE8">
        <w:rPr>
          <w:b/>
        </w:rPr>
        <w:t xml:space="preserve">Tabela </w:t>
      </w:r>
      <w:r w:rsidR="00BE41DC">
        <w:rPr>
          <w:b/>
        </w:rPr>
        <w:t>3</w:t>
      </w:r>
      <w:r w:rsidRPr="00CA7FE8">
        <w:rPr>
          <w:b/>
        </w:rPr>
        <w:t xml:space="preserve"> - Síntese do primeiro ciclo de investigação-ação na turma do 8.º ano</w:t>
      </w:r>
    </w:p>
    <w:tbl>
      <w:tblPr>
        <w:tblStyle w:val="TabelacomGrelha"/>
        <w:tblW w:w="0" w:type="auto"/>
        <w:tblLook w:val="04A0" w:firstRow="1" w:lastRow="0" w:firstColumn="1" w:lastColumn="0" w:noHBand="0" w:noVBand="1"/>
      </w:tblPr>
      <w:tblGrid>
        <w:gridCol w:w="2547"/>
        <w:gridCol w:w="5947"/>
      </w:tblGrid>
      <w:tr w:rsidR="00CA7FE8" w:rsidRPr="00CA7FE8" w14:paraId="7C02F3D2" w14:textId="77777777" w:rsidTr="0055650A">
        <w:tc>
          <w:tcPr>
            <w:tcW w:w="2547" w:type="dxa"/>
          </w:tcPr>
          <w:p w14:paraId="33E7BF24" w14:textId="77777777" w:rsidR="003B5C81" w:rsidRPr="00CA7FE8" w:rsidRDefault="003B5C81" w:rsidP="004C4199">
            <w:pPr>
              <w:jc w:val="center"/>
              <w:rPr>
                <w:b/>
                <w:sz w:val="22"/>
              </w:rPr>
            </w:pPr>
            <w:r w:rsidRPr="00CA7FE8">
              <w:rPr>
                <w:b/>
                <w:sz w:val="22"/>
              </w:rPr>
              <w:t>Datas</w:t>
            </w:r>
          </w:p>
        </w:tc>
        <w:tc>
          <w:tcPr>
            <w:tcW w:w="5947" w:type="dxa"/>
          </w:tcPr>
          <w:p w14:paraId="5C9C8764" w14:textId="77777777" w:rsidR="003B5C81" w:rsidRPr="00CA7FE8" w:rsidRDefault="003B5C81" w:rsidP="004C4199">
            <w:pPr>
              <w:jc w:val="center"/>
              <w:rPr>
                <w:sz w:val="22"/>
              </w:rPr>
            </w:pPr>
            <w:r w:rsidRPr="00CA7FE8">
              <w:rPr>
                <w:sz w:val="22"/>
              </w:rPr>
              <w:t>De 25 de outubro a 13 de dezembro de 2023</w:t>
            </w:r>
          </w:p>
        </w:tc>
      </w:tr>
      <w:tr w:rsidR="00CA7FE8" w:rsidRPr="00CA7FE8" w14:paraId="51D31BCC" w14:textId="77777777" w:rsidTr="0055650A">
        <w:tc>
          <w:tcPr>
            <w:tcW w:w="2547" w:type="dxa"/>
          </w:tcPr>
          <w:p w14:paraId="1850C018" w14:textId="1EF48B9B" w:rsidR="003B5C81" w:rsidRPr="00CA7FE8" w:rsidRDefault="00CB712B" w:rsidP="004C4199">
            <w:pPr>
              <w:jc w:val="center"/>
              <w:rPr>
                <w:b/>
                <w:sz w:val="22"/>
              </w:rPr>
            </w:pPr>
            <w:r w:rsidRPr="00CA7FE8">
              <w:rPr>
                <w:b/>
                <w:sz w:val="22"/>
              </w:rPr>
              <w:t>Ferramentas utilizadas na aula</w:t>
            </w:r>
          </w:p>
        </w:tc>
        <w:tc>
          <w:tcPr>
            <w:tcW w:w="5947" w:type="dxa"/>
          </w:tcPr>
          <w:p w14:paraId="6CE6157C" w14:textId="15342E56" w:rsidR="003B5C81" w:rsidRPr="00CA7FE8" w:rsidRDefault="008F1BD3" w:rsidP="004C4199">
            <w:pPr>
              <w:jc w:val="center"/>
              <w:rPr>
                <w:sz w:val="22"/>
              </w:rPr>
            </w:pPr>
            <w:r w:rsidRPr="007603BA">
              <w:rPr>
                <w:sz w:val="22"/>
              </w:rPr>
              <w:t>M</w:t>
            </w:r>
            <w:r w:rsidR="00CB712B" w:rsidRPr="007603BA">
              <w:rPr>
                <w:sz w:val="22"/>
              </w:rPr>
              <w:t>anual digital</w:t>
            </w:r>
            <w:r w:rsidR="00C57ED7">
              <w:rPr>
                <w:sz w:val="22"/>
              </w:rPr>
              <w:t>; caderno de atividades (digital); vídeos e exercícios interativos</w:t>
            </w:r>
            <w:r w:rsidR="00CB712B" w:rsidRPr="007603BA">
              <w:rPr>
                <w:sz w:val="22"/>
              </w:rPr>
              <w:t>.</w:t>
            </w:r>
          </w:p>
        </w:tc>
      </w:tr>
      <w:tr w:rsidR="00CA7FE8" w:rsidRPr="00CA7FE8" w14:paraId="78C1870D" w14:textId="77777777" w:rsidTr="0055650A">
        <w:tc>
          <w:tcPr>
            <w:tcW w:w="2547" w:type="dxa"/>
          </w:tcPr>
          <w:p w14:paraId="2ADE54BA" w14:textId="1ECDA0AF" w:rsidR="003B5C81" w:rsidRPr="00CA7FE8" w:rsidRDefault="003B5C81" w:rsidP="004C4199">
            <w:pPr>
              <w:jc w:val="center"/>
              <w:rPr>
                <w:b/>
                <w:sz w:val="22"/>
              </w:rPr>
            </w:pPr>
            <w:r w:rsidRPr="00CA7FE8">
              <w:rPr>
                <w:b/>
                <w:sz w:val="22"/>
              </w:rPr>
              <w:t xml:space="preserve">Instrumentos de recolha de dados </w:t>
            </w:r>
            <w:r w:rsidR="008F1BD3">
              <w:rPr>
                <w:b/>
                <w:sz w:val="22"/>
              </w:rPr>
              <w:t>utilizados</w:t>
            </w:r>
          </w:p>
        </w:tc>
        <w:tc>
          <w:tcPr>
            <w:tcW w:w="5947" w:type="dxa"/>
          </w:tcPr>
          <w:p w14:paraId="2E652176" w14:textId="7D55175F" w:rsidR="003B5C81" w:rsidRPr="00CA7FE8" w:rsidRDefault="003B5C81" w:rsidP="004C4199">
            <w:pPr>
              <w:jc w:val="center"/>
              <w:rPr>
                <w:sz w:val="22"/>
              </w:rPr>
            </w:pPr>
            <w:r w:rsidRPr="007E6D5A">
              <w:rPr>
                <w:sz w:val="22"/>
              </w:rPr>
              <w:t>Observação direta.</w:t>
            </w:r>
          </w:p>
        </w:tc>
      </w:tr>
    </w:tbl>
    <w:p w14:paraId="17AD67AC" w14:textId="77777777" w:rsidR="00FB783B" w:rsidRPr="00526CCB" w:rsidRDefault="00FB783B" w:rsidP="001879DC">
      <w:pPr>
        <w:jc w:val="both"/>
        <w:rPr>
          <w:sz w:val="22"/>
        </w:rPr>
      </w:pPr>
    </w:p>
    <w:p w14:paraId="138CD436" w14:textId="2D0BBEF6" w:rsidR="00194D88" w:rsidRPr="00FB783B" w:rsidRDefault="003B5C81" w:rsidP="00194D88">
      <w:pPr>
        <w:jc w:val="both"/>
      </w:pPr>
      <w:r w:rsidRPr="00CA7FE8">
        <w:lastRenderedPageBreak/>
        <w:t xml:space="preserve">Numa </w:t>
      </w:r>
      <w:r w:rsidR="00373590" w:rsidRPr="00CA7FE8">
        <w:t>das aulas que lecionei a esta turma</w:t>
      </w:r>
      <w:r w:rsidRPr="00CA7FE8">
        <w:t xml:space="preserve">, os alunos leram e interpretaram </w:t>
      </w:r>
      <w:r w:rsidR="004B5908">
        <w:t xml:space="preserve">o poema </w:t>
      </w:r>
      <w:r w:rsidR="004B5908" w:rsidRPr="002A7053">
        <w:t xml:space="preserve">“De tarde”, de </w:t>
      </w:r>
      <w:r w:rsidR="001614D6" w:rsidRPr="002A7053">
        <w:t xml:space="preserve">Cesário Verde e realizaram </w:t>
      </w:r>
      <w:r w:rsidR="00820E40" w:rsidRPr="002A7053">
        <w:t>exercícios</w:t>
      </w:r>
      <w:r w:rsidRPr="002A7053">
        <w:t xml:space="preserve"> de interpretação textual</w:t>
      </w:r>
      <w:r w:rsidR="001614D6" w:rsidRPr="002A7053">
        <w:t xml:space="preserve"> </w:t>
      </w:r>
      <w:r w:rsidRPr="002A7053">
        <w:t xml:space="preserve">do </w:t>
      </w:r>
      <w:r w:rsidR="00E62B9F" w:rsidRPr="002A7053">
        <w:t>MD</w:t>
      </w:r>
      <w:r w:rsidR="005E1F1D" w:rsidRPr="002A7053">
        <w:t>. Estes exercícios consistiam na classificação de afirmações (Verdadeiras ou Falsas)</w:t>
      </w:r>
      <w:r w:rsidR="00FC7F25" w:rsidRPr="002A7053">
        <w:t xml:space="preserve"> e n</w:t>
      </w:r>
      <w:r w:rsidR="00F87BF0" w:rsidRPr="002A7053">
        <w:t>a</w:t>
      </w:r>
      <w:r w:rsidR="00FC7F25" w:rsidRPr="002A7053">
        <w:t xml:space="preserve"> </w:t>
      </w:r>
      <w:r w:rsidR="00F87BF0" w:rsidRPr="002A7053">
        <w:t>discussão</w:t>
      </w:r>
      <w:r w:rsidR="00FC7F25" w:rsidRPr="002A7053">
        <w:t xml:space="preserve">, com os colegas, </w:t>
      </w:r>
      <w:r w:rsidR="00F87BF0" w:rsidRPr="002A7053">
        <w:t>para conseguirem escolher qual a pintura que melhor ilustrava aqueles versos</w:t>
      </w:r>
      <w:r w:rsidR="000D79E5" w:rsidRPr="002A7053">
        <w:t>.</w:t>
      </w:r>
      <w:r w:rsidR="00FB783B">
        <w:t xml:space="preserve"> </w:t>
      </w:r>
      <w:r w:rsidR="00194D88" w:rsidRPr="00FB783B">
        <w:t xml:space="preserve">Optei por aproveitar também os recursos multimédia </w:t>
      </w:r>
      <w:r w:rsidR="00E14B93">
        <w:t>disponíveis no MD</w:t>
      </w:r>
      <w:r w:rsidR="00194D88" w:rsidRPr="00FB783B">
        <w:t xml:space="preserve">, nomeadamente </w:t>
      </w:r>
      <w:r w:rsidR="00194D88">
        <w:t xml:space="preserve">um </w:t>
      </w:r>
      <w:r w:rsidR="00194D88" w:rsidRPr="00FA778D">
        <w:t>vídeo explicativo acerca da “Vida e obra de Cesário Verde”, dado que me parece</w:t>
      </w:r>
      <w:r w:rsidR="007C2D60" w:rsidRPr="00FA778D">
        <w:t xml:space="preserve">u apelativo </w:t>
      </w:r>
      <w:r w:rsidR="00194D88" w:rsidRPr="00FA778D">
        <w:t>para o contexto desta aula</w:t>
      </w:r>
      <w:r w:rsidR="007C2D60" w:rsidRPr="00FA778D">
        <w:t xml:space="preserve">, na medida em que, em um minuto e quarenta segundos, </w:t>
      </w:r>
      <w:r w:rsidR="00E14B93" w:rsidRPr="00FA778D">
        <w:t>sintetizou</w:t>
      </w:r>
      <w:r w:rsidR="007C2D60" w:rsidRPr="00FA778D">
        <w:t xml:space="preserve"> e ilustr</w:t>
      </w:r>
      <w:r w:rsidR="00E14B93" w:rsidRPr="00FA778D">
        <w:t>ou</w:t>
      </w:r>
      <w:r w:rsidR="007C2D60" w:rsidRPr="00FA778D">
        <w:t xml:space="preserve"> </w:t>
      </w:r>
      <w:r w:rsidR="00CC4C14" w:rsidRPr="00FA778D">
        <w:t xml:space="preserve">os </w:t>
      </w:r>
      <w:r w:rsidR="00AA5EA7" w:rsidRPr="00FA778D">
        <w:t>factos mais importantes da vida</w:t>
      </w:r>
      <w:r w:rsidR="00CC4C14" w:rsidRPr="00FA778D">
        <w:t xml:space="preserve"> deste escritor. Para além disto, </w:t>
      </w:r>
      <w:r w:rsidR="00647CEA" w:rsidRPr="00FA778D">
        <w:t xml:space="preserve">a narração dos factos era feita na primeira pessoa, o que fez com que </w:t>
      </w:r>
      <w:r w:rsidR="00E14B93" w:rsidRPr="00FA778D">
        <w:t xml:space="preserve">os alunos sentissem que estavam </w:t>
      </w:r>
      <w:r w:rsidR="00647CEA" w:rsidRPr="00FA778D">
        <w:t xml:space="preserve">a ouvir a história de vida </w:t>
      </w:r>
      <w:r w:rsidR="00FA778D" w:rsidRPr="00FA778D">
        <w:t xml:space="preserve">narrada </w:t>
      </w:r>
      <w:r w:rsidR="00647CEA" w:rsidRPr="00FA778D">
        <w:t>pelo próprio</w:t>
      </w:r>
      <w:r w:rsidR="00FA778D" w:rsidRPr="00FA778D">
        <w:t xml:space="preserve"> Cesário Verde</w:t>
      </w:r>
      <w:r w:rsidR="00E14B93" w:rsidRPr="00FA778D">
        <w:t xml:space="preserve">, </w:t>
      </w:r>
      <w:r w:rsidR="00240ED4" w:rsidRPr="00FA778D">
        <w:t>como me transmitiram em aula</w:t>
      </w:r>
      <w:r w:rsidR="00194D88" w:rsidRPr="00FA778D">
        <w:t>. Quase</w:t>
      </w:r>
      <w:r w:rsidR="00194D88" w:rsidRPr="00FB783B">
        <w:t xml:space="preserve"> todas </w:t>
      </w:r>
      <w:r w:rsidR="00240ED4">
        <w:t>est</w:t>
      </w:r>
      <w:r w:rsidR="00194D88" w:rsidRPr="00FB783B">
        <w:t xml:space="preserve">as atividades foram realizadas em pequenos grupos (de dois a três elementos), conforme a disposição da sala de aula e os lugares que os alunos ocupavam. </w:t>
      </w:r>
    </w:p>
    <w:p w14:paraId="645D7227" w14:textId="77777777" w:rsidR="00CB010B" w:rsidRDefault="00CB010B" w:rsidP="001879DC">
      <w:pPr>
        <w:jc w:val="both"/>
      </w:pPr>
    </w:p>
    <w:p w14:paraId="2B142D18" w14:textId="77777777" w:rsidR="00591EFB" w:rsidRDefault="00591EFB" w:rsidP="001879DC">
      <w:pPr>
        <w:jc w:val="both"/>
      </w:pPr>
    </w:p>
    <w:p w14:paraId="277D73A6" w14:textId="77777777" w:rsidR="00591EFB" w:rsidRDefault="00591EFB" w:rsidP="001879DC">
      <w:pPr>
        <w:jc w:val="both"/>
      </w:pPr>
    </w:p>
    <w:p w14:paraId="78377A41" w14:textId="77777777" w:rsidR="00591EFB" w:rsidRDefault="00591EFB" w:rsidP="001879DC">
      <w:pPr>
        <w:jc w:val="both"/>
      </w:pPr>
    </w:p>
    <w:p w14:paraId="32AA44D4" w14:textId="77777777" w:rsidR="00591EFB" w:rsidRDefault="00591EFB" w:rsidP="001879DC">
      <w:pPr>
        <w:jc w:val="both"/>
      </w:pPr>
    </w:p>
    <w:p w14:paraId="4DF7788E" w14:textId="77777777" w:rsidR="00591EFB" w:rsidRDefault="00591EFB" w:rsidP="001879DC">
      <w:pPr>
        <w:jc w:val="both"/>
      </w:pPr>
    </w:p>
    <w:p w14:paraId="7A28FDF3" w14:textId="77777777" w:rsidR="00591EFB" w:rsidRDefault="00591EFB" w:rsidP="001879DC">
      <w:pPr>
        <w:jc w:val="both"/>
      </w:pPr>
    </w:p>
    <w:p w14:paraId="3E3CF018" w14:textId="77777777" w:rsidR="00591EFB" w:rsidRDefault="00591EFB" w:rsidP="001879DC">
      <w:pPr>
        <w:jc w:val="both"/>
      </w:pPr>
    </w:p>
    <w:p w14:paraId="4B104521" w14:textId="77777777" w:rsidR="00591EFB" w:rsidRDefault="00591EFB" w:rsidP="001879DC">
      <w:pPr>
        <w:jc w:val="both"/>
      </w:pPr>
    </w:p>
    <w:p w14:paraId="05A43E5A" w14:textId="77777777" w:rsidR="00591EFB" w:rsidRDefault="00591EFB" w:rsidP="001879DC">
      <w:pPr>
        <w:jc w:val="both"/>
      </w:pPr>
    </w:p>
    <w:p w14:paraId="474F34B8" w14:textId="77777777" w:rsidR="00591EFB" w:rsidRDefault="00591EFB" w:rsidP="001879DC">
      <w:pPr>
        <w:jc w:val="both"/>
      </w:pPr>
    </w:p>
    <w:p w14:paraId="3A8385FB" w14:textId="77777777" w:rsidR="00591EFB" w:rsidRDefault="00591EFB" w:rsidP="001879DC">
      <w:pPr>
        <w:jc w:val="both"/>
      </w:pPr>
    </w:p>
    <w:p w14:paraId="3EF48630" w14:textId="77777777" w:rsidR="00591EFB" w:rsidRDefault="00591EFB" w:rsidP="001879DC">
      <w:pPr>
        <w:jc w:val="both"/>
      </w:pPr>
    </w:p>
    <w:p w14:paraId="44D87C7C" w14:textId="65B80FCD" w:rsidR="006F522D" w:rsidRDefault="006F522D" w:rsidP="006F522D">
      <w:pPr>
        <w:pStyle w:val="Texto"/>
      </w:pPr>
      <w:r w:rsidRPr="005203B0">
        <w:rPr>
          <w:b/>
          <w:bCs/>
          <w:sz w:val="22"/>
          <w:szCs w:val="96"/>
        </w:rPr>
        <w:lastRenderedPageBreak/>
        <w:t>Figura</w:t>
      </w:r>
      <w:r w:rsidR="00CB010B">
        <w:rPr>
          <w:b/>
          <w:bCs/>
          <w:sz w:val="22"/>
          <w:szCs w:val="96"/>
        </w:rPr>
        <w:t xml:space="preserve"> 12</w:t>
      </w:r>
      <w:r w:rsidRPr="005203B0">
        <w:rPr>
          <w:b/>
          <w:bCs/>
          <w:sz w:val="22"/>
          <w:szCs w:val="96"/>
        </w:rPr>
        <w:t xml:space="preserve"> - Exercício no âmbito da Educação Literária e da Oralidade, no MD (Português, 8.º ano)</w:t>
      </w:r>
    </w:p>
    <w:p w14:paraId="6AA6D049" w14:textId="10D024A6" w:rsidR="000D79E5" w:rsidRDefault="006F522D" w:rsidP="001879DC">
      <w:pPr>
        <w:jc w:val="both"/>
      </w:pPr>
      <w:r w:rsidRPr="006F522D">
        <w:rPr>
          <w:noProof/>
        </w:rPr>
        <w:drawing>
          <wp:inline distT="0" distB="0" distL="0" distR="0" wp14:anchorId="1C1AB6D8" wp14:editId="40F2C9D3">
            <wp:extent cx="5400040" cy="7009130"/>
            <wp:effectExtent l="0" t="0" r="0" b="1270"/>
            <wp:docPr id="229333747" name="Imagem 1" descr="Uma imagem com texto, flor&#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33747" name="Imagem 1" descr="Uma imagem com texto, flor&#10;&#10;Os conteúdos gerados por IA podem estar incorretos."/>
                    <pic:cNvPicPr/>
                  </pic:nvPicPr>
                  <pic:blipFill>
                    <a:blip r:embed="rId28"/>
                    <a:stretch>
                      <a:fillRect/>
                    </a:stretch>
                  </pic:blipFill>
                  <pic:spPr>
                    <a:xfrm>
                      <a:off x="0" y="0"/>
                      <a:ext cx="5400040" cy="7009130"/>
                    </a:xfrm>
                    <a:prstGeom prst="rect">
                      <a:avLst/>
                    </a:prstGeom>
                  </pic:spPr>
                </pic:pic>
              </a:graphicData>
            </a:graphic>
          </wp:inline>
        </w:drawing>
      </w:r>
    </w:p>
    <w:p w14:paraId="59225439" w14:textId="77777777" w:rsidR="006F522D" w:rsidRPr="00CA7FE8" w:rsidRDefault="006F522D" w:rsidP="006F522D">
      <w:pPr>
        <w:pStyle w:val="Texto"/>
      </w:pPr>
      <w:r w:rsidRPr="005203B0">
        <w:rPr>
          <w:sz w:val="22"/>
          <w:szCs w:val="96"/>
        </w:rPr>
        <w:t xml:space="preserve">Fonte: </w:t>
      </w:r>
      <w:hyperlink r:id="rId29" w:history="1">
        <w:r w:rsidRPr="005203B0">
          <w:rPr>
            <w:rStyle w:val="Hiperligao"/>
            <w:color w:val="auto"/>
            <w:sz w:val="22"/>
            <w:szCs w:val="96"/>
          </w:rPr>
          <w:t>https://app.escolavirtual.pt/</w:t>
        </w:r>
      </w:hyperlink>
    </w:p>
    <w:p w14:paraId="734B9FF5" w14:textId="77777777" w:rsidR="006F522D" w:rsidRDefault="006F522D" w:rsidP="001879DC">
      <w:pPr>
        <w:jc w:val="both"/>
      </w:pPr>
    </w:p>
    <w:p w14:paraId="07C60379" w14:textId="4A6DFC0C" w:rsidR="001C219D" w:rsidRDefault="00DC22DE" w:rsidP="001879DC">
      <w:pPr>
        <w:jc w:val="both"/>
      </w:pPr>
      <w:r w:rsidRPr="00CA7FE8">
        <w:lastRenderedPageBreak/>
        <w:t xml:space="preserve">No dia 29 de novembro tive a oportunidade de lecionar mais uma aula de 90 minutos a esta turma, na </w:t>
      </w:r>
      <w:r w:rsidRPr="00281890">
        <w:t>qual optei por analisar o texto “O anel”, de Anne Frank.</w:t>
      </w:r>
      <w:r w:rsidR="00FE505E">
        <w:t xml:space="preserve"> </w:t>
      </w:r>
      <w:r w:rsidR="001C219D" w:rsidRPr="00BE0E58">
        <w:t xml:space="preserve">Mais uma vez, foram aproveitados todos os recursos multimédia disponíveis nas páginas que diziam </w:t>
      </w:r>
      <w:r w:rsidR="001C219D" w:rsidRPr="008C53C5">
        <w:t xml:space="preserve">respeito </w:t>
      </w:r>
      <w:r w:rsidR="00A60D26" w:rsidRPr="008C53C5">
        <w:t>à interpretação</w:t>
      </w:r>
      <w:r w:rsidR="001C219D" w:rsidRPr="008C53C5">
        <w:t xml:space="preserve"> deste texto, nomeadamente: </w:t>
      </w:r>
      <w:r w:rsidR="00812A54" w:rsidRPr="008C53C5">
        <w:t xml:space="preserve">um </w:t>
      </w:r>
      <w:r w:rsidR="001C219D" w:rsidRPr="008C53C5">
        <w:t xml:space="preserve">vídeo de cariz </w:t>
      </w:r>
      <w:r w:rsidR="0055690D" w:rsidRPr="008C53C5">
        <w:t>informativo</w:t>
      </w:r>
      <w:r w:rsidR="001C219D" w:rsidRPr="008C53C5">
        <w:t xml:space="preserve"> </w:t>
      </w:r>
      <w:r w:rsidR="00A75E7E" w:rsidRPr="008C53C5">
        <w:t>(</w:t>
      </w:r>
      <w:r w:rsidR="0055690D" w:rsidRPr="008C53C5">
        <w:t>que falava</w:t>
      </w:r>
      <w:r w:rsidR="00FE505E" w:rsidRPr="008C53C5">
        <w:t xml:space="preserve"> </w:t>
      </w:r>
      <w:r w:rsidR="0055690D" w:rsidRPr="008C53C5">
        <w:t>sobre a história de vida de Anne Frank</w:t>
      </w:r>
      <w:r w:rsidR="00A75E7E" w:rsidRPr="008C53C5">
        <w:t>)</w:t>
      </w:r>
      <w:r w:rsidR="00FE505E" w:rsidRPr="008C53C5">
        <w:t>,</w:t>
      </w:r>
      <w:r w:rsidR="00A75E7E" w:rsidRPr="008C53C5">
        <w:t xml:space="preserve"> </w:t>
      </w:r>
      <w:r w:rsidR="001C219D" w:rsidRPr="008C53C5">
        <w:t xml:space="preserve">para </w:t>
      </w:r>
      <w:r w:rsidR="00812A54" w:rsidRPr="008C53C5">
        <w:t>contextualização e</w:t>
      </w:r>
      <w:r w:rsidR="001C219D" w:rsidRPr="008C53C5">
        <w:t xml:space="preserve"> tratamento do tema</w:t>
      </w:r>
      <w:r w:rsidR="00812A54" w:rsidRPr="008C53C5">
        <w:t xml:space="preserve"> </w:t>
      </w:r>
      <w:r w:rsidR="001C219D" w:rsidRPr="008C53C5">
        <w:t>e a ferramenta de leitura assistida, com a qual os alunos escutar</w:t>
      </w:r>
      <w:r w:rsidR="00FE505E" w:rsidRPr="008C53C5">
        <w:t>am</w:t>
      </w:r>
      <w:r w:rsidR="001C219D" w:rsidRPr="008C53C5">
        <w:t xml:space="preserve"> o texto uma segunda vez (os que tinham auriculares) e f</w:t>
      </w:r>
      <w:r w:rsidR="00FE505E" w:rsidRPr="008C53C5">
        <w:t>i</w:t>
      </w:r>
      <w:r w:rsidR="001C219D" w:rsidRPr="008C53C5">
        <w:t>zer</w:t>
      </w:r>
      <w:r w:rsidR="00FE505E" w:rsidRPr="008C53C5">
        <w:t>a</w:t>
      </w:r>
      <w:r w:rsidR="001C219D" w:rsidRPr="008C53C5">
        <w:t>m uma leitura silenciosa simultânea, com o auxílio deste mecanismo, que sublinha automaticamente a linha que está a ser escutada no áudio. Para</w:t>
      </w:r>
      <w:r w:rsidR="00CC2409" w:rsidRPr="008C53C5">
        <w:t xml:space="preserve"> o aprofundamento</w:t>
      </w:r>
      <w:r w:rsidR="001C219D" w:rsidRPr="008C53C5">
        <w:t xml:space="preserve"> </w:t>
      </w:r>
      <w:r w:rsidR="00CC2409" w:rsidRPr="008C53C5">
        <w:t>d</w:t>
      </w:r>
      <w:r w:rsidR="00A9784E" w:rsidRPr="008C53C5">
        <w:t>o</w:t>
      </w:r>
      <w:r w:rsidR="00A9784E">
        <w:t xml:space="preserve"> tema do texto</w:t>
      </w:r>
      <w:r w:rsidR="001C219D" w:rsidRPr="00CA7FE8">
        <w:t xml:space="preserve">, </w:t>
      </w:r>
      <w:r w:rsidR="001C219D">
        <w:t>serviram-se</w:t>
      </w:r>
      <w:r w:rsidR="001C219D" w:rsidRPr="00CA7FE8">
        <w:t xml:space="preserve"> do questionário disponibilizado pelo </w:t>
      </w:r>
      <w:r w:rsidR="001C219D">
        <w:t>MD, que estava bastante completo</w:t>
      </w:r>
      <w:r w:rsidR="00CC2409">
        <w:t xml:space="preserve"> e pertinente, com oito questões de desenvolvimento</w:t>
      </w:r>
      <w:r w:rsidR="00CB1A89">
        <w:t xml:space="preserve">, como podemos ver nas figuras abaixo. </w:t>
      </w:r>
    </w:p>
    <w:p w14:paraId="20A8EB23" w14:textId="77777777" w:rsidR="00384247" w:rsidRDefault="00384247" w:rsidP="001879DC">
      <w:pPr>
        <w:jc w:val="both"/>
      </w:pPr>
    </w:p>
    <w:p w14:paraId="2FA7ED08" w14:textId="09272AD5" w:rsidR="00384247" w:rsidRDefault="00384247" w:rsidP="00384247">
      <w:pPr>
        <w:pStyle w:val="Texto"/>
      </w:pPr>
      <w:r w:rsidRPr="005203B0">
        <w:rPr>
          <w:b/>
          <w:bCs/>
          <w:sz w:val="22"/>
          <w:szCs w:val="96"/>
        </w:rPr>
        <w:t xml:space="preserve">Figura </w:t>
      </w:r>
      <w:r w:rsidR="00CB010B">
        <w:rPr>
          <w:b/>
          <w:bCs/>
          <w:sz w:val="22"/>
          <w:szCs w:val="96"/>
        </w:rPr>
        <w:t>13</w:t>
      </w:r>
      <w:r w:rsidRPr="005203B0">
        <w:rPr>
          <w:b/>
          <w:bCs/>
          <w:sz w:val="22"/>
          <w:szCs w:val="96"/>
        </w:rPr>
        <w:t xml:space="preserve"> - Exercício</w:t>
      </w:r>
      <w:r w:rsidR="009F72AD" w:rsidRPr="005203B0">
        <w:rPr>
          <w:b/>
          <w:bCs/>
          <w:sz w:val="22"/>
          <w:szCs w:val="96"/>
        </w:rPr>
        <w:t>s</w:t>
      </w:r>
      <w:r w:rsidRPr="005203B0">
        <w:rPr>
          <w:b/>
          <w:bCs/>
          <w:sz w:val="22"/>
          <w:szCs w:val="96"/>
        </w:rPr>
        <w:t xml:space="preserve"> no âmbito da Educação Literária, no MD (Português, 8.º ano)</w:t>
      </w:r>
    </w:p>
    <w:p w14:paraId="6082B669" w14:textId="58478993" w:rsidR="00384247" w:rsidRDefault="00384247" w:rsidP="001879DC">
      <w:pPr>
        <w:jc w:val="both"/>
      </w:pPr>
      <w:r w:rsidRPr="00384247">
        <w:rPr>
          <w:noProof/>
        </w:rPr>
        <w:drawing>
          <wp:inline distT="0" distB="0" distL="0" distR="0" wp14:anchorId="4B75A651" wp14:editId="694604DC">
            <wp:extent cx="5400040" cy="1170305"/>
            <wp:effectExtent l="0" t="0" r="0" b="0"/>
            <wp:docPr id="1428784815"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84815" name="Imagem 1" descr="Uma imagem com texto, Tipo de letra, captura de ecrã, algebra&#10;&#10;Os conteúdos gerados por IA podem estar incorretos."/>
                    <pic:cNvPicPr/>
                  </pic:nvPicPr>
                  <pic:blipFill>
                    <a:blip r:embed="rId30"/>
                    <a:stretch>
                      <a:fillRect/>
                    </a:stretch>
                  </pic:blipFill>
                  <pic:spPr>
                    <a:xfrm>
                      <a:off x="0" y="0"/>
                      <a:ext cx="5400040" cy="1170305"/>
                    </a:xfrm>
                    <a:prstGeom prst="rect">
                      <a:avLst/>
                    </a:prstGeom>
                  </pic:spPr>
                </pic:pic>
              </a:graphicData>
            </a:graphic>
          </wp:inline>
        </w:drawing>
      </w:r>
    </w:p>
    <w:p w14:paraId="3CC11738" w14:textId="77777777" w:rsidR="00384247" w:rsidRPr="00CA7FE8" w:rsidRDefault="00384247" w:rsidP="00384247">
      <w:pPr>
        <w:pStyle w:val="Texto"/>
      </w:pPr>
      <w:r w:rsidRPr="005203B0">
        <w:rPr>
          <w:sz w:val="22"/>
          <w:szCs w:val="96"/>
        </w:rPr>
        <w:t xml:space="preserve">Fonte: </w:t>
      </w:r>
      <w:hyperlink r:id="rId31" w:history="1">
        <w:r w:rsidRPr="005203B0">
          <w:rPr>
            <w:rStyle w:val="Hiperligao"/>
            <w:color w:val="auto"/>
            <w:sz w:val="22"/>
            <w:szCs w:val="96"/>
          </w:rPr>
          <w:t>https://app.escolavirtual.pt/</w:t>
        </w:r>
      </w:hyperlink>
    </w:p>
    <w:p w14:paraId="2E91730A" w14:textId="77777777" w:rsidR="009F72AD" w:rsidRDefault="009F72AD" w:rsidP="001879DC">
      <w:pPr>
        <w:jc w:val="both"/>
      </w:pPr>
    </w:p>
    <w:p w14:paraId="6FC7CBAD" w14:textId="77777777" w:rsidR="008F6ECD" w:rsidRDefault="008F6ECD" w:rsidP="001879DC">
      <w:pPr>
        <w:jc w:val="both"/>
      </w:pPr>
    </w:p>
    <w:p w14:paraId="79325FA3" w14:textId="77777777" w:rsidR="008F6ECD" w:rsidRDefault="008F6ECD" w:rsidP="001879DC">
      <w:pPr>
        <w:jc w:val="both"/>
      </w:pPr>
    </w:p>
    <w:p w14:paraId="3D45C535" w14:textId="77777777" w:rsidR="008F6ECD" w:rsidRDefault="008F6ECD" w:rsidP="001879DC">
      <w:pPr>
        <w:jc w:val="both"/>
      </w:pPr>
    </w:p>
    <w:p w14:paraId="1D5E1FE8" w14:textId="77777777" w:rsidR="008F6ECD" w:rsidRDefault="008F6ECD" w:rsidP="001879DC">
      <w:pPr>
        <w:jc w:val="both"/>
      </w:pPr>
    </w:p>
    <w:p w14:paraId="369036FB" w14:textId="77777777" w:rsidR="008F6ECD" w:rsidRDefault="008F6ECD" w:rsidP="001879DC">
      <w:pPr>
        <w:jc w:val="both"/>
      </w:pPr>
    </w:p>
    <w:p w14:paraId="13B7F242" w14:textId="77777777" w:rsidR="008F6ECD" w:rsidRDefault="008F6ECD" w:rsidP="001879DC">
      <w:pPr>
        <w:jc w:val="both"/>
      </w:pPr>
    </w:p>
    <w:p w14:paraId="26C24F0F" w14:textId="77777777" w:rsidR="008F6ECD" w:rsidRDefault="008F6ECD" w:rsidP="001879DC">
      <w:pPr>
        <w:jc w:val="both"/>
      </w:pPr>
    </w:p>
    <w:p w14:paraId="1F1F70CF" w14:textId="77777777" w:rsidR="008F6ECD" w:rsidRDefault="008F6ECD" w:rsidP="009F72AD">
      <w:pPr>
        <w:pStyle w:val="Texto"/>
        <w:rPr>
          <w:b/>
          <w:bCs/>
          <w:sz w:val="22"/>
          <w:szCs w:val="96"/>
        </w:rPr>
      </w:pPr>
    </w:p>
    <w:p w14:paraId="09F88D96" w14:textId="2946E081" w:rsidR="009F72AD" w:rsidRDefault="009F72AD" w:rsidP="009F72AD">
      <w:pPr>
        <w:pStyle w:val="Texto"/>
      </w:pPr>
      <w:r w:rsidRPr="005203B0">
        <w:rPr>
          <w:b/>
          <w:bCs/>
          <w:sz w:val="22"/>
          <w:szCs w:val="96"/>
        </w:rPr>
        <w:lastRenderedPageBreak/>
        <w:t xml:space="preserve">Figura </w:t>
      </w:r>
      <w:r w:rsidR="00CB010B">
        <w:rPr>
          <w:b/>
          <w:bCs/>
          <w:sz w:val="22"/>
          <w:szCs w:val="96"/>
        </w:rPr>
        <w:t>14</w:t>
      </w:r>
      <w:r w:rsidRPr="005203B0">
        <w:rPr>
          <w:b/>
          <w:bCs/>
          <w:sz w:val="20"/>
          <w:szCs w:val="72"/>
        </w:rPr>
        <w:t xml:space="preserve"> </w:t>
      </w:r>
      <w:r w:rsidRPr="005203B0">
        <w:rPr>
          <w:b/>
          <w:bCs/>
          <w:sz w:val="22"/>
          <w:szCs w:val="96"/>
        </w:rPr>
        <w:t>- Exercícios no âmbito da Educação Literária, no MD (Português, 8.º ano)</w:t>
      </w:r>
    </w:p>
    <w:p w14:paraId="4E32C450" w14:textId="54D828AF" w:rsidR="009F72AD" w:rsidRDefault="009F72AD" w:rsidP="001879DC">
      <w:pPr>
        <w:jc w:val="both"/>
      </w:pPr>
      <w:r w:rsidRPr="009F72AD">
        <w:rPr>
          <w:noProof/>
        </w:rPr>
        <w:drawing>
          <wp:inline distT="0" distB="0" distL="0" distR="0" wp14:anchorId="039DB199" wp14:editId="1A8D8352">
            <wp:extent cx="5400040" cy="5072380"/>
            <wp:effectExtent l="0" t="0" r="0" b="0"/>
            <wp:docPr id="1300469940" name="Imagem 1" descr="Uma imagem com texto, captura de ecrã, Tipo de letra, docu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69940" name="Imagem 1" descr="Uma imagem com texto, captura de ecrã, Tipo de letra, documento&#10;&#10;Os conteúdos gerados por IA podem estar incorretos."/>
                    <pic:cNvPicPr/>
                  </pic:nvPicPr>
                  <pic:blipFill>
                    <a:blip r:embed="rId32"/>
                    <a:stretch>
                      <a:fillRect/>
                    </a:stretch>
                  </pic:blipFill>
                  <pic:spPr>
                    <a:xfrm>
                      <a:off x="0" y="0"/>
                      <a:ext cx="5400040" cy="5072380"/>
                    </a:xfrm>
                    <a:prstGeom prst="rect">
                      <a:avLst/>
                    </a:prstGeom>
                  </pic:spPr>
                </pic:pic>
              </a:graphicData>
            </a:graphic>
          </wp:inline>
        </w:drawing>
      </w:r>
    </w:p>
    <w:p w14:paraId="4287BCF8" w14:textId="77777777" w:rsidR="009F72AD" w:rsidRPr="00CA7FE8" w:rsidRDefault="009F72AD" w:rsidP="009F72AD">
      <w:pPr>
        <w:pStyle w:val="Texto"/>
      </w:pPr>
      <w:r w:rsidRPr="005203B0">
        <w:rPr>
          <w:sz w:val="22"/>
          <w:szCs w:val="96"/>
        </w:rPr>
        <w:t>Fonte:</w:t>
      </w:r>
      <w:r w:rsidRPr="00CA7FE8">
        <w:t xml:space="preserve"> </w:t>
      </w:r>
      <w:hyperlink r:id="rId33" w:history="1">
        <w:r w:rsidRPr="005203B0">
          <w:rPr>
            <w:rStyle w:val="Hiperligao"/>
            <w:color w:val="auto"/>
            <w:sz w:val="22"/>
            <w:szCs w:val="96"/>
          </w:rPr>
          <w:t>https://app.escolavirtual.pt/</w:t>
        </w:r>
      </w:hyperlink>
    </w:p>
    <w:p w14:paraId="652253D3" w14:textId="77777777" w:rsidR="009F72AD" w:rsidRDefault="009F72AD" w:rsidP="001879DC">
      <w:pPr>
        <w:jc w:val="both"/>
      </w:pPr>
    </w:p>
    <w:p w14:paraId="0735723A" w14:textId="423D1B1F" w:rsidR="001C219D" w:rsidRPr="00CA7FE8" w:rsidRDefault="001C219D" w:rsidP="001879DC">
      <w:pPr>
        <w:jc w:val="both"/>
      </w:pPr>
      <w:r w:rsidRPr="003417A1">
        <w:t xml:space="preserve">Visualizaram também vídeos explicativos, no âmbito do domínio da Gramática, </w:t>
      </w:r>
      <w:r w:rsidR="00C9679F" w:rsidRPr="003417A1">
        <w:t xml:space="preserve">com o propósito de compreenderem </w:t>
      </w:r>
      <w:r w:rsidRPr="003417A1">
        <w:t>o conteúdo abordado</w:t>
      </w:r>
      <w:r w:rsidR="00080116" w:rsidRPr="003417A1">
        <w:t xml:space="preserve">: o predicativo do </w:t>
      </w:r>
      <w:r w:rsidR="00D80848" w:rsidRPr="003417A1">
        <w:t>sujeito</w:t>
      </w:r>
      <w:r w:rsidR="00080116" w:rsidRPr="003417A1">
        <w:t xml:space="preserve">. </w:t>
      </w:r>
      <w:r w:rsidRPr="003417A1">
        <w:t>Es</w:t>
      </w:r>
      <w:r w:rsidR="00C9679F" w:rsidRPr="003417A1">
        <w:t xml:space="preserve">te tipo de </w:t>
      </w:r>
      <w:r w:rsidRPr="003417A1">
        <w:t xml:space="preserve">vídeos, por norma, continha sempre uma fase de “teste”, na qual o aluno </w:t>
      </w:r>
      <w:r w:rsidR="003417A1" w:rsidRPr="003417A1">
        <w:t>era</w:t>
      </w:r>
      <w:r w:rsidRPr="003417A1">
        <w:t xml:space="preserve"> </w:t>
      </w:r>
      <w:r w:rsidR="00080116" w:rsidRPr="003417A1">
        <w:t>obrigado</w:t>
      </w:r>
      <w:r w:rsidRPr="003417A1">
        <w:t xml:space="preserve"> a pôr à prova os conhecimentos que adquiriu</w:t>
      </w:r>
      <w:r w:rsidR="00080116" w:rsidRPr="003417A1">
        <w:t xml:space="preserve"> para conseguir</w:t>
      </w:r>
      <w:r w:rsidR="003417A1" w:rsidRPr="003417A1">
        <w:t xml:space="preserve"> avançar e </w:t>
      </w:r>
      <w:r w:rsidR="00C9679F" w:rsidRPr="003417A1">
        <w:t>visualiz</w:t>
      </w:r>
      <w:r w:rsidR="003417A1" w:rsidRPr="003417A1">
        <w:t xml:space="preserve">á-lo </w:t>
      </w:r>
      <w:r w:rsidR="00080116" w:rsidRPr="003417A1">
        <w:t>na totalidade</w:t>
      </w:r>
      <w:r w:rsidRPr="003417A1">
        <w:t>. Caso não acertassem</w:t>
      </w:r>
      <w:r w:rsidR="00C9679F" w:rsidRPr="003417A1">
        <w:t xml:space="preserve"> nas questões do “teste”</w:t>
      </w:r>
      <w:r w:rsidRPr="003417A1">
        <w:t xml:space="preserve">, </w:t>
      </w:r>
      <w:r w:rsidR="006C5694" w:rsidRPr="003417A1">
        <w:t>tinham de rever</w:t>
      </w:r>
      <w:r w:rsidRPr="003417A1">
        <w:t xml:space="preserve"> a secção anterior até compreenderem, de facto, </w:t>
      </w:r>
      <w:r w:rsidR="00BA2E0B" w:rsidRPr="003417A1">
        <w:t>as explicações sobre os casos em estudo</w:t>
      </w:r>
      <w:r w:rsidRPr="003417A1">
        <w:t>, e serem bem-sucedidos</w:t>
      </w:r>
      <w:r w:rsidR="006C5694" w:rsidRPr="003417A1">
        <w:t xml:space="preserve"> nas questões que lhes eram colocadas. A validação </w:t>
      </w:r>
      <w:r w:rsidR="006C5694" w:rsidRPr="003417A1">
        <w:lastRenderedPageBreak/>
        <w:t>destas questões era feita automaticamente, assim que o aluno clicava no botão “Continuar” ou “Terminar”</w:t>
      </w:r>
      <w:r w:rsidRPr="003417A1">
        <w:t>.</w:t>
      </w:r>
      <w:r w:rsidRPr="00CB4F6C">
        <w:t xml:space="preserve"> </w:t>
      </w:r>
    </w:p>
    <w:p w14:paraId="11F5FAC5" w14:textId="03BEB31B" w:rsidR="001C219D" w:rsidRDefault="001C219D" w:rsidP="001879DC">
      <w:pPr>
        <w:jc w:val="both"/>
      </w:pPr>
      <w:r w:rsidRPr="005A0CE5">
        <w:t>Como tarefa final, os alunos foram convidados a escrever uma página de diário,</w:t>
      </w:r>
      <w:r w:rsidR="00195849">
        <w:t xml:space="preserve"> em papel,</w:t>
      </w:r>
      <w:r w:rsidRPr="005A0CE5">
        <w:t xml:space="preserve"> dado que foi o género textual introduzido nesta aula</w:t>
      </w:r>
      <w:r w:rsidR="00195849">
        <w:t>, com o texto analisado</w:t>
      </w:r>
      <w:r w:rsidR="005A0CE5">
        <w:t xml:space="preserve">. </w:t>
      </w:r>
      <w:r w:rsidR="00234D14">
        <w:t xml:space="preserve">Optei pela escrita em papel, </w:t>
      </w:r>
      <w:r w:rsidRPr="005A0CE5">
        <w:t>como meio de comparação entre a fluência e correção linguística dos discentes em meios tradicionais e em meios digitais</w:t>
      </w:r>
      <w:r w:rsidR="005A0CE5">
        <w:t>, pois</w:t>
      </w:r>
      <w:r w:rsidRPr="005A0CE5">
        <w:t xml:space="preserve"> os alunos, num documento </w:t>
      </w:r>
      <w:r w:rsidRPr="005A0CE5">
        <w:rPr>
          <w:i/>
          <w:iCs/>
        </w:rPr>
        <w:t>Word</w:t>
      </w:r>
      <w:r w:rsidRPr="005A0CE5">
        <w:t xml:space="preserve">, </w:t>
      </w:r>
      <w:r w:rsidRPr="003417A1">
        <w:t>conseguiam ver, automaticamente, se cometiam um erro ortográfico</w:t>
      </w:r>
      <w:r w:rsidR="00234D14" w:rsidRPr="003417A1">
        <w:t>. A</w:t>
      </w:r>
      <w:r w:rsidRPr="003417A1">
        <w:t>chei por bem determinar, de facto, quais eram as suas dificuldades neste domínio</w:t>
      </w:r>
      <w:r w:rsidR="00F21E79" w:rsidRPr="003417A1">
        <w:t xml:space="preserve"> e interessava-me avaliar todas as implicações do MD </w:t>
      </w:r>
      <w:r w:rsidR="00EC5CAC" w:rsidRPr="003417A1">
        <w:t xml:space="preserve">e da utilização do computador </w:t>
      </w:r>
      <w:r w:rsidR="00F21E79" w:rsidRPr="003417A1">
        <w:t>em todos os domínios do saber.</w:t>
      </w:r>
      <w:r w:rsidR="00173A81">
        <w:t xml:space="preserve"> </w:t>
      </w:r>
    </w:p>
    <w:p w14:paraId="299E64B2" w14:textId="7B53AC7D" w:rsidR="001C219D" w:rsidRPr="00154A5B" w:rsidRDefault="001C219D" w:rsidP="001879DC">
      <w:pPr>
        <w:jc w:val="both"/>
      </w:pPr>
      <w:r w:rsidRPr="00CA7FE8">
        <w:t>Já no dia 13 de dezembro, na primeira supervisão da disciplina de Português, lecionei mais uma aula de 90 minutos a esta turma</w:t>
      </w:r>
      <w:r>
        <w:t xml:space="preserve">, </w:t>
      </w:r>
      <w:r w:rsidR="00154A5B">
        <w:t xml:space="preserve">em </w:t>
      </w:r>
      <w:r w:rsidR="00154A5B" w:rsidRPr="00154A5B">
        <w:t>que</w:t>
      </w:r>
      <w:r w:rsidRPr="00154A5B">
        <w:t xml:space="preserve"> o foco foi o domínio da Gramática.</w:t>
      </w:r>
      <w:r w:rsidR="00D80848">
        <w:t xml:space="preserve"> </w:t>
      </w:r>
      <w:r w:rsidRPr="00154A5B">
        <w:t xml:space="preserve">Com vista a avaliar as potencialidades do MD no âmbito deste domínio da língua materna, </w:t>
      </w:r>
      <w:r w:rsidR="002F4226">
        <w:t xml:space="preserve">exclusivamente, </w:t>
      </w:r>
      <w:r w:rsidRPr="00154A5B">
        <w:t xml:space="preserve">introduzi os verbos transitivos-predicativos e o predicativo do complemento direto com um vídeo explicativo, seguido de um </w:t>
      </w:r>
      <w:proofErr w:type="spellStart"/>
      <w:r w:rsidRPr="00154A5B">
        <w:rPr>
          <w:i/>
          <w:iCs/>
        </w:rPr>
        <w:t>quiz</w:t>
      </w:r>
      <w:proofErr w:type="spellEnd"/>
      <w:r w:rsidRPr="00154A5B">
        <w:t xml:space="preserve">, também disponível na plataforma do </w:t>
      </w:r>
      <w:r w:rsidRPr="006968AF">
        <w:t>manual.</w:t>
      </w:r>
      <w:r w:rsidR="002F4226" w:rsidRPr="006968AF">
        <w:t xml:space="preserve"> Esta abordagem não foi expositiva, dado que os vídeos partiam de exemplos de situações da vida real, para que os alunos conseguissem colocar o </w:t>
      </w:r>
      <w:r w:rsidR="00D02AB5" w:rsidRPr="006968AF">
        <w:t xml:space="preserve">conteúdo que estavam a aprender em prática e compreendessem, de facto, a sua função e importância. </w:t>
      </w:r>
      <w:r w:rsidRPr="006968AF">
        <w:t>T</w:t>
      </w:r>
      <w:r w:rsidR="00D02AB5" w:rsidRPr="006968AF">
        <w:t>odavia, t</w:t>
      </w:r>
      <w:r w:rsidRPr="006968AF">
        <w:t xml:space="preserve">al não foi suficiente para a compreensão total destes </w:t>
      </w:r>
      <w:r w:rsidR="00D02AB5" w:rsidRPr="006968AF">
        <w:t>itens</w:t>
      </w:r>
      <w:r w:rsidRPr="006968AF">
        <w:t xml:space="preserve"> e consegui perceber que os alunos já não se recordavam de algumas funções sintáticas,</w:t>
      </w:r>
      <w:r w:rsidR="00D02AB5" w:rsidRPr="006968AF">
        <w:t xml:space="preserve"> aprendidas em anos anteriores,</w:t>
      </w:r>
      <w:r w:rsidRPr="006968AF">
        <w:t xml:space="preserve"> pelo que decidi fazer uso de uma apresentação em </w:t>
      </w:r>
      <w:r w:rsidRPr="006968AF">
        <w:rPr>
          <w:i/>
          <w:iCs/>
        </w:rPr>
        <w:t>PowerPoint</w:t>
      </w:r>
      <w:r w:rsidRPr="006968AF">
        <w:t xml:space="preserve"> que havia preparado para esta aula</w:t>
      </w:r>
      <w:r w:rsidR="00487E60" w:rsidRPr="006968AF">
        <w:t>, como solução de recurso</w:t>
      </w:r>
      <w:r w:rsidRPr="006968AF">
        <w:t xml:space="preserve">, caso fosse necessária. </w:t>
      </w:r>
      <w:r w:rsidR="00C035FF" w:rsidRPr="006968AF">
        <w:t xml:space="preserve">Para tal, recorri a várias apresentações fornecidas pelo </w:t>
      </w:r>
      <w:r w:rsidR="001E5707" w:rsidRPr="006968AF">
        <w:t>MD</w:t>
      </w:r>
      <w:r w:rsidR="00C035FF" w:rsidRPr="006968AF">
        <w:t xml:space="preserve"> acerca do tema em questão, dado que as considerei pertinentes. Abordavam o conteúdo de forma indutiva, o que é perfeito para a abordagem deste domínio em sala de aula. Continham explicações breves, mas também momentos de questionamento, com exercícios de escolha múltipla, que permitiam aos alunos avaliar-se a si próprios </w:t>
      </w:r>
      <w:r w:rsidR="003B5273" w:rsidRPr="006968AF">
        <w:t xml:space="preserve">- </w:t>
      </w:r>
      <w:r w:rsidR="00C035FF" w:rsidRPr="006968AF">
        <w:t xml:space="preserve">se estavam, verdadeiramente, a compreender o que estava a ser transmitido ou não, antes de avançarem para o “passo” seguinte. </w:t>
      </w:r>
    </w:p>
    <w:p w14:paraId="26A620DB" w14:textId="5B451E89" w:rsidR="001C219D" w:rsidRDefault="001C219D" w:rsidP="001879DC">
      <w:pPr>
        <w:jc w:val="both"/>
      </w:pPr>
      <w:r w:rsidRPr="00FD440C">
        <w:lastRenderedPageBreak/>
        <w:t xml:space="preserve">Só depois foi possível avançar para a prática do novo conteúdo gramatical, com recurso a exercícios propostos pelo manual digital e pelo caderno de atividades, também em versão digital. </w:t>
      </w:r>
      <w:r w:rsidRPr="00CA7FE8">
        <w:t xml:space="preserve">Terminadas estas tarefas, </w:t>
      </w:r>
      <w:r>
        <w:t>procedi à</w:t>
      </w:r>
      <w:r w:rsidRPr="00CA7FE8">
        <w:t xml:space="preserve"> correção dos exercícios</w:t>
      </w:r>
      <w:r>
        <w:t xml:space="preserve">, </w:t>
      </w:r>
      <w:r w:rsidRPr="00EF4011">
        <w:t>durante a qual todos participaram de forma ativa e entusiasma</w:t>
      </w:r>
      <w:r w:rsidRPr="003B5273">
        <w:t>da.</w:t>
      </w:r>
      <w:r w:rsidRPr="00CA7FE8">
        <w:t xml:space="preserve"> </w:t>
      </w:r>
    </w:p>
    <w:p w14:paraId="70E345CD" w14:textId="4716D9A1" w:rsidR="00456FA3" w:rsidRPr="00C035FF" w:rsidRDefault="00CD6ED5" w:rsidP="001879DC">
      <w:pPr>
        <w:jc w:val="both"/>
      </w:pPr>
      <w:r w:rsidRPr="00877697">
        <w:t>Para além disto, o</w:t>
      </w:r>
      <w:r w:rsidR="00D141DA" w:rsidRPr="00877697">
        <w:t xml:space="preserve">s alunos revelaram-se entusiasmados com o facto de serem eles a </w:t>
      </w:r>
      <w:r w:rsidR="00456FA3" w:rsidRPr="00877697">
        <w:t xml:space="preserve">explorar os recursos que </w:t>
      </w:r>
      <w:r w:rsidR="00456FA3" w:rsidRPr="006968AF">
        <w:t>tinham disponíveis</w:t>
      </w:r>
      <w:r w:rsidRPr="006968AF">
        <w:t xml:space="preserve"> no MD</w:t>
      </w:r>
      <w:r w:rsidR="0045239F" w:rsidRPr="006968AF">
        <w:t xml:space="preserve">, em vez de ser a professora a </w:t>
      </w:r>
      <w:r w:rsidR="00456FA3" w:rsidRPr="006968AF">
        <w:t>indicar qual/quais podia</w:t>
      </w:r>
      <w:r w:rsidRPr="006968AF">
        <w:t>m</w:t>
      </w:r>
      <w:r w:rsidR="00456FA3" w:rsidRPr="006968AF">
        <w:t xml:space="preserve"> consultar</w:t>
      </w:r>
      <w:r w:rsidR="0045239F" w:rsidRPr="006968AF">
        <w:t xml:space="preserve">. </w:t>
      </w:r>
      <w:r w:rsidR="00C035FF" w:rsidRPr="006968AF">
        <w:t>Percebi isto através da observação d</w:t>
      </w:r>
      <w:r w:rsidR="009809BB" w:rsidRPr="006968AF">
        <w:t>a</w:t>
      </w:r>
      <w:r w:rsidR="00C035FF" w:rsidRPr="006968AF">
        <w:t>s s</w:t>
      </w:r>
      <w:r w:rsidR="009809BB" w:rsidRPr="006968AF">
        <w:t>ua</w:t>
      </w:r>
      <w:r w:rsidR="00C035FF" w:rsidRPr="006968AF">
        <w:t xml:space="preserve">s </w:t>
      </w:r>
      <w:r w:rsidR="009809BB" w:rsidRPr="006968AF">
        <w:t>reações</w:t>
      </w:r>
      <w:r w:rsidR="00C035FF" w:rsidRPr="006968AF">
        <w:t xml:space="preserve"> e expressões faciais.</w:t>
      </w:r>
      <w:r w:rsidR="00C035FF">
        <w:t xml:space="preserve"> </w:t>
      </w:r>
    </w:p>
    <w:p w14:paraId="6BECD71C" w14:textId="77777777" w:rsidR="00C035FF" w:rsidRPr="004732AC" w:rsidRDefault="00C035FF" w:rsidP="001879DC">
      <w:pPr>
        <w:jc w:val="both"/>
      </w:pPr>
    </w:p>
    <w:p w14:paraId="1A452AED" w14:textId="47F6F4F5" w:rsidR="00FF370A" w:rsidRPr="004B3416" w:rsidRDefault="00FF370A" w:rsidP="001879DC">
      <w:pPr>
        <w:pStyle w:val="Ttulo3"/>
        <w:rPr>
          <w:i/>
          <w:iCs/>
        </w:rPr>
      </w:pPr>
      <w:bookmarkStart w:id="28" w:name="_Toc175127377"/>
      <w:bookmarkStart w:id="29" w:name="_Toc207715345"/>
      <w:r w:rsidRPr="004B3416">
        <w:rPr>
          <w:i/>
          <w:iCs/>
        </w:rPr>
        <w:t>Turma do 9.º ano</w:t>
      </w:r>
      <w:bookmarkEnd w:id="28"/>
      <w:r w:rsidR="00102F8D" w:rsidRPr="004B3416">
        <w:rPr>
          <w:i/>
          <w:iCs/>
        </w:rPr>
        <w:t xml:space="preserve"> (Inglês)</w:t>
      </w:r>
      <w:bookmarkEnd w:id="29"/>
    </w:p>
    <w:p w14:paraId="3A5F0724" w14:textId="77777777" w:rsidR="00102F8D" w:rsidRPr="00102F8D" w:rsidRDefault="00102F8D" w:rsidP="001879DC">
      <w:pPr>
        <w:jc w:val="both"/>
      </w:pPr>
    </w:p>
    <w:p w14:paraId="6A8C8E40" w14:textId="22088138" w:rsidR="00FF370A" w:rsidRPr="00CA7FE8" w:rsidRDefault="00FF370A" w:rsidP="001879DC">
      <w:pPr>
        <w:jc w:val="both"/>
        <w:rPr>
          <w:b/>
        </w:rPr>
      </w:pPr>
      <w:r w:rsidRPr="00CA7FE8">
        <w:rPr>
          <w:b/>
        </w:rPr>
        <w:t xml:space="preserve">Tabela </w:t>
      </w:r>
      <w:r w:rsidR="00102F8D">
        <w:rPr>
          <w:b/>
        </w:rPr>
        <w:t>4</w:t>
      </w:r>
      <w:r w:rsidRPr="00CA7FE8">
        <w:rPr>
          <w:b/>
        </w:rPr>
        <w:t xml:space="preserve"> - Síntese do primeiro ciclo de investigação-ação na turma de 9.º ano</w:t>
      </w:r>
    </w:p>
    <w:tbl>
      <w:tblPr>
        <w:tblStyle w:val="TabelacomGrelha"/>
        <w:tblW w:w="0" w:type="auto"/>
        <w:tblLook w:val="04A0" w:firstRow="1" w:lastRow="0" w:firstColumn="1" w:lastColumn="0" w:noHBand="0" w:noVBand="1"/>
      </w:tblPr>
      <w:tblGrid>
        <w:gridCol w:w="2547"/>
        <w:gridCol w:w="5947"/>
      </w:tblGrid>
      <w:tr w:rsidR="00CA7FE8" w:rsidRPr="00CA7FE8" w14:paraId="5055EB6F" w14:textId="77777777" w:rsidTr="0055650A">
        <w:tc>
          <w:tcPr>
            <w:tcW w:w="2547" w:type="dxa"/>
          </w:tcPr>
          <w:p w14:paraId="2D3A2A62" w14:textId="77777777" w:rsidR="00FF370A" w:rsidRPr="00CA7FE8" w:rsidRDefault="00FF370A" w:rsidP="004971D7">
            <w:pPr>
              <w:jc w:val="center"/>
              <w:rPr>
                <w:b/>
                <w:sz w:val="22"/>
              </w:rPr>
            </w:pPr>
            <w:r w:rsidRPr="00CA7FE8">
              <w:rPr>
                <w:b/>
                <w:sz w:val="22"/>
              </w:rPr>
              <w:t>Datas</w:t>
            </w:r>
          </w:p>
        </w:tc>
        <w:tc>
          <w:tcPr>
            <w:tcW w:w="5947" w:type="dxa"/>
          </w:tcPr>
          <w:p w14:paraId="2B78B21E" w14:textId="77777777" w:rsidR="00FF370A" w:rsidRPr="00CA7FE8" w:rsidRDefault="00FF370A" w:rsidP="004971D7">
            <w:pPr>
              <w:jc w:val="center"/>
              <w:rPr>
                <w:sz w:val="22"/>
              </w:rPr>
            </w:pPr>
            <w:r w:rsidRPr="00CA7FE8">
              <w:rPr>
                <w:sz w:val="22"/>
              </w:rPr>
              <w:t>De 10 a 24 de novembro de 2023.</w:t>
            </w:r>
          </w:p>
        </w:tc>
      </w:tr>
      <w:tr w:rsidR="00CA7FE8" w:rsidRPr="00ED3A94" w14:paraId="3610823B" w14:textId="77777777" w:rsidTr="0055650A">
        <w:tc>
          <w:tcPr>
            <w:tcW w:w="2547" w:type="dxa"/>
          </w:tcPr>
          <w:p w14:paraId="0B35E68E" w14:textId="449917EC" w:rsidR="00FF370A" w:rsidRPr="00CA7FE8" w:rsidRDefault="00102F8D" w:rsidP="004971D7">
            <w:pPr>
              <w:jc w:val="center"/>
              <w:rPr>
                <w:b/>
                <w:sz w:val="22"/>
              </w:rPr>
            </w:pPr>
            <w:r>
              <w:rPr>
                <w:b/>
                <w:sz w:val="22"/>
              </w:rPr>
              <w:t xml:space="preserve">Ferramentas </w:t>
            </w:r>
            <w:r w:rsidR="00FF370A" w:rsidRPr="00CA7FE8">
              <w:rPr>
                <w:b/>
                <w:sz w:val="22"/>
              </w:rPr>
              <w:t>utilizadas nas aulas</w:t>
            </w:r>
          </w:p>
        </w:tc>
        <w:tc>
          <w:tcPr>
            <w:tcW w:w="5947" w:type="dxa"/>
          </w:tcPr>
          <w:p w14:paraId="2DDA9846" w14:textId="372576B2" w:rsidR="00FF370A" w:rsidRPr="0062481E" w:rsidRDefault="0062481E" w:rsidP="004971D7">
            <w:pPr>
              <w:jc w:val="center"/>
              <w:rPr>
                <w:sz w:val="22"/>
                <w:lang w:val="en-GB"/>
              </w:rPr>
            </w:pPr>
            <w:proofErr w:type="spellStart"/>
            <w:r w:rsidRPr="0062481E">
              <w:rPr>
                <w:sz w:val="22"/>
                <w:szCs w:val="20"/>
                <w:lang w:val="en-GB"/>
              </w:rPr>
              <w:t>Clipe</w:t>
            </w:r>
            <w:proofErr w:type="spellEnd"/>
            <w:r w:rsidRPr="0062481E">
              <w:rPr>
                <w:sz w:val="22"/>
                <w:szCs w:val="20"/>
                <w:lang w:val="en-GB"/>
              </w:rPr>
              <w:t xml:space="preserve"> do </w:t>
            </w:r>
            <w:proofErr w:type="spellStart"/>
            <w:r w:rsidRPr="0062481E">
              <w:rPr>
                <w:sz w:val="22"/>
                <w:szCs w:val="20"/>
                <w:lang w:val="en-GB"/>
              </w:rPr>
              <w:t>filme</w:t>
            </w:r>
            <w:proofErr w:type="spellEnd"/>
            <w:r w:rsidRPr="0062481E">
              <w:rPr>
                <w:sz w:val="22"/>
                <w:szCs w:val="20"/>
                <w:lang w:val="en-GB"/>
              </w:rPr>
              <w:t xml:space="preserve"> “Despicable Me 2”; </w:t>
            </w:r>
            <w:r w:rsidRPr="0062481E">
              <w:rPr>
                <w:i/>
                <w:iCs/>
                <w:sz w:val="22"/>
                <w:szCs w:val="20"/>
                <w:lang w:val="en-GB"/>
              </w:rPr>
              <w:t>Google</w:t>
            </w:r>
            <w:r w:rsidRPr="0062481E">
              <w:rPr>
                <w:sz w:val="22"/>
                <w:szCs w:val="20"/>
                <w:lang w:val="en-GB"/>
              </w:rPr>
              <w:t xml:space="preserve">; </w:t>
            </w:r>
            <w:r w:rsidRPr="0062481E">
              <w:rPr>
                <w:i/>
                <w:iCs/>
                <w:sz w:val="22"/>
                <w:szCs w:val="20"/>
                <w:lang w:val="en-GB"/>
              </w:rPr>
              <w:t>smartphones</w:t>
            </w:r>
            <w:r w:rsidRPr="0062481E">
              <w:rPr>
                <w:sz w:val="22"/>
                <w:szCs w:val="20"/>
                <w:lang w:val="en-GB"/>
              </w:rPr>
              <w:t xml:space="preserve">; </w:t>
            </w:r>
            <w:proofErr w:type="spellStart"/>
            <w:r w:rsidRPr="0062481E">
              <w:rPr>
                <w:sz w:val="22"/>
                <w:szCs w:val="20"/>
                <w:lang w:val="en-GB"/>
              </w:rPr>
              <w:t>música</w:t>
            </w:r>
            <w:proofErr w:type="spellEnd"/>
            <w:r w:rsidRPr="0062481E">
              <w:rPr>
                <w:sz w:val="22"/>
                <w:szCs w:val="20"/>
                <w:lang w:val="en-GB"/>
              </w:rPr>
              <w:t xml:space="preserve"> “Shake It Out”, dos </w:t>
            </w:r>
            <w:r w:rsidRPr="0062481E">
              <w:rPr>
                <w:i/>
                <w:iCs/>
                <w:sz w:val="22"/>
                <w:szCs w:val="20"/>
                <w:lang w:val="en-GB"/>
              </w:rPr>
              <w:t>Florence + The Machine</w:t>
            </w:r>
            <w:r w:rsidRPr="0062481E">
              <w:rPr>
                <w:sz w:val="22"/>
                <w:szCs w:val="20"/>
                <w:lang w:val="en-GB"/>
              </w:rPr>
              <w:t>.</w:t>
            </w:r>
          </w:p>
        </w:tc>
      </w:tr>
      <w:tr w:rsidR="00CA7FE8" w:rsidRPr="00CA7FE8" w14:paraId="686E6CAA" w14:textId="77777777" w:rsidTr="0055650A">
        <w:tc>
          <w:tcPr>
            <w:tcW w:w="2547" w:type="dxa"/>
          </w:tcPr>
          <w:p w14:paraId="3260F23E" w14:textId="77777777" w:rsidR="00FF370A" w:rsidRPr="00CA7FE8" w:rsidRDefault="00FF370A" w:rsidP="004971D7">
            <w:pPr>
              <w:jc w:val="center"/>
              <w:rPr>
                <w:b/>
                <w:sz w:val="22"/>
              </w:rPr>
            </w:pPr>
            <w:r w:rsidRPr="00CA7FE8">
              <w:rPr>
                <w:b/>
                <w:sz w:val="22"/>
              </w:rPr>
              <w:t>Instrumentos de recolha de dados utilizados</w:t>
            </w:r>
          </w:p>
        </w:tc>
        <w:tc>
          <w:tcPr>
            <w:tcW w:w="5947" w:type="dxa"/>
          </w:tcPr>
          <w:p w14:paraId="4C3A0213" w14:textId="092A178D" w:rsidR="00FF370A" w:rsidRPr="00CA7FE8" w:rsidRDefault="00FF370A" w:rsidP="004971D7">
            <w:pPr>
              <w:jc w:val="center"/>
              <w:rPr>
                <w:sz w:val="22"/>
              </w:rPr>
            </w:pPr>
            <w:r w:rsidRPr="0062481E">
              <w:rPr>
                <w:sz w:val="22"/>
              </w:rPr>
              <w:t>Observação direta.</w:t>
            </w:r>
          </w:p>
        </w:tc>
      </w:tr>
    </w:tbl>
    <w:p w14:paraId="2CC98F40" w14:textId="77777777" w:rsidR="00102F8D" w:rsidRDefault="00102F8D" w:rsidP="001879DC">
      <w:pPr>
        <w:jc w:val="both"/>
      </w:pPr>
    </w:p>
    <w:p w14:paraId="0983FAB1" w14:textId="55E6D043" w:rsidR="00931729" w:rsidRPr="00CA7FE8" w:rsidRDefault="00931729" w:rsidP="001879DC">
      <w:pPr>
        <w:jc w:val="both"/>
      </w:pPr>
      <w:r w:rsidRPr="00CA7FE8">
        <w:t xml:space="preserve">Nesta turma, o primeiro ciclo de investigação-ação englobou duas aulas de 90 minutos cada. A primeira realizou-se no dia 10 de novembro de 2023, debruçando-se </w:t>
      </w:r>
      <w:r w:rsidR="002658FA">
        <w:t>sobre o</w:t>
      </w:r>
      <w:r w:rsidRPr="00CA7FE8">
        <w:t xml:space="preserve"> tema da ansiedade social. </w:t>
      </w:r>
      <w:r w:rsidR="00E4188D">
        <w:t>De acordo com o meu objetivo para este primeiro ciclo, decidi</w:t>
      </w:r>
      <w:r w:rsidRPr="00CA7FE8">
        <w:t xml:space="preserve"> incluir alguns recursos digitais </w:t>
      </w:r>
      <w:r w:rsidR="00E4188D">
        <w:t>na</w:t>
      </w:r>
      <w:r w:rsidRPr="00CA7FE8">
        <w:t xml:space="preserve"> primeira aula, com o </w:t>
      </w:r>
      <w:r w:rsidR="00E4188D">
        <w:t>intuito</w:t>
      </w:r>
      <w:r w:rsidRPr="00CA7FE8">
        <w:t xml:space="preserve"> de </w:t>
      </w:r>
      <w:r w:rsidR="000D7009">
        <w:t>observar</w:t>
      </w:r>
      <w:r w:rsidRPr="00CA7FE8">
        <w:t xml:space="preserve"> como a turma iria aderir </w:t>
      </w:r>
      <w:r w:rsidR="002658FA">
        <w:t xml:space="preserve">ou </w:t>
      </w:r>
      <w:r w:rsidRPr="00CA7FE8">
        <w:t xml:space="preserve">reagir aos mesmos. Comecei por </w:t>
      </w:r>
      <w:r w:rsidR="00E4188D">
        <w:t>realizar</w:t>
      </w:r>
      <w:r w:rsidRPr="00CA7FE8">
        <w:t xml:space="preserve"> uma atividade </w:t>
      </w:r>
      <w:r w:rsidR="000D7009">
        <w:t>designada</w:t>
      </w:r>
      <w:r w:rsidRPr="00CA7FE8">
        <w:t xml:space="preserve"> “</w:t>
      </w:r>
      <w:proofErr w:type="spellStart"/>
      <w:r w:rsidRPr="00E4188D">
        <w:rPr>
          <w:i/>
          <w:iCs/>
        </w:rPr>
        <w:t>think</w:t>
      </w:r>
      <w:proofErr w:type="spellEnd"/>
      <w:r w:rsidRPr="00E4188D">
        <w:rPr>
          <w:i/>
          <w:iCs/>
        </w:rPr>
        <w:t>-</w:t>
      </w:r>
      <w:proofErr w:type="spellStart"/>
      <w:r w:rsidRPr="00E4188D">
        <w:rPr>
          <w:i/>
          <w:iCs/>
        </w:rPr>
        <w:t>pair</w:t>
      </w:r>
      <w:proofErr w:type="spellEnd"/>
      <w:r w:rsidRPr="00E4188D">
        <w:rPr>
          <w:i/>
          <w:iCs/>
        </w:rPr>
        <w:t>-share</w:t>
      </w:r>
      <w:r w:rsidRPr="00CA7FE8">
        <w:t xml:space="preserve">”, partindo da </w:t>
      </w:r>
      <w:r w:rsidR="000E5ECA">
        <w:t>projeção</w:t>
      </w:r>
      <w:r w:rsidRPr="00CA7FE8">
        <w:t xml:space="preserve"> de um </w:t>
      </w:r>
      <w:r w:rsidRPr="00CA7FE8">
        <w:rPr>
          <w:i/>
        </w:rPr>
        <w:t>clip</w:t>
      </w:r>
      <w:r w:rsidRPr="00CA7FE8">
        <w:t xml:space="preserve"> de um filme bem conhecido pelos </w:t>
      </w:r>
      <w:r w:rsidRPr="00CA7FE8">
        <w:lastRenderedPageBreak/>
        <w:t>discentes</w:t>
      </w:r>
      <w:r w:rsidRPr="00CA7FE8">
        <w:rPr>
          <w:rStyle w:val="Refdenotaderodap"/>
        </w:rPr>
        <w:footnoteReference w:id="15"/>
      </w:r>
      <w:r w:rsidRPr="00CA7FE8">
        <w:t xml:space="preserve"> - </w:t>
      </w:r>
      <w:proofErr w:type="spellStart"/>
      <w:r w:rsidRPr="00CA7FE8">
        <w:rPr>
          <w:i/>
        </w:rPr>
        <w:t>Despicable</w:t>
      </w:r>
      <w:proofErr w:type="spellEnd"/>
      <w:r w:rsidRPr="00CA7FE8">
        <w:rPr>
          <w:i/>
        </w:rPr>
        <w:t xml:space="preserve"> Me 2 -,</w:t>
      </w:r>
      <w:r w:rsidRPr="00CA7FE8">
        <w:t xml:space="preserve"> que retratava</w:t>
      </w:r>
      <w:r w:rsidR="00102F8D">
        <w:t>,</w:t>
      </w:r>
      <w:r w:rsidRPr="00CA7FE8">
        <w:t xml:space="preserve"> na perfeição</w:t>
      </w:r>
      <w:r w:rsidR="00102F8D">
        <w:t>,</w:t>
      </w:r>
      <w:r w:rsidRPr="00CA7FE8">
        <w:t xml:space="preserve"> o tema</w:t>
      </w:r>
      <w:r w:rsidR="000E5ECA">
        <w:t xml:space="preserve"> do programa</w:t>
      </w:r>
      <w:r w:rsidRPr="00CA7FE8">
        <w:t xml:space="preserve"> </w:t>
      </w:r>
      <w:r w:rsidR="000E5ECA">
        <w:t xml:space="preserve">que me propus introduzir nesta </w:t>
      </w:r>
      <w:r w:rsidRPr="00CA7FE8">
        <w:t>aula</w:t>
      </w:r>
      <w:r w:rsidR="000D7009">
        <w:t>: “</w:t>
      </w:r>
      <w:r w:rsidR="000D7009" w:rsidRPr="000E5ECA">
        <w:rPr>
          <w:i/>
          <w:iCs/>
        </w:rPr>
        <w:t xml:space="preserve">social </w:t>
      </w:r>
      <w:proofErr w:type="spellStart"/>
      <w:r w:rsidR="000D7009" w:rsidRPr="000E5ECA">
        <w:rPr>
          <w:i/>
          <w:iCs/>
        </w:rPr>
        <w:t>anxiety</w:t>
      </w:r>
      <w:proofErr w:type="spellEnd"/>
      <w:r w:rsidR="000D7009">
        <w:t>”</w:t>
      </w:r>
      <w:r w:rsidRPr="00CA7FE8">
        <w:t xml:space="preserve">. </w:t>
      </w:r>
    </w:p>
    <w:p w14:paraId="1E54D176" w14:textId="6746E256" w:rsidR="00FA1297" w:rsidRPr="006968AF" w:rsidRDefault="00931729" w:rsidP="001879DC">
      <w:pPr>
        <w:jc w:val="both"/>
      </w:pPr>
      <w:r w:rsidRPr="007C3908">
        <w:t xml:space="preserve">De seguida, os alunos </w:t>
      </w:r>
      <w:r w:rsidR="00102F8D" w:rsidRPr="007C3908">
        <w:t xml:space="preserve">foram </w:t>
      </w:r>
      <w:r w:rsidR="000962B4" w:rsidRPr="007C3908">
        <w:t>convidados a pesquisar</w:t>
      </w:r>
      <w:r w:rsidR="00B52229">
        <w:t xml:space="preserve"> no </w:t>
      </w:r>
      <w:r w:rsidR="00B52229" w:rsidRPr="00B52229">
        <w:rPr>
          <w:i/>
          <w:iCs/>
        </w:rPr>
        <w:t>Google</w:t>
      </w:r>
      <w:r w:rsidR="000962B4" w:rsidRPr="007C3908">
        <w:t xml:space="preserve">, </w:t>
      </w:r>
      <w:r w:rsidR="000D7009" w:rsidRPr="007C3908">
        <w:t>com o auxílio dos</w:t>
      </w:r>
      <w:r w:rsidR="000962B4" w:rsidRPr="007C3908">
        <w:t xml:space="preserve"> seus </w:t>
      </w:r>
      <w:r w:rsidR="000962B4" w:rsidRPr="007C3908">
        <w:rPr>
          <w:i/>
          <w:iCs/>
        </w:rPr>
        <w:t>smartphones</w:t>
      </w:r>
      <w:r w:rsidR="000962B4" w:rsidRPr="007C3908">
        <w:t xml:space="preserve"> (dado que não tinham os portáteis com eles</w:t>
      </w:r>
      <w:r w:rsidR="000D7009" w:rsidRPr="007C3908">
        <w:t xml:space="preserve"> neste dia</w:t>
      </w:r>
      <w:r w:rsidR="000962B4" w:rsidRPr="007C3908">
        <w:t>),</w:t>
      </w:r>
      <w:r w:rsidR="00102F8D" w:rsidRPr="007C3908">
        <w:t xml:space="preserve"> </w:t>
      </w:r>
      <w:r w:rsidRPr="007C3908">
        <w:t>alguns textos,</w:t>
      </w:r>
      <w:r w:rsidR="00102F8D" w:rsidRPr="007C3908">
        <w:t xml:space="preserve"> provenientes</w:t>
      </w:r>
      <w:r w:rsidRPr="007C3908">
        <w:t xml:space="preserve"> de “entradas” de fóru</w:t>
      </w:r>
      <w:r w:rsidR="000962B4" w:rsidRPr="007C3908">
        <w:t>ns</w:t>
      </w:r>
      <w:r w:rsidRPr="007C3908">
        <w:t xml:space="preserve"> </w:t>
      </w:r>
      <w:r w:rsidRPr="006968AF">
        <w:rPr>
          <w:i/>
        </w:rPr>
        <w:t>online</w:t>
      </w:r>
      <w:r w:rsidR="00CB2858" w:rsidRPr="006968AF">
        <w:rPr>
          <w:iCs/>
        </w:rPr>
        <w:t xml:space="preserve">, encontrados por eles, </w:t>
      </w:r>
      <w:r w:rsidR="000962B4" w:rsidRPr="006968AF">
        <w:t>onde constassem</w:t>
      </w:r>
      <w:r w:rsidRPr="006968AF">
        <w:t xml:space="preserve"> relatos de jovens que sofriam com ansiedade social.</w:t>
      </w:r>
      <w:r w:rsidR="00567DB3" w:rsidRPr="006968AF">
        <w:t xml:space="preserve"> </w:t>
      </w:r>
      <w:r w:rsidRPr="006968AF">
        <w:t xml:space="preserve">No </w:t>
      </w:r>
      <w:r w:rsidR="000962B4" w:rsidRPr="006968AF">
        <w:t>decorrer da aula</w:t>
      </w:r>
      <w:r w:rsidRPr="006968AF">
        <w:t xml:space="preserve">, </w:t>
      </w:r>
      <w:r w:rsidR="000962B4" w:rsidRPr="006968AF">
        <w:t>houve</w:t>
      </w:r>
      <w:r w:rsidRPr="006968AF">
        <w:t xml:space="preserve"> momento</w:t>
      </w:r>
      <w:r w:rsidR="000962B4" w:rsidRPr="006968AF">
        <w:t>s de partilha do que encontraram, e, no final,</w:t>
      </w:r>
      <w:r w:rsidRPr="006968AF">
        <w:t xml:space="preserve"> uma breve discussão</w:t>
      </w:r>
      <w:r w:rsidR="000962B4" w:rsidRPr="006968AF">
        <w:t>, que envolveu toda a turma.</w:t>
      </w:r>
      <w:r w:rsidR="00567DB3" w:rsidRPr="006968AF">
        <w:t xml:space="preserve"> </w:t>
      </w:r>
      <w:r w:rsidR="000962B4" w:rsidRPr="006968AF">
        <w:t xml:space="preserve">Nos últimos momentos da aula, decidi </w:t>
      </w:r>
      <w:r w:rsidR="00A73891" w:rsidRPr="006968AF">
        <w:t>expô-los a</w:t>
      </w:r>
      <w:r w:rsidR="000962B4" w:rsidRPr="006968AF">
        <w:t xml:space="preserve"> um outro tipo de recurso multimédia -</w:t>
      </w:r>
      <w:r w:rsidRPr="006968AF">
        <w:t xml:space="preserve"> uma música</w:t>
      </w:r>
      <w:r w:rsidR="000962B4" w:rsidRPr="006968AF">
        <w:t xml:space="preserve">. Dado o tema da aula, escolhi a </w:t>
      </w:r>
      <w:r w:rsidRPr="006968AF">
        <w:t>“</w:t>
      </w:r>
      <w:proofErr w:type="spellStart"/>
      <w:r w:rsidRPr="006968AF">
        <w:t>Shake</w:t>
      </w:r>
      <w:proofErr w:type="spellEnd"/>
      <w:r w:rsidRPr="006968AF">
        <w:t xml:space="preserve"> </w:t>
      </w:r>
      <w:proofErr w:type="spellStart"/>
      <w:r w:rsidRPr="006968AF">
        <w:t>It</w:t>
      </w:r>
      <w:proofErr w:type="spellEnd"/>
      <w:r w:rsidRPr="006968AF">
        <w:t xml:space="preserve"> Out”, dos </w:t>
      </w:r>
      <w:r w:rsidRPr="006968AF">
        <w:rPr>
          <w:i/>
          <w:iCs/>
        </w:rPr>
        <w:t xml:space="preserve">Florence + </w:t>
      </w:r>
      <w:proofErr w:type="spellStart"/>
      <w:r w:rsidRPr="006968AF">
        <w:rPr>
          <w:i/>
          <w:iCs/>
        </w:rPr>
        <w:t>The</w:t>
      </w:r>
      <w:proofErr w:type="spellEnd"/>
      <w:r w:rsidRPr="006968AF">
        <w:rPr>
          <w:i/>
          <w:iCs/>
        </w:rPr>
        <w:t xml:space="preserve"> </w:t>
      </w:r>
      <w:proofErr w:type="spellStart"/>
      <w:r w:rsidRPr="006968AF">
        <w:rPr>
          <w:i/>
          <w:iCs/>
        </w:rPr>
        <w:t>Machine</w:t>
      </w:r>
      <w:proofErr w:type="spellEnd"/>
      <w:r w:rsidRPr="006968AF">
        <w:rPr>
          <w:rStyle w:val="Refdenotaderodap"/>
        </w:rPr>
        <w:footnoteReference w:id="16"/>
      </w:r>
      <w:r w:rsidR="000962B4" w:rsidRPr="006968AF">
        <w:t xml:space="preserve">. </w:t>
      </w:r>
    </w:p>
    <w:p w14:paraId="1860A7F7" w14:textId="45EF307A" w:rsidR="00EE3BF1" w:rsidRPr="00907666" w:rsidRDefault="00931729" w:rsidP="001879DC">
      <w:pPr>
        <w:jc w:val="both"/>
      </w:pPr>
      <w:r w:rsidRPr="006968AF">
        <w:t>No dia 24 de novembro lecionei mais uma aula de 90 minutos à turma de 9.º ano, supervisionada, acerca do tema “</w:t>
      </w:r>
      <w:proofErr w:type="spellStart"/>
      <w:r w:rsidRPr="006968AF">
        <w:rPr>
          <w:i/>
          <w:iCs/>
        </w:rPr>
        <w:t>Health</w:t>
      </w:r>
      <w:proofErr w:type="spellEnd"/>
      <w:r w:rsidRPr="006968AF">
        <w:rPr>
          <w:i/>
          <w:iCs/>
        </w:rPr>
        <w:t xml:space="preserve"> </w:t>
      </w:r>
      <w:proofErr w:type="spellStart"/>
      <w:r w:rsidRPr="006968AF">
        <w:rPr>
          <w:i/>
          <w:iCs/>
        </w:rPr>
        <w:t>and</w:t>
      </w:r>
      <w:proofErr w:type="spellEnd"/>
      <w:r w:rsidRPr="006968AF">
        <w:rPr>
          <w:i/>
          <w:iCs/>
        </w:rPr>
        <w:t xml:space="preserve"> Medicine</w:t>
      </w:r>
      <w:r w:rsidRPr="006968AF">
        <w:t xml:space="preserve">”. Como ainda não </w:t>
      </w:r>
      <w:r w:rsidR="002365A7" w:rsidRPr="006968AF">
        <w:t xml:space="preserve">os </w:t>
      </w:r>
      <w:r w:rsidRPr="006968AF">
        <w:t xml:space="preserve">tinha </w:t>
      </w:r>
      <w:r w:rsidR="002365A7" w:rsidRPr="006968AF">
        <w:t>s</w:t>
      </w:r>
      <w:r w:rsidRPr="006968AF">
        <w:t>enti</w:t>
      </w:r>
      <w:r w:rsidR="002365A7" w:rsidRPr="006968AF">
        <w:t xml:space="preserve">do </w:t>
      </w:r>
      <w:r w:rsidR="000962B4" w:rsidRPr="006968AF">
        <w:t>à-vontade</w:t>
      </w:r>
      <w:r w:rsidR="002E101B" w:rsidRPr="006968AF">
        <w:t xml:space="preserve"> para o desenvolvimento da Expressão Oral</w:t>
      </w:r>
      <w:r w:rsidR="00567DB3" w:rsidRPr="006968AF">
        <w:t>, através da observação e análise dos seus comportamentos e reações,</w:t>
      </w:r>
      <w:r w:rsidR="002365A7" w:rsidRPr="006968AF">
        <w:t xml:space="preserve"> </w:t>
      </w:r>
      <w:r w:rsidR="000962B4" w:rsidRPr="006968AF">
        <w:t>n</w:t>
      </w:r>
      <w:r w:rsidRPr="006968AF">
        <w:t>a aula anterior,</w:t>
      </w:r>
      <w:r w:rsidR="002E101B" w:rsidRPr="006968AF">
        <w:t xml:space="preserve"> e dado que não encontrei ferramentas digitais que pudessem ajudar-me</w:t>
      </w:r>
      <w:r w:rsidR="002E101B">
        <w:t xml:space="preserve"> neste sentido, naquela altura,</w:t>
      </w:r>
      <w:r w:rsidRPr="00CA7FE8">
        <w:t xml:space="preserve"> optei por uma</w:t>
      </w:r>
      <w:r w:rsidR="000962B4">
        <w:t xml:space="preserve"> abordagem</w:t>
      </w:r>
      <w:r w:rsidRPr="00CA7FE8">
        <w:t xml:space="preserve"> mais “tradicional” - um </w:t>
      </w:r>
      <w:r w:rsidRPr="00CA7FE8">
        <w:rPr>
          <w:i/>
        </w:rPr>
        <w:t>role-play</w:t>
      </w:r>
      <w:r w:rsidR="002E101B">
        <w:rPr>
          <w:i/>
        </w:rPr>
        <w:t xml:space="preserve">. </w:t>
      </w:r>
      <w:r w:rsidR="001E7754">
        <w:rPr>
          <w:iCs/>
        </w:rPr>
        <w:t>Durante esta atividade os alunos</w:t>
      </w:r>
      <w:r w:rsidRPr="00CA7FE8">
        <w:t xml:space="preserve"> </w:t>
      </w:r>
      <w:r w:rsidR="001E7754">
        <w:t>conseguiram</w:t>
      </w:r>
      <w:r w:rsidRPr="00CA7FE8">
        <w:t xml:space="preserve"> praticar o léxico que aprenderam ao longo </w:t>
      </w:r>
      <w:r w:rsidR="000962B4">
        <w:t>das</w:t>
      </w:r>
      <w:r w:rsidRPr="00CA7FE8">
        <w:t xml:space="preserve"> semanas</w:t>
      </w:r>
      <w:r w:rsidR="00366B6B">
        <w:t>,</w:t>
      </w:r>
      <w:r w:rsidRPr="00CA7FE8">
        <w:t xml:space="preserve"> num contexto semelhante ao de uma situação da vida real (neste caso, entre</w:t>
      </w:r>
      <w:r w:rsidR="000962B4">
        <w:t xml:space="preserve"> </w:t>
      </w:r>
      <w:r w:rsidR="00EE3BF1" w:rsidRPr="00CA7FE8">
        <w:t xml:space="preserve">um médico e um paciente). Para tornar esta tarefa mais divertida, decidi incluir </w:t>
      </w:r>
      <w:proofErr w:type="spellStart"/>
      <w:r w:rsidR="00EE3BF1" w:rsidRPr="00CA7FE8">
        <w:rPr>
          <w:i/>
        </w:rPr>
        <w:t>realia</w:t>
      </w:r>
      <w:proofErr w:type="spellEnd"/>
      <w:r w:rsidR="00EE3BF1" w:rsidRPr="00CA7FE8">
        <w:t xml:space="preserve"> na minha aula - cedi-lhes uma bata </w:t>
      </w:r>
      <w:r w:rsidR="00EE3BF1" w:rsidRPr="006968AF">
        <w:t>branca, para que quem estivesse a interpretar o papel de médico</w:t>
      </w:r>
      <w:r w:rsidR="00CE5619" w:rsidRPr="006968AF">
        <w:t>,</w:t>
      </w:r>
      <w:r w:rsidR="00EE3BF1" w:rsidRPr="006968AF">
        <w:t xml:space="preserve"> o fizesse com um maior entusiasmo</w:t>
      </w:r>
      <w:r w:rsidR="00CE5619" w:rsidRPr="006968AF">
        <w:t>.</w:t>
      </w:r>
      <w:r w:rsidR="002365A7" w:rsidRPr="006968AF">
        <w:t xml:space="preserve"> </w:t>
      </w:r>
      <w:r w:rsidR="001E7754" w:rsidRPr="006968AF">
        <w:t xml:space="preserve">Ademais, </w:t>
      </w:r>
      <w:r w:rsidR="000C363B" w:rsidRPr="006968AF">
        <w:t xml:space="preserve">o único elemento digital que consegui incluir nesta atividade foi realizar projeções, com o auxílio do quadro e do </w:t>
      </w:r>
      <w:r w:rsidR="000C363B" w:rsidRPr="006968AF">
        <w:rPr>
          <w:i/>
          <w:iCs/>
        </w:rPr>
        <w:t>Google</w:t>
      </w:r>
      <w:r w:rsidR="000C363B" w:rsidRPr="006968AF">
        <w:t xml:space="preserve"> Imagens, para representar o cenário de um consultório médico.</w:t>
      </w:r>
      <w:r w:rsidR="000C363B">
        <w:t xml:space="preserve"> </w:t>
      </w:r>
    </w:p>
    <w:p w14:paraId="41F63E03" w14:textId="77777777" w:rsidR="004C4199" w:rsidRPr="0062481E" w:rsidRDefault="004C4199" w:rsidP="001879DC">
      <w:pPr>
        <w:jc w:val="both"/>
        <w:rPr>
          <w:color w:val="EE0000"/>
        </w:rPr>
      </w:pPr>
    </w:p>
    <w:p w14:paraId="333E1BD8" w14:textId="77777777" w:rsidR="000C363B" w:rsidRPr="0062481E" w:rsidRDefault="000C363B" w:rsidP="001879DC">
      <w:pPr>
        <w:jc w:val="both"/>
      </w:pPr>
    </w:p>
    <w:p w14:paraId="406A9CCF" w14:textId="2FD5CE58" w:rsidR="00DA33E2" w:rsidRPr="00352535" w:rsidRDefault="00DA33E2" w:rsidP="001879DC">
      <w:pPr>
        <w:pStyle w:val="Ttulo3"/>
        <w:rPr>
          <w:i/>
          <w:iCs/>
        </w:rPr>
      </w:pPr>
      <w:bookmarkStart w:id="30" w:name="_Toc175127378"/>
      <w:bookmarkStart w:id="31" w:name="_Toc207715346"/>
      <w:r w:rsidRPr="00352535">
        <w:rPr>
          <w:i/>
          <w:iCs/>
        </w:rPr>
        <w:lastRenderedPageBreak/>
        <w:t>Turma do 10.º ano (Inglês)</w:t>
      </w:r>
      <w:bookmarkEnd w:id="30"/>
      <w:bookmarkEnd w:id="31"/>
      <w:r w:rsidRPr="00352535">
        <w:rPr>
          <w:i/>
          <w:iCs/>
        </w:rPr>
        <w:t xml:space="preserve"> </w:t>
      </w:r>
    </w:p>
    <w:p w14:paraId="41067C4E" w14:textId="77777777" w:rsidR="0098029F" w:rsidRPr="004732AC" w:rsidRDefault="0098029F" w:rsidP="001879DC">
      <w:pPr>
        <w:jc w:val="both"/>
        <w:rPr>
          <w:bCs/>
          <w:color w:val="EE0000"/>
        </w:rPr>
      </w:pPr>
    </w:p>
    <w:p w14:paraId="550E990D" w14:textId="223E09B0" w:rsidR="00DA33E2" w:rsidRPr="00CA7FE8" w:rsidRDefault="00DA33E2" w:rsidP="001879DC">
      <w:pPr>
        <w:jc w:val="both"/>
        <w:rPr>
          <w:b/>
        </w:rPr>
      </w:pPr>
      <w:r w:rsidRPr="00CA7FE8">
        <w:rPr>
          <w:b/>
        </w:rPr>
        <w:t xml:space="preserve">Tabela </w:t>
      </w:r>
      <w:r w:rsidR="007311A1">
        <w:rPr>
          <w:b/>
        </w:rPr>
        <w:t>5</w:t>
      </w:r>
      <w:r w:rsidRPr="00CA7FE8">
        <w:rPr>
          <w:b/>
        </w:rPr>
        <w:t xml:space="preserve"> - Síntese do primeiro ciclo de investigação-ação na turma de 10.º ano</w:t>
      </w:r>
    </w:p>
    <w:tbl>
      <w:tblPr>
        <w:tblStyle w:val="TabelacomGrelha"/>
        <w:tblW w:w="0" w:type="auto"/>
        <w:tblLook w:val="04A0" w:firstRow="1" w:lastRow="0" w:firstColumn="1" w:lastColumn="0" w:noHBand="0" w:noVBand="1"/>
      </w:tblPr>
      <w:tblGrid>
        <w:gridCol w:w="2547"/>
        <w:gridCol w:w="5947"/>
      </w:tblGrid>
      <w:tr w:rsidR="00CA7FE8" w:rsidRPr="00CA7FE8" w14:paraId="561258B6" w14:textId="77777777" w:rsidTr="0055650A">
        <w:tc>
          <w:tcPr>
            <w:tcW w:w="2547" w:type="dxa"/>
          </w:tcPr>
          <w:p w14:paraId="2C12581F" w14:textId="77777777" w:rsidR="00DA33E2" w:rsidRPr="00CA7FE8" w:rsidRDefault="00DA33E2" w:rsidP="004C4199">
            <w:pPr>
              <w:jc w:val="center"/>
              <w:rPr>
                <w:b/>
                <w:sz w:val="22"/>
              </w:rPr>
            </w:pPr>
            <w:r w:rsidRPr="00CA7FE8">
              <w:rPr>
                <w:b/>
                <w:sz w:val="22"/>
              </w:rPr>
              <w:t>Datas</w:t>
            </w:r>
          </w:p>
        </w:tc>
        <w:tc>
          <w:tcPr>
            <w:tcW w:w="5947" w:type="dxa"/>
          </w:tcPr>
          <w:p w14:paraId="56CB7347" w14:textId="77777777" w:rsidR="00DA33E2" w:rsidRPr="00CA7FE8" w:rsidRDefault="00DA33E2" w:rsidP="004C4199">
            <w:pPr>
              <w:jc w:val="center"/>
              <w:rPr>
                <w:sz w:val="22"/>
              </w:rPr>
            </w:pPr>
            <w:r w:rsidRPr="00CA7FE8">
              <w:rPr>
                <w:sz w:val="22"/>
              </w:rPr>
              <w:t>De 7 de fevereiro a 6 de março.</w:t>
            </w:r>
          </w:p>
        </w:tc>
      </w:tr>
      <w:tr w:rsidR="00CA7FE8" w:rsidRPr="00CA7FE8" w14:paraId="6791191A" w14:textId="77777777" w:rsidTr="0055650A">
        <w:tc>
          <w:tcPr>
            <w:tcW w:w="2547" w:type="dxa"/>
          </w:tcPr>
          <w:p w14:paraId="18E229DE" w14:textId="6D1B66BC" w:rsidR="00DA33E2" w:rsidRPr="00CA7FE8" w:rsidRDefault="007843F3" w:rsidP="004C4199">
            <w:pPr>
              <w:jc w:val="center"/>
              <w:rPr>
                <w:b/>
                <w:sz w:val="22"/>
              </w:rPr>
            </w:pPr>
            <w:r>
              <w:rPr>
                <w:b/>
                <w:sz w:val="22"/>
              </w:rPr>
              <w:t xml:space="preserve">Ferramentas </w:t>
            </w:r>
            <w:r w:rsidR="00DA33E2" w:rsidRPr="00CA7FE8">
              <w:rPr>
                <w:b/>
                <w:sz w:val="22"/>
              </w:rPr>
              <w:t>utilizadas nas aulas</w:t>
            </w:r>
          </w:p>
        </w:tc>
        <w:tc>
          <w:tcPr>
            <w:tcW w:w="5947" w:type="dxa"/>
          </w:tcPr>
          <w:p w14:paraId="376CE4C5" w14:textId="5DF2AA14" w:rsidR="00DA33E2" w:rsidRPr="00CA7FE8" w:rsidRDefault="00DA33E2" w:rsidP="004C4199">
            <w:pPr>
              <w:jc w:val="center"/>
              <w:rPr>
                <w:sz w:val="22"/>
              </w:rPr>
            </w:pPr>
            <w:proofErr w:type="spellStart"/>
            <w:r w:rsidRPr="00CA7FE8">
              <w:rPr>
                <w:i/>
                <w:sz w:val="22"/>
              </w:rPr>
              <w:t>Wooclap</w:t>
            </w:r>
            <w:proofErr w:type="spellEnd"/>
            <w:r w:rsidR="008401B3">
              <w:rPr>
                <w:i/>
                <w:sz w:val="22"/>
              </w:rPr>
              <w:t xml:space="preserve">; </w:t>
            </w:r>
            <w:r w:rsidR="008401B3" w:rsidRPr="009B2168">
              <w:rPr>
                <w:iCs/>
                <w:sz w:val="22"/>
              </w:rPr>
              <w:t>recursos audiovisuais</w:t>
            </w:r>
            <w:r w:rsidR="00BD7649">
              <w:rPr>
                <w:i/>
                <w:sz w:val="22"/>
              </w:rPr>
              <w:t>;</w:t>
            </w:r>
            <w:r w:rsidR="009B2168">
              <w:rPr>
                <w:i/>
                <w:sz w:val="22"/>
              </w:rPr>
              <w:t xml:space="preserve"> smartphone; Word</w:t>
            </w:r>
            <w:r w:rsidRPr="00CA7FE8">
              <w:rPr>
                <w:sz w:val="22"/>
              </w:rPr>
              <w:t>.</w:t>
            </w:r>
          </w:p>
        </w:tc>
      </w:tr>
      <w:tr w:rsidR="00CA7FE8" w:rsidRPr="00CA7FE8" w14:paraId="05428577" w14:textId="77777777" w:rsidTr="0055650A">
        <w:tc>
          <w:tcPr>
            <w:tcW w:w="2547" w:type="dxa"/>
          </w:tcPr>
          <w:p w14:paraId="447CFBD9" w14:textId="77777777" w:rsidR="00DA33E2" w:rsidRPr="00CA7FE8" w:rsidRDefault="00DA33E2" w:rsidP="004C4199">
            <w:pPr>
              <w:jc w:val="center"/>
              <w:rPr>
                <w:b/>
                <w:sz w:val="22"/>
              </w:rPr>
            </w:pPr>
            <w:r w:rsidRPr="00CA7FE8">
              <w:rPr>
                <w:b/>
                <w:sz w:val="22"/>
              </w:rPr>
              <w:t>Instrumentos de recolha de dados utilizados</w:t>
            </w:r>
          </w:p>
        </w:tc>
        <w:tc>
          <w:tcPr>
            <w:tcW w:w="5947" w:type="dxa"/>
          </w:tcPr>
          <w:p w14:paraId="09D681E9" w14:textId="77777777" w:rsidR="00DA33E2" w:rsidRPr="00CA7FE8" w:rsidRDefault="00DA33E2" w:rsidP="004C4199">
            <w:pPr>
              <w:jc w:val="center"/>
              <w:rPr>
                <w:sz w:val="22"/>
              </w:rPr>
            </w:pPr>
            <w:r w:rsidRPr="005B28A2">
              <w:rPr>
                <w:sz w:val="22"/>
              </w:rPr>
              <w:t>Observação direta; textos redigidos pelos alunos.</w:t>
            </w:r>
          </w:p>
        </w:tc>
      </w:tr>
    </w:tbl>
    <w:p w14:paraId="7FE5E00A" w14:textId="77777777" w:rsidR="00D4669C" w:rsidRDefault="00D4669C" w:rsidP="001879DC">
      <w:pPr>
        <w:jc w:val="both"/>
      </w:pPr>
    </w:p>
    <w:p w14:paraId="7503301F" w14:textId="667A1330" w:rsidR="00DA33E2" w:rsidRPr="00250F85" w:rsidRDefault="00DA33E2" w:rsidP="001879DC">
      <w:pPr>
        <w:jc w:val="both"/>
      </w:pPr>
      <w:r w:rsidRPr="00CA7FE8">
        <w:t xml:space="preserve">Lecionei uma aula de 90 minutos à turma do 10.º ano no dia 6 de março de 2024. Na aula anterior, no dia 7 de fevereiro, os alunos </w:t>
      </w:r>
      <w:r w:rsidR="000519F7">
        <w:t>debateram</w:t>
      </w:r>
      <w:r w:rsidRPr="00CA7FE8">
        <w:t xml:space="preserve"> acerca dos desenvolvimentos ao nível da tecnologia em diferentes áreas (exploração espacial, BCI</w:t>
      </w:r>
      <w:r w:rsidRPr="00CA7FE8">
        <w:rPr>
          <w:rStyle w:val="Refdenotaderodap"/>
        </w:rPr>
        <w:footnoteReference w:id="17"/>
      </w:r>
      <w:r w:rsidRPr="00CA7FE8">
        <w:t xml:space="preserve">, medicina, Inteligência Artificial, realidade virtual, </w:t>
      </w:r>
      <w:r w:rsidRPr="00250F85">
        <w:t>etc.)</w:t>
      </w:r>
      <w:r w:rsidR="000519F7" w:rsidRPr="00250F85">
        <w:t xml:space="preserve"> - não havia oportunidade melhor para trazer ferramentas digitais para a sala de aula do que esta.</w:t>
      </w:r>
    </w:p>
    <w:p w14:paraId="581947C3" w14:textId="0C56093E" w:rsidR="00E67D9E" w:rsidRPr="00250F85" w:rsidRDefault="00DA33E2" w:rsidP="001879DC">
      <w:pPr>
        <w:jc w:val="both"/>
      </w:pPr>
      <w:r w:rsidRPr="00250F85">
        <w:t xml:space="preserve">Uma vez que não podia utilizar </w:t>
      </w:r>
      <w:r w:rsidR="00043025" w:rsidRPr="00250F85">
        <w:t>MD</w:t>
      </w:r>
      <w:r w:rsidRPr="00250F85">
        <w:t xml:space="preserve"> com esta turma, dado que era uma ferramenta à qual os alunos não tinham acesso de forma gratuita, optei por lhes apresentar uma nova plataforma (colaborativa) chamada </w:t>
      </w:r>
      <w:proofErr w:type="spellStart"/>
      <w:r w:rsidRPr="00250F85">
        <w:rPr>
          <w:i/>
        </w:rPr>
        <w:t>Wooclap</w:t>
      </w:r>
      <w:proofErr w:type="spellEnd"/>
      <w:r w:rsidR="000519F7" w:rsidRPr="00250F85">
        <w:t xml:space="preserve">. Para usufruírem da mesma, </w:t>
      </w:r>
      <w:r w:rsidR="00043025" w:rsidRPr="00250F85">
        <w:t>necessitaram, apenas,</w:t>
      </w:r>
      <w:r w:rsidRPr="00250F85">
        <w:t xml:space="preserve"> </w:t>
      </w:r>
      <w:r w:rsidR="000519F7" w:rsidRPr="00250F85">
        <w:t>de inserir</w:t>
      </w:r>
      <w:r w:rsidR="00043025" w:rsidRPr="00250F85">
        <w:t xml:space="preserve"> um determinado</w:t>
      </w:r>
      <w:r w:rsidRPr="00250F85">
        <w:t xml:space="preserve"> código</w:t>
      </w:r>
      <w:r w:rsidR="000519F7" w:rsidRPr="00250F85">
        <w:t xml:space="preserve"> no </w:t>
      </w:r>
      <w:r w:rsidR="000519F7" w:rsidRPr="00250F85">
        <w:rPr>
          <w:i/>
          <w:iCs/>
        </w:rPr>
        <w:t>website</w:t>
      </w:r>
      <w:r w:rsidRPr="00250F85">
        <w:t>, ou</w:t>
      </w:r>
      <w:r w:rsidR="000519F7" w:rsidRPr="00250F85">
        <w:t xml:space="preserve"> utilizar o</w:t>
      </w:r>
      <w:r w:rsidRPr="00250F85">
        <w:t xml:space="preserve"> código </w:t>
      </w:r>
      <w:r w:rsidRPr="00250F85">
        <w:rPr>
          <w:i/>
          <w:iCs/>
        </w:rPr>
        <w:t>QR</w:t>
      </w:r>
      <w:r w:rsidRPr="00250F85">
        <w:t>, caso acedessem à mesma a partir dos seus telemóvei</w:t>
      </w:r>
      <w:r w:rsidR="000519F7" w:rsidRPr="00250F85">
        <w:t>s</w:t>
      </w:r>
      <w:r w:rsidRPr="00250F85">
        <w:t>. Foi nesta plataforma que</w:t>
      </w:r>
      <w:r w:rsidR="00E67D9E" w:rsidRPr="00250F85">
        <w:t xml:space="preserve"> </w:t>
      </w:r>
      <w:r w:rsidR="00487065" w:rsidRPr="00250F85">
        <w:t>realizamos a maioria das atividades planeadas</w:t>
      </w:r>
      <w:r w:rsidR="00043025" w:rsidRPr="00250F85">
        <w:t xml:space="preserve"> para esta aula</w:t>
      </w:r>
      <w:r w:rsidR="00487065" w:rsidRPr="00250F85">
        <w:t>, uma vez que é bastante versátil</w:t>
      </w:r>
      <w:r w:rsidR="00E67D9E" w:rsidRPr="00250F85">
        <w:t xml:space="preserve">. Os alunos realizaram exercícios interativos de escolha múltipla, questões de resposta curta, ordenação e outro, particularmente interessante, </w:t>
      </w:r>
      <w:r w:rsidR="005C69EC" w:rsidRPr="00250F85">
        <w:t>designado</w:t>
      </w:r>
      <w:r w:rsidR="00E67D9E" w:rsidRPr="00250F85">
        <w:t xml:space="preserve"> </w:t>
      </w:r>
      <w:r w:rsidR="007603BA" w:rsidRPr="00250F85">
        <w:t>‘</w:t>
      </w:r>
      <w:r w:rsidR="00E67D9E" w:rsidRPr="00250F85">
        <w:rPr>
          <w:i/>
          <w:iCs/>
        </w:rPr>
        <w:t xml:space="preserve">Word </w:t>
      </w:r>
      <w:proofErr w:type="spellStart"/>
      <w:r w:rsidR="00E67D9E" w:rsidRPr="00250F85">
        <w:rPr>
          <w:i/>
          <w:iCs/>
        </w:rPr>
        <w:t>Cloud</w:t>
      </w:r>
      <w:proofErr w:type="spellEnd"/>
      <w:r w:rsidR="007603BA" w:rsidRPr="00250F85">
        <w:t>’</w:t>
      </w:r>
      <w:r w:rsidR="00E67D9E" w:rsidRPr="00250F85">
        <w:t xml:space="preserve">, no qual conseguimos </w:t>
      </w:r>
      <w:r w:rsidR="005C69EC" w:rsidRPr="00250F85">
        <w:t>realizar</w:t>
      </w:r>
      <w:r w:rsidR="00E67D9E" w:rsidRPr="00250F85">
        <w:t xml:space="preserve"> uma atividade de </w:t>
      </w:r>
      <w:r w:rsidR="00E67D9E" w:rsidRPr="00250F85">
        <w:rPr>
          <w:i/>
          <w:iCs/>
        </w:rPr>
        <w:t>brainstorming</w:t>
      </w:r>
      <w:r w:rsidR="00E67D9E" w:rsidRPr="00250F85">
        <w:t xml:space="preserve"> </w:t>
      </w:r>
      <w:r w:rsidR="008369B0">
        <w:t xml:space="preserve">sobre </w:t>
      </w:r>
      <w:r w:rsidR="00E67D9E" w:rsidRPr="00250F85">
        <w:t>o tema da aula.</w:t>
      </w:r>
    </w:p>
    <w:p w14:paraId="3FB921A3" w14:textId="5A50617E" w:rsidR="00786FE9" w:rsidRPr="00250F85" w:rsidRDefault="00487065" w:rsidP="001879DC">
      <w:pPr>
        <w:jc w:val="both"/>
      </w:pPr>
      <w:r w:rsidRPr="00250F85">
        <w:t xml:space="preserve">Para além da estreia de uma plataforma nesta turma, os alunos tiveram a oportunidade de assistir a um vídeo, no </w:t>
      </w:r>
      <w:r w:rsidRPr="00250F85">
        <w:rPr>
          <w:i/>
          <w:iCs/>
        </w:rPr>
        <w:t>YouTube</w:t>
      </w:r>
      <w:r w:rsidRPr="00250F85">
        <w:t>,</w:t>
      </w:r>
      <w:r w:rsidR="008401B3" w:rsidRPr="00250F85">
        <w:t xml:space="preserve"> </w:t>
      </w:r>
      <w:r w:rsidRPr="00250F85">
        <w:t xml:space="preserve">com o objetivo de recolherem o máximo de </w:t>
      </w:r>
      <w:r w:rsidRPr="00250F85">
        <w:lastRenderedPageBreak/>
        <w:t xml:space="preserve">informação possível acerca do mesmo, trabalhando assim a sua </w:t>
      </w:r>
      <w:r w:rsidR="0036496B" w:rsidRPr="00250F85">
        <w:t>C</w:t>
      </w:r>
      <w:r w:rsidRPr="00250F85">
        <w:t xml:space="preserve">ompreensão </w:t>
      </w:r>
      <w:r w:rsidR="0036496B" w:rsidRPr="00250F85">
        <w:t>O</w:t>
      </w:r>
      <w:r w:rsidRPr="00250F85">
        <w:t>ral (</w:t>
      </w:r>
      <w:proofErr w:type="spellStart"/>
      <w:r w:rsidRPr="00250F85">
        <w:rPr>
          <w:i/>
        </w:rPr>
        <w:t>Listening</w:t>
      </w:r>
      <w:proofErr w:type="spellEnd"/>
      <w:r w:rsidRPr="00250F85">
        <w:t xml:space="preserve">). </w:t>
      </w:r>
    </w:p>
    <w:p w14:paraId="49E3348D" w14:textId="5EA68E2B" w:rsidR="00487065" w:rsidRDefault="00487065" w:rsidP="001879DC">
      <w:pPr>
        <w:jc w:val="both"/>
      </w:pPr>
      <w:r w:rsidRPr="00250F85">
        <w:t>Após uma atividade de leitura e interpretação textual,</w:t>
      </w:r>
      <w:r w:rsidR="00B50159">
        <w:t xml:space="preserve"> </w:t>
      </w:r>
      <w:r w:rsidR="00426B33">
        <w:t xml:space="preserve">através de notícias que obtive </w:t>
      </w:r>
      <w:r w:rsidR="00426B33" w:rsidRPr="00426B33">
        <w:rPr>
          <w:i/>
          <w:iCs/>
        </w:rPr>
        <w:t>online</w:t>
      </w:r>
      <w:r w:rsidR="00B50159">
        <w:t>,</w:t>
      </w:r>
      <w:r w:rsidRPr="00250F85">
        <w:t xml:space="preserve"> </w:t>
      </w:r>
      <w:r w:rsidR="00B50159">
        <w:t>os alunos</w:t>
      </w:r>
      <w:r w:rsidRPr="00250F85">
        <w:t xml:space="preserve"> escreveram um texto, num documento </w:t>
      </w:r>
      <w:r w:rsidRPr="00250F85">
        <w:rPr>
          <w:i/>
          <w:iCs/>
        </w:rPr>
        <w:t>Word</w:t>
      </w:r>
      <w:r w:rsidRPr="00250F85">
        <w:t xml:space="preserve">, relacionado com diferentes excertos que leram, cada um deles atribuído aos diferentes grupos de trabalho que se formaram. Esses textos foram, posteriormente, submetidos </w:t>
      </w:r>
      <w:r w:rsidR="00426B33">
        <w:t>para mim e para a professora-titular, através da</w:t>
      </w:r>
      <w:r w:rsidRPr="00250F85">
        <w:t xml:space="preserve"> plataforma </w:t>
      </w:r>
      <w:proofErr w:type="spellStart"/>
      <w:r w:rsidRPr="00250F85">
        <w:rPr>
          <w:i/>
        </w:rPr>
        <w:t>Wooclap</w:t>
      </w:r>
      <w:proofErr w:type="spellEnd"/>
      <w:r w:rsidR="00426B33">
        <w:rPr>
          <w:i/>
        </w:rPr>
        <w:t>.</w:t>
      </w:r>
      <w:r w:rsidR="00786FE9">
        <w:t xml:space="preserve"> </w:t>
      </w:r>
    </w:p>
    <w:p w14:paraId="576784FC" w14:textId="78D75726" w:rsidR="00786FE9" w:rsidRPr="00CA7FE8" w:rsidRDefault="00786FE9" w:rsidP="001879DC">
      <w:pPr>
        <w:jc w:val="both"/>
      </w:pPr>
      <w:r w:rsidRPr="00250F85">
        <w:t xml:space="preserve">Durante a fase de escrita, a monitorização dos discentes foi indispensável, dado que a tentação de utilizarem o </w:t>
      </w:r>
      <w:r w:rsidRPr="00250F85">
        <w:rPr>
          <w:i/>
          <w:iCs/>
        </w:rPr>
        <w:t>Google Tradutor</w:t>
      </w:r>
      <w:r w:rsidRPr="00250F85">
        <w:t xml:space="preserve"> para conseguirem redigir o seu texto, com mais facilidade, era grande. </w:t>
      </w:r>
      <w:r w:rsidR="006E3681">
        <w:t>Todavia</w:t>
      </w:r>
      <w:r w:rsidRPr="00250F85">
        <w:t xml:space="preserve">, os alunos revelaram-se cumpridores das regras impostas e seguiram as instruções, corrigindo apenas os erros ortográficos e de sintaxe que </w:t>
      </w:r>
      <w:r w:rsidR="00BD7649" w:rsidRPr="00250F85">
        <w:t xml:space="preserve">a própria ferramenta do </w:t>
      </w:r>
      <w:r w:rsidR="00BD7649" w:rsidRPr="00250F85">
        <w:rPr>
          <w:i/>
          <w:iCs/>
        </w:rPr>
        <w:t>Office</w:t>
      </w:r>
      <w:r w:rsidRPr="00250F85">
        <w:t xml:space="preserve"> </w:t>
      </w:r>
      <w:r w:rsidR="006E3681">
        <w:t>destacava com sublinhados vermelhos ou azuis, respetivamente</w:t>
      </w:r>
      <w:r w:rsidRPr="00250F85">
        <w:t>. Depois de corrigido um erro desses tipos, os alunos escreviam a palavra e/ou frase da forma correta no caderno, para não se esquecerem.</w:t>
      </w:r>
      <w:r>
        <w:t xml:space="preserve"> </w:t>
      </w:r>
    </w:p>
    <w:p w14:paraId="28F1163E" w14:textId="77777777" w:rsidR="00786FE9" w:rsidRPr="00CA7FE8" w:rsidRDefault="00786FE9" w:rsidP="001879DC">
      <w:pPr>
        <w:jc w:val="both"/>
      </w:pPr>
    </w:p>
    <w:p w14:paraId="40242D6C" w14:textId="1DB63964" w:rsidR="00CF56F7" w:rsidRPr="00056F6B" w:rsidRDefault="00CF56F7" w:rsidP="001879DC">
      <w:pPr>
        <w:pStyle w:val="Ttulo2"/>
        <w:rPr>
          <w:i/>
          <w:iCs/>
        </w:rPr>
      </w:pPr>
      <w:bookmarkStart w:id="32" w:name="_Toc175127379"/>
      <w:bookmarkStart w:id="33" w:name="_Toc207715347"/>
      <w:r w:rsidRPr="00056F6B">
        <w:rPr>
          <w:i/>
          <w:iCs/>
        </w:rPr>
        <w:t>Apresentação e análise de resultados do primeiro ciclo de investigação-ação</w:t>
      </w:r>
      <w:bookmarkEnd w:id="32"/>
      <w:bookmarkEnd w:id="33"/>
      <w:r w:rsidR="00990F24" w:rsidRPr="00056F6B">
        <w:rPr>
          <w:i/>
          <w:iCs/>
        </w:rPr>
        <w:t xml:space="preserve"> na turma de Português </w:t>
      </w:r>
    </w:p>
    <w:p w14:paraId="06048C14" w14:textId="677A8043" w:rsidR="000009DB" w:rsidRPr="00056F6B" w:rsidRDefault="00D20149" w:rsidP="001879DC">
      <w:pPr>
        <w:jc w:val="both"/>
      </w:pPr>
      <w:r w:rsidRPr="00056F6B">
        <w:t xml:space="preserve">De todos os dados que fui recolhendo, decidi </w:t>
      </w:r>
      <w:r w:rsidR="00137475" w:rsidRPr="00056F6B">
        <w:t>comparar, primeiro, as minhas expetativas iniciais com os resultados obtidos</w:t>
      </w:r>
      <w:r w:rsidR="00521A3F" w:rsidRPr="00056F6B">
        <w:t>. De seguida, analisei</w:t>
      </w:r>
      <w:r w:rsidR="00137475" w:rsidRPr="00056F6B">
        <w:t xml:space="preserve"> tod</w:t>
      </w:r>
      <w:r w:rsidR="00493262" w:rsidRPr="00056F6B">
        <w:t>o</w:t>
      </w:r>
      <w:r w:rsidR="00521A3F" w:rsidRPr="00056F6B">
        <w:t>s</w:t>
      </w:r>
      <w:r w:rsidR="00493262" w:rsidRPr="00056F6B">
        <w:t xml:space="preserve"> os trabalhos realizados pelos alunos</w:t>
      </w:r>
      <w:r w:rsidR="00521A3F" w:rsidRPr="00056F6B">
        <w:t xml:space="preserve"> e a sua “eficácia” (</w:t>
      </w:r>
      <w:r w:rsidR="00DD6535" w:rsidRPr="00056F6B">
        <w:t>verifiquei se</w:t>
      </w:r>
      <w:r w:rsidR="00013684" w:rsidRPr="00056F6B">
        <w:t xml:space="preserve"> tinham cometido erros ou não, e </w:t>
      </w:r>
      <w:r w:rsidR="00DD6535" w:rsidRPr="00056F6B">
        <w:t>analisei</w:t>
      </w:r>
      <w:r w:rsidR="00013684" w:rsidRPr="00056F6B">
        <w:t xml:space="preserve"> a gravidade dos mesmos). Por fim, estudei os registos d</w:t>
      </w:r>
      <w:r w:rsidR="00493262" w:rsidRPr="00056F6B">
        <w:t>as minhas observações</w:t>
      </w:r>
      <w:r w:rsidR="000009DB" w:rsidRPr="00056F6B">
        <w:t xml:space="preserve"> e categorizei-os </w:t>
      </w:r>
      <w:r w:rsidR="00493262" w:rsidRPr="00056F6B">
        <w:t xml:space="preserve">por temas, desde motivação, dificuldades técnicas e </w:t>
      </w:r>
      <w:r w:rsidR="005C36A8" w:rsidRPr="00056F6B">
        <w:t xml:space="preserve">aspetos que tiveram um </w:t>
      </w:r>
      <w:r w:rsidR="00493262" w:rsidRPr="00056F6B">
        <w:t>impacto significativo</w:t>
      </w:r>
      <w:r w:rsidR="000B4921" w:rsidRPr="00056F6B">
        <w:t>,</w:t>
      </w:r>
      <w:r w:rsidR="000009DB" w:rsidRPr="00056F6B">
        <w:t xml:space="preserve"> uma vez que era esse o objetivo principal deste ciclo de investigação-ação</w:t>
      </w:r>
      <w:r w:rsidR="00493262" w:rsidRPr="00056F6B">
        <w:t xml:space="preserve">. </w:t>
      </w:r>
    </w:p>
    <w:p w14:paraId="3357BE3F" w14:textId="7E5B71E1" w:rsidR="0047088E" w:rsidRDefault="00607BE2" w:rsidP="001879DC">
      <w:pPr>
        <w:jc w:val="both"/>
      </w:pPr>
      <w:r w:rsidRPr="00056F6B">
        <w:t>Para além disso, foi necessário definir critérios para realizar esta análise</w:t>
      </w:r>
      <w:r w:rsidR="002C1C73" w:rsidRPr="00056F6B">
        <w:t xml:space="preserve"> e reflexão</w:t>
      </w:r>
      <w:r w:rsidRPr="00056F6B">
        <w:t xml:space="preserve">. Assim, </w:t>
      </w:r>
      <w:r w:rsidR="00411D78" w:rsidRPr="00056F6B">
        <w:t>decidi apresenta</w:t>
      </w:r>
      <w:r w:rsidR="00056F6B" w:rsidRPr="00056F6B">
        <w:t>r</w:t>
      </w:r>
      <w:r w:rsidR="00411D78" w:rsidRPr="00056F6B">
        <w:t xml:space="preserve"> apenas os dados necessários </w:t>
      </w:r>
      <w:r w:rsidR="009928B0" w:rsidRPr="00056F6B">
        <w:t xml:space="preserve">e pertinentes </w:t>
      </w:r>
      <w:r w:rsidR="00411D78" w:rsidRPr="00056F6B">
        <w:t xml:space="preserve">para o contexto desta investigação. </w:t>
      </w:r>
    </w:p>
    <w:p w14:paraId="21A84380" w14:textId="4DD5184D" w:rsidR="00D64E90" w:rsidRDefault="002007D2" w:rsidP="001879DC">
      <w:pPr>
        <w:jc w:val="both"/>
      </w:pPr>
      <w:r w:rsidRPr="00152194">
        <w:lastRenderedPageBreak/>
        <w:t xml:space="preserve">Face </w:t>
      </w:r>
      <w:r w:rsidR="00696F59" w:rsidRPr="00152194">
        <w:t>às atividades realizadas junto da</w:t>
      </w:r>
      <w:r w:rsidR="006A3595" w:rsidRPr="00152194">
        <w:t xml:space="preserve"> turma do 8.º ano</w:t>
      </w:r>
      <w:r w:rsidR="0096030B" w:rsidRPr="00152194">
        <w:t xml:space="preserve"> </w:t>
      </w:r>
      <w:r w:rsidR="0096030B" w:rsidRPr="001652E6">
        <w:t xml:space="preserve">de </w:t>
      </w:r>
      <w:proofErr w:type="gramStart"/>
      <w:r w:rsidR="0096030B" w:rsidRPr="001652E6">
        <w:t>Português</w:t>
      </w:r>
      <w:proofErr w:type="gramEnd"/>
      <w:r w:rsidR="006A3595" w:rsidRPr="001652E6">
        <w:t>, constatei que</w:t>
      </w:r>
      <w:r w:rsidR="00D64E90" w:rsidRPr="001652E6">
        <w:t xml:space="preserve"> o trabalho em grupos pequenos, mesmo que em pares, nem sempre se revelou frutífero com o MD, mesmo se os alunos estivessem a trabalhar cada um com o seu computador, na medida em que existiam diferenças </w:t>
      </w:r>
      <w:r w:rsidR="001652E6" w:rsidRPr="001652E6">
        <w:t xml:space="preserve">consideráveis </w:t>
      </w:r>
      <w:r w:rsidR="00D64E90" w:rsidRPr="001652E6">
        <w:t>na velocidade da Internet</w:t>
      </w:r>
      <w:r w:rsidR="001652E6" w:rsidRPr="001652E6">
        <w:t xml:space="preserve">, que afetava o carregamento e </w:t>
      </w:r>
      <w:r w:rsidR="001652E6" w:rsidRPr="001652E6">
        <w:rPr>
          <w:i/>
          <w:iCs/>
        </w:rPr>
        <w:t>download</w:t>
      </w:r>
      <w:r w:rsidR="001652E6" w:rsidRPr="001652E6">
        <w:t xml:space="preserve"> de certos recursos</w:t>
      </w:r>
      <w:r w:rsidR="00D64E90" w:rsidRPr="001652E6">
        <w:t>.</w:t>
      </w:r>
      <w:r w:rsidR="00D64E90">
        <w:t xml:space="preserve"> </w:t>
      </w:r>
      <w:r w:rsidR="00671879">
        <w:t>Deste modo, nem sempre conseguiam estar a resolver exercícios no manual ou a ver um vídeo explicativo ao mesmo ritmo - afetando este trabalho a pares ou em grupo.</w:t>
      </w:r>
    </w:p>
    <w:p w14:paraId="0F711D2E" w14:textId="4E278589" w:rsidR="000C51BB" w:rsidRDefault="000C51BB" w:rsidP="001879DC">
      <w:pPr>
        <w:jc w:val="both"/>
      </w:pPr>
      <w:r>
        <w:t xml:space="preserve">Ademais, desde o início dessa aula que me deparei com alguns obstáculos: cerca de metade da turma não tinha trazido auriculares e um aluno havia-se esquecido do carregador do computador em casa - ficando sem instrumento de trabalho. Numa tentativa de solucionar estes problemas, decidi usar as colunas de som que tinha ao meu dispor na secretária e fazer os alunos ouvirem o áudio selecionado em simultâneo, enquanto tiravam notas de informações sobre a autora que estávamos a estudar - Anne Frank. </w:t>
      </w:r>
    </w:p>
    <w:p w14:paraId="034CC588" w14:textId="0A10504E" w:rsidR="0073474C" w:rsidRDefault="0073474C" w:rsidP="001879DC">
      <w:pPr>
        <w:jc w:val="both"/>
      </w:pPr>
      <w:r w:rsidRPr="00930114">
        <w:t xml:space="preserve">O questionário do MD para o aprofundamento do texto cumpriu o seu efeito, na medida em que os alunos conseguiram absorver o </w:t>
      </w:r>
      <w:r w:rsidR="00B95C4E" w:rsidRPr="00930114">
        <w:t xml:space="preserve">seu sentido e objetivo. As questões estavam bem formuladas e cobriam os tópicos essenciais para </w:t>
      </w:r>
      <w:r w:rsidR="00664E46" w:rsidRPr="00930114">
        <w:t xml:space="preserve">o seu propósito </w:t>
      </w:r>
      <w:r w:rsidR="00C64247" w:rsidRPr="00930114">
        <w:t>-</w:t>
      </w:r>
      <w:r w:rsidR="00664E46" w:rsidRPr="00930114">
        <w:t xml:space="preserve"> desenvolver as competências de análise e interpretação textual dos alunos. Consegui perceber isto através da observação direta, durante a correção dos exercícios, uma vez que os alunos estavam entusiasmados </w:t>
      </w:r>
      <w:r w:rsidR="005428F5" w:rsidRPr="00930114">
        <w:t xml:space="preserve">com o tema que estava a ser abordado e mostraram vontade de participar e partilhar as suas respostas com a turma. Para além disso, as respostas </w:t>
      </w:r>
      <w:r w:rsidR="00DD2E3E" w:rsidRPr="00930114">
        <w:t>incidiam nos tópicos</w:t>
      </w:r>
      <w:r w:rsidR="00730F96">
        <w:t xml:space="preserve"> pretendidos</w:t>
      </w:r>
      <w:r w:rsidR="00DD2E3E" w:rsidRPr="00930114">
        <w:t xml:space="preserve">, apesar de algumas estarem formuladas de </w:t>
      </w:r>
      <w:r w:rsidR="009B61E5">
        <w:t>forma</w:t>
      </w:r>
      <w:r w:rsidR="00DD2E3E" w:rsidRPr="00930114">
        <w:t xml:space="preserve"> incompleta. </w:t>
      </w:r>
      <w:r w:rsidR="00C64247" w:rsidRPr="00930114">
        <w:t>Encarreguei-me de fornecer respostas-modelo para todos os exercícios e de me certificar que os alunos que necessitavam de as copiar para os cadernos diários o faziam.</w:t>
      </w:r>
      <w:r w:rsidR="00C64247">
        <w:t xml:space="preserve"> </w:t>
      </w:r>
      <w:r w:rsidR="00664E46">
        <w:t xml:space="preserve"> </w:t>
      </w:r>
    </w:p>
    <w:p w14:paraId="563C38AC" w14:textId="71484FE4" w:rsidR="00C51652" w:rsidRDefault="006A3595" w:rsidP="001879DC">
      <w:pPr>
        <w:jc w:val="both"/>
        <w:rPr>
          <w:highlight w:val="yellow"/>
        </w:rPr>
      </w:pPr>
      <w:r w:rsidRPr="00152194">
        <w:t xml:space="preserve"> </w:t>
      </w:r>
      <w:r w:rsidR="00CB5184">
        <w:t>No que diz respeito à</w:t>
      </w:r>
      <w:r w:rsidRPr="00152194">
        <w:t xml:space="preserve"> primeira atividade de escrita realizada pelos alunos, em papel, </w:t>
      </w:r>
      <w:r w:rsidR="00CB5184">
        <w:t xml:space="preserve">esta </w:t>
      </w:r>
      <w:r w:rsidR="00DE2550" w:rsidRPr="00152194">
        <w:t>revelou que um</w:t>
      </w:r>
      <w:r w:rsidR="000B58CE" w:rsidRPr="00152194">
        <w:t xml:space="preserve"> considerável</w:t>
      </w:r>
      <w:r w:rsidR="00DE2550" w:rsidRPr="00152194">
        <w:t xml:space="preserve"> número de </w:t>
      </w:r>
      <w:r w:rsidR="00CB5184">
        <w:t>discentes apresentava uma</w:t>
      </w:r>
      <w:r w:rsidR="00DE2550" w:rsidRPr="00152194">
        <w:t xml:space="preserve"> caligrafia quase ilegível, com </w:t>
      </w:r>
      <w:r w:rsidR="000B58CE" w:rsidRPr="00152194">
        <w:t>vários</w:t>
      </w:r>
      <w:r w:rsidR="00DE2550" w:rsidRPr="00152194">
        <w:t xml:space="preserve"> erros ortográficos, de sintaxe e de acentuação</w:t>
      </w:r>
      <w:r w:rsidR="000B58CE" w:rsidRPr="00152194">
        <w:t xml:space="preserve"> </w:t>
      </w:r>
      <w:r w:rsidR="00074407" w:rsidRPr="00152194">
        <w:t>-</w:t>
      </w:r>
      <w:r w:rsidR="000B58CE" w:rsidRPr="00152194">
        <w:t xml:space="preserve"> </w:t>
      </w:r>
      <w:r w:rsidR="00DE2550" w:rsidRPr="00152194">
        <w:t>frequentes</w:t>
      </w:r>
      <w:r w:rsidR="000B58CE" w:rsidRPr="00152194">
        <w:t xml:space="preserve"> </w:t>
      </w:r>
      <w:r w:rsidR="00CB5184">
        <w:t>já</w:t>
      </w:r>
      <w:r w:rsidR="00DE2550" w:rsidRPr="00152194">
        <w:t xml:space="preserve"> no ano letivo anterior (2022/2023), de acordo com o que foi transmitido pela professora-titular da disciplina. </w:t>
      </w:r>
      <w:r w:rsidR="00573093" w:rsidRPr="00152194">
        <w:t>Perante</w:t>
      </w:r>
      <w:r w:rsidR="00540383" w:rsidRPr="00152194">
        <w:t xml:space="preserve"> </w:t>
      </w:r>
      <w:r w:rsidR="00540383" w:rsidRPr="009B61E5">
        <w:t xml:space="preserve">isto, </w:t>
      </w:r>
      <w:r w:rsidR="00FB74B3" w:rsidRPr="009B61E5">
        <w:t xml:space="preserve">ponderei se </w:t>
      </w:r>
      <w:r w:rsidR="00540383" w:rsidRPr="009B61E5">
        <w:t>a</w:t>
      </w:r>
      <w:r w:rsidR="00540383" w:rsidRPr="00152194">
        <w:t xml:space="preserve"> escrita em suporte digital </w:t>
      </w:r>
      <w:r w:rsidR="00FB74B3">
        <w:lastRenderedPageBreak/>
        <w:t>traria</w:t>
      </w:r>
      <w:r w:rsidR="00540383" w:rsidRPr="00152194">
        <w:t xml:space="preserve"> vantagens</w:t>
      </w:r>
      <w:r w:rsidR="00540383" w:rsidRPr="009B61E5">
        <w:t>,</w:t>
      </w:r>
      <w:r w:rsidR="00D0513A" w:rsidRPr="009B61E5">
        <w:t xml:space="preserve"> na medida em que </w:t>
      </w:r>
      <w:r w:rsidR="00152194" w:rsidRPr="009B61E5">
        <w:t>deveria pe</w:t>
      </w:r>
      <w:r w:rsidR="002A7052" w:rsidRPr="009B61E5">
        <w:t>rmit</w:t>
      </w:r>
      <w:r w:rsidR="00152194" w:rsidRPr="009B61E5">
        <w:t>ir</w:t>
      </w:r>
      <w:r w:rsidR="00074407" w:rsidRPr="009B61E5">
        <w:t xml:space="preserve"> que os alunos </w:t>
      </w:r>
      <w:r w:rsidR="00BE6286" w:rsidRPr="009B61E5">
        <w:t xml:space="preserve">fizessem </w:t>
      </w:r>
      <w:r w:rsidR="002A7052" w:rsidRPr="009B61E5">
        <w:t>uma revisão do texto mais rápida</w:t>
      </w:r>
      <w:r w:rsidR="00BD339C" w:rsidRPr="009B61E5">
        <w:t>,</w:t>
      </w:r>
      <w:r w:rsidR="008D1BFC" w:rsidRPr="009B61E5">
        <w:t xml:space="preserve"> bem como a reorganização do </w:t>
      </w:r>
      <w:r w:rsidR="00D0513A" w:rsidRPr="009B61E5">
        <w:t>mesmo</w:t>
      </w:r>
      <w:r w:rsidR="008D1BFC" w:rsidRPr="009B61E5">
        <w:t xml:space="preserve">, quando necessária. </w:t>
      </w:r>
      <w:r w:rsidR="00C57CFF" w:rsidRPr="009B61E5">
        <w:t>Ademais, quase todos os programas</w:t>
      </w:r>
      <w:r w:rsidR="00D0513A" w:rsidRPr="009B61E5">
        <w:t xml:space="preserve"> destinados a este fim</w:t>
      </w:r>
      <w:r w:rsidR="00C57CFF" w:rsidRPr="00BD339C">
        <w:t xml:space="preserve"> (</w:t>
      </w:r>
      <w:r w:rsidR="00D0513A">
        <w:t xml:space="preserve">como o </w:t>
      </w:r>
      <w:r w:rsidR="00C57CFF" w:rsidRPr="00BD339C">
        <w:rPr>
          <w:i/>
          <w:iCs/>
        </w:rPr>
        <w:t>Word</w:t>
      </w:r>
      <w:r w:rsidR="00D0513A">
        <w:t xml:space="preserve"> e o </w:t>
      </w:r>
      <w:r w:rsidR="00C57CFF" w:rsidRPr="00BD339C">
        <w:rPr>
          <w:i/>
          <w:iCs/>
        </w:rPr>
        <w:t xml:space="preserve">Google </w:t>
      </w:r>
      <w:proofErr w:type="spellStart"/>
      <w:r w:rsidR="00C57CFF" w:rsidRPr="00BD339C">
        <w:rPr>
          <w:i/>
          <w:iCs/>
        </w:rPr>
        <w:t>Docs</w:t>
      </w:r>
      <w:proofErr w:type="spellEnd"/>
      <w:r w:rsidR="00C57CFF" w:rsidRPr="00BD339C">
        <w:t xml:space="preserve">, </w:t>
      </w:r>
      <w:r w:rsidR="00D0513A">
        <w:t>por exemplo</w:t>
      </w:r>
      <w:r w:rsidR="00C57CFF" w:rsidRPr="00BD339C">
        <w:t>) têm integrados um sistema de contagem de palavras</w:t>
      </w:r>
      <w:r w:rsidR="002F3D69" w:rsidRPr="00BD339C">
        <w:t xml:space="preserve">, tornando essa tarefa morosa muito mais </w:t>
      </w:r>
      <w:r w:rsidR="00C51652" w:rsidRPr="00BD339C">
        <w:t>simples</w:t>
      </w:r>
      <w:r w:rsidR="002F3D69" w:rsidRPr="00BD339C">
        <w:t xml:space="preserve"> para os alunos, principalmente em momentos formais de avaliação, por exemplo. </w:t>
      </w:r>
    </w:p>
    <w:p w14:paraId="0B4B3443" w14:textId="50C7D3F2" w:rsidR="00885492" w:rsidRDefault="003D4679" w:rsidP="001879DC">
      <w:pPr>
        <w:jc w:val="both"/>
      </w:pPr>
      <w:r>
        <w:t>A</w:t>
      </w:r>
      <w:r w:rsidR="00F4646F" w:rsidRPr="000F3833">
        <w:t>pós a correção dos exercícios do manual digital</w:t>
      </w:r>
      <w:r w:rsidR="009F3D56">
        <w:t>,</w:t>
      </w:r>
      <w:r w:rsidR="00F4646F" w:rsidRPr="000F3833">
        <w:t xml:space="preserve"> realizados </w:t>
      </w:r>
      <w:r w:rsidR="00F4646F" w:rsidRPr="009B61E5">
        <w:t>pelos alunos</w:t>
      </w:r>
      <w:r w:rsidR="00C400AD" w:rsidRPr="009B61E5">
        <w:t xml:space="preserve"> em aula</w:t>
      </w:r>
      <w:r w:rsidR="00F4646F" w:rsidRPr="000F3833">
        <w:t xml:space="preserve">, no âmbito do domínio da Gramática, verifiquei que </w:t>
      </w:r>
      <w:r w:rsidR="002E2A5F">
        <w:t>eles</w:t>
      </w:r>
      <w:r w:rsidR="00605A7B" w:rsidRPr="000F3833">
        <w:t xml:space="preserve"> adquiriram</w:t>
      </w:r>
      <w:r w:rsidR="009F3D56">
        <w:t xml:space="preserve"> o conteúdo abordado</w:t>
      </w:r>
      <w:r w:rsidR="00605A7B" w:rsidRPr="000F3833">
        <w:t xml:space="preserve">, efetivamente, e </w:t>
      </w:r>
      <w:r w:rsidR="009F3D56">
        <w:t>o interiorizaram</w:t>
      </w:r>
      <w:r w:rsidR="00605A7B" w:rsidRPr="000F3833">
        <w:t xml:space="preserve">, com o auxílio dos recursos audiovisuais que tinham ao seu dispor, </w:t>
      </w:r>
      <w:r w:rsidR="009F3D56">
        <w:t xml:space="preserve">já mencionados, </w:t>
      </w:r>
      <w:r w:rsidR="00605A7B" w:rsidRPr="000F3833">
        <w:t xml:space="preserve">fornecidos pela </w:t>
      </w:r>
      <w:r w:rsidR="00605A7B" w:rsidRPr="00A01184">
        <w:t>Escola Virtual</w:t>
      </w:r>
      <w:r w:rsidR="004F2D00" w:rsidRPr="00A01184">
        <w:t xml:space="preserve">, uma vez que </w:t>
      </w:r>
      <w:r w:rsidR="00885492" w:rsidRPr="00A01184">
        <w:t>cometeram poucos erros e não deixaram exercícios por concluir</w:t>
      </w:r>
      <w:r w:rsidR="00605A7B" w:rsidRPr="00A01184">
        <w:t>.</w:t>
      </w:r>
      <w:r w:rsidR="00C400AD" w:rsidRPr="00A01184">
        <w:t xml:space="preserve"> </w:t>
      </w:r>
      <w:r w:rsidR="00B4694A" w:rsidRPr="00A01184">
        <w:t>O vídeo selecionado tinha os “</w:t>
      </w:r>
      <w:proofErr w:type="spellStart"/>
      <w:r w:rsidR="00B4694A" w:rsidRPr="00A01184">
        <w:t>mini-testes</w:t>
      </w:r>
      <w:proofErr w:type="spellEnd"/>
      <w:r w:rsidR="00B4694A" w:rsidRPr="00A01184">
        <w:t>” incluídos</w:t>
      </w:r>
      <w:r w:rsidR="00026FC9" w:rsidRPr="00A01184">
        <w:t xml:space="preserve"> e os discentes pareceram-me bastante motivados para esta funcionalidade, que, no fundo, permitiu autoaprendizagem e testes de autoconhecimento, que </w:t>
      </w:r>
      <w:r w:rsidR="00A01184" w:rsidRPr="00A01184">
        <w:t>puderam</w:t>
      </w:r>
      <w:r w:rsidR="00026FC9" w:rsidRPr="00A01184">
        <w:t>, também, fazer em casa.</w:t>
      </w:r>
      <w:r w:rsidR="009F3D56">
        <w:t xml:space="preserve"> </w:t>
      </w:r>
    </w:p>
    <w:p w14:paraId="34FA6B58" w14:textId="140BEFFF" w:rsidR="00DA4650" w:rsidRDefault="00DA4650" w:rsidP="001879DC">
      <w:pPr>
        <w:jc w:val="both"/>
      </w:pPr>
      <w:r>
        <w:t xml:space="preserve">Para a exploração do domínio da Gramática, a utilização do Caderno de Atividades (digital) também se revelou bastante prática, a nível de utilização autónoma. Contudo, a tarefa de realização de exercícios neste livro nem sempre foi tão rápida quanto era desejado, uma vez que os discentes que precisavam de consultar o manual, por algum motivo, tinham de “sair” do caderno de atividades, onde se encontravam, para “abrir” o manual. Não conseguiam ter as duas ferramentas a funcionar ao mesmo tempo. Este é, como todos sabemos, um problema inexistente nos livros em papel, que podem estar abertos ao mesmo tempo e tornam a consulta de determinada informação significativamente mais rápida. Assim, a nível de gestão de tempo em sala de aula, esta situação revelou-se preocupante para mim. </w:t>
      </w:r>
    </w:p>
    <w:p w14:paraId="3A87BD57" w14:textId="5F2700E0" w:rsidR="00A27ABC" w:rsidRPr="00723C8B" w:rsidRDefault="000A0E6E" w:rsidP="001879DC">
      <w:pPr>
        <w:jc w:val="both"/>
      </w:pPr>
      <w:r w:rsidRPr="00F6701C">
        <w:t>Todavia, voltando ao objetivo deste ciclo, d</w:t>
      </w:r>
      <w:r w:rsidR="00631B88" w:rsidRPr="00F6701C">
        <w:t xml:space="preserve">urante a correção desses exercícios, comprovei a capacidade de revisão e lecionação de conteúdos </w:t>
      </w:r>
      <w:r w:rsidRPr="00F6701C">
        <w:t xml:space="preserve">gramaticais </w:t>
      </w:r>
      <w:r w:rsidR="00631B88" w:rsidRPr="00F6701C">
        <w:t xml:space="preserve">do MD junto dos alunos. </w:t>
      </w:r>
      <w:r w:rsidR="006B0690" w:rsidRPr="00F6701C">
        <w:t>Para além disso, quando</w:t>
      </w:r>
      <w:r w:rsidRPr="00F6701C">
        <w:t xml:space="preserve"> foram</w:t>
      </w:r>
      <w:r w:rsidR="006B0690" w:rsidRPr="00F6701C">
        <w:t xml:space="preserve"> confrontados com “questões extra” colocadas por mim, no final da aula, conseguiram responder corretamente, sem hesitações</w:t>
      </w:r>
      <w:r w:rsidRPr="00F6701C">
        <w:t xml:space="preserve">, comprovando </w:t>
      </w:r>
      <w:r w:rsidR="00F6701C" w:rsidRPr="00F6701C">
        <w:t>a minha afirmação inicial</w:t>
      </w:r>
      <w:r w:rsidR="006B0690" w:rsidRPr="00F6701C">
        <w:t>.</w:t>
      </w:r>
      <w:r w:rsidR="00747665">
        <w:t xml:space="preserve"> Deste modo, as ferramentas do MD revelaram-se úteis para os alunos, </w:t>
      </w:r>
      <w:r w:rsidR="001D4C8F">
        <w:t xml:space="preserve">a vários níveis, </w:t>
      </w:r>
      <w:r w:rsidR="00747665">
        <w:t>na medida em que os ajudaram</w:t>
      </w:r>
      <w:r w:rsidR="00306C41">
        <w:t xml:space="preserve">, </w:t>
      </w:r>
      <w:r w:rsidR="00306C41">
        <w:lastRenderedPageBreak/>
        <w:t>nomeadamente,</w:t>
      </w:r>
      <w:r w:rsidR="00747665">
        <w:t xml:space="preserve"> a (1) identificar informação explícita num poema; (2) deduzir informação implícita num texto; (3) localizar informação num texto; (4) estabelecer ligações entre </w:t>
      </w:r>
      <w:r w:rsidR="001D4C8F">
        <w:t>o tema de um poema e quadros (ligados a vivências pessoais); (5) interpretar textos poéticos (um soneto, neste caso); (6) identificar marcas formais do texto poético (estrofe, rima, esquema rimático e métrica) e (7) identificar marcas formais do soneto.</w:t>
      </w:r>
      <w:r w:rsidR="008B1B50">
        <w:t xml:space="preserve"> Ademais, a</w:t>
      </w:r>
      <w:r w:rsidR="00A0136D">
        <w:t xml:space="preserve">s </w:t>
      </w:r>
      <w:r w:rsidR="008B1B50">
        <w:t xml:space="preserve">restantes </w:t>
      </w:r>
      <w:r w:rsidR="00A434BC" w:rsidRPr="0051152A">
        <w:t>ferramentas</w:t>
      </w:r>
      <w:r w:rsidR="00A0136D">
        <w:t xml:space="preserve"> utilizadas nestas aulas</w:t>
      </w:r>
      <w:r w:rsidR="00A434BC" w:rsidRPr="0051152A">
        <w:t xml:space="preserve">, </w:t>
      </w:r>
      <w:r w:rsidR="008B1B50">
        <w:t>também elas do MD</w:t>
      </w:r>
      <w:r w:rsidR="00A434BC" w:rsidRPr="0051152A">
        <w:t>, como a leitura assistida</w:t>
      </w:r>
      <w:r w:rsidR="00A0136D">
        <w:t xml:space="preserve"> e</w:t>
      </w:r>
      <w:r w:rsidR="00A434BC" w:rsidRPr="0051152A">
        <w:t xml:space="preserve"> as apresentações detalhadas, </w:t>
      </w:r>
      <w:r w:rsidR="008B1B50">
        <w:t>pareceram alcançar</w:t>
      </w:r>
      <w:r w:rsidR="00481554" w:rsidRPr="0051152A">
        <w:t xml:space="preserve"> um maior número de estilos de aprendizagem, dentro de uma sala de aula, e torna</w:t>
      </w:r>
      <w:r w:rsidR="008B1B50">
        <w:t>ra</w:t>
      </w:r>
      <w:r w:rsidR="00481554" w:rsidRPr="0051152A">
        <w:t>m as atividades mais diversificada</w:t>
      </w:r>
      <w:r w:rsidR="00A0136D">
        <w:t>s</w:t>
      </w:r>
      <w:r w:rsidR="003D0B04" w:rsidRPr="00FF5BF3">
        <w:t>.</w:t>
      </w:r>
      <w:r w:rsidR="00157EC2" w:rsidRPr="00FF5BF3">
        <w:t xml:space="preserve"> </w:t>
      </w:r>
    </w:p>
    <w:p w14:paraId="7232A9B2" w14:textId="0C0ABB20" w:rsidR="007C3214" w:rsidRPr="00CA7FE8" w:rsidRDefault="007C3214" w:rsidP="001879DC">
      <w:pPr>
        <w:jc w:val="both"/>
      </w:pPr>
      <w:r w:rsidRPr="00757A8A">
        <w:t>A</w:t>
      </w:r>
      <w:r w:rsidR="008B1B50" w:rsidRPr="00757A8A">
        <w:t>ssim, a</w:t>
      </w:r>
      <w:r w:rsidRPr="00757A8A">
        <w:t xml:space="preserve">pós </w:t>
      </w:r>
      <w:r w:rsidR="00824DB7" w:rsidRPr="00757A8A">
        <w:t>esta</w:t>
      </w:r>
      <w:r w:rsidRPr="00757A8A">
        <w:t xml:space="preserve"> reflexão acerca dos resultados </w:t>
      </w:r>
      <w:r w:rsidR="008B1B50" w:rsidRPr="00757A8A">
        <w:t>que obtive</w:t>
      </w:r>
      <w:r w:rsidRPr="00757A8A">
        <w:t xml:space="preserve"> </w:t>
      </w:r>
      <w:r w:rsidR="00824DB7" w:rsidRPr="00757A8A">
        <w:t>num primeiro</w:t>
      </w:r>
      <w:r w:rsidRPr="00757A8A">
        <w:t xml:space="preserve"> ciclo de intervenção, </w:t>
      </w:r>
      <w:r w:rsidR="00122FC4" w:rsidRPr="00757A8A">
        <w:t xml:space="preserve">decidi continuar a </w:t>
      </w:r>
      <w:r w:rsidR="00757A8A" w:rsidRPr="00757A8A">
        <w:t>demonstrar a versatilidade da utilização de</w:t>
      </w:r>
      <w:r w:rsidR="00835CAE" w:rsidRPr="00757A8A">
        <w:t xml:space="preserve"> ferramentas digitais </w:t>
      </w:r>
      <w:r w:rsidR="00122FC4" w:rsidRPr="00757A8A">
        <w:t xml:space="preserve">nesta turma, </w:t>
      </w:r>
      <w:r w:rsidR="0080566A" w:rsidRPr="00757A8A">
        <w:t>para que os discentes entendessem que o MD serve, realmente, para aprender e desenvolver competências.</w:t>
      </w:r>
    </w:p>
    <w:p w14:paraId="7F61F0E8" w14:textId="77777777" w:rsidR="00835CAE" w:rsidRDefault="00835CAE" w:rsidP="001879DC">
      <w:pPr>
        <w:jc w:val="both"/>
      </w:pPr>
    </w:p>
    <w:p w14:paraId="1376F804" w14:textId="36A01DAF" w:rsidR="00990F24" w:rsidRPr="008534EC" w:rsidRDefault="005F56C2" w:rsidP="005F56C2">
      <w:pPr>
        <w:pStyle w:val="Ttulo2"/>
        <w:rPr>
          <w:i/>
          <w:iCs/>
        </w:rPr>
      </w:pPr>
      <w:r w:rsidRPr="004B3416">
        <w:rPr>
          <w:i/>
          <w:iCs/>
        </w:rPr>
        <w:t xml:space="preserve">Apresentação e análise de resultados do primeiro ciclo de investigação-ação </w:t>
      </w:r>
      <w:r w:rsidRPr="008534EC">
        <w:rPr>
          <w:i/>
          <w:iCs/>
        </w:rPr>
        <w:t xml:space="preserve">nas turmas de Inglês </w:t>
      </w:r>
    </w:p>
    <w:p w14:paraId="7C7C10B3" w14:textId="63249978" w:rsidR="00E503A7" w:rsidRDefault="00885492" w:rsidP="00885492">
      <w:pPr>
        <w:jc w:val="both"/>
      </w:pPr>
      <w:r w:rsidRPr="008534EC">
        <w:t xml:space="preserve">Já na disciplina de Inglês, com a turma do 9.º ano, constatei que as ferramentas digitais que </w:t>
      </w:r>
      <w:r w:rsidR="00A57BB3" w:rsidRPr="008534EC">
        <w:t>levei</w:t>
      </w:r>
      <w:r w:rsidRPr="008534EC">
        <w:t xml:space="preserve"> para a sala de aula ajudaram os alunos a sentirem-se motivados</w:t>
      </w:r>
      <w:r w:rsidR="00060634" w:rsidRPr="008534EC">
        <w:t xml:space="preserve">, uma vez que os alunos participavam bastante e não observei rostos desinteressados nem </w:t>
      </w:r>
      <w:r w:rsidR="00DC4ABC" w:rsidRPr="008534EC">
        <w:t>discentes</w:t>
      </w:r>
      <w:r w:rsidR="00060634" w:rsidRPr="008534EC">
        <w:t xml:space="preserve"> a realizarem tarefas paralelas no decorrer das aulas. </w:t>
      </w:r>
      <w:r w:rsidR="0048744A" w:rsidRPr="008534EC">
        <w:t>Um dos meus objetivos para a aula de 24 de novembro era utilizar as ferramentas digitais de forma a incutir nos alunos o gosto pela Expressão Oral em Inglês e encorajá-los a participarem ativamente nas tarefas da aula. Contudo, para este domínio em concreto, não foi fácil, dada à escassez de recursos digitais que o permitem fazer.</w:t>
      </w:r>
      <w:r w:rsidRPr="008534EC">
        <w:t xml:space="preserve"> </w:t>
      </w:r>
      <w:r w:rsidR="0048744A" w:rsidRPr="008534EC">
        <w:t>Por esse motivo</w:t>
      </w:r>
      <w:r w:rsidR="00E503A7" w:rsidRPr="008534EC">
        <w:t>, recorri</w:t>
      </w:r>
      <w:r w:rsidRPr="008534EC">
        <w:t xml:space="preserve"> a métodos mais tradicionais, nomeadamente a atividades de </w:t>
      </w:r>
      <w:r w:rsidRPr="008534EC">
        <w:rPr>
          <w:i/>
          <w:iCs/>
        </w:rPr>
        <w:t>‘</w:t>
      </w:r>
      <w:proofErr w:type="spellStart"/>
      <w:r w:rsidRPr="008534EC">
        <w:rPr>
          <w:i/>
          <w:iCs/>
        </w:rPr>
        <w:t>think</w:t>
      </w:r>
      <w:proofErr w:type="spellEnd"/>
      <w:r w:rsidRPr="008A5526">
        <w:rPr>
          <w:i/>
          <w:iCs/>
        </w:rPr>
        <w:t>-</w:t>
      </w:r>
      <w:proofErr w:type="spellStart"/>
      <w:r w:rsidRPr="008A5526">
        <w:rPr>
          <w:i/>
          <w:iCs/>
        </w:rPr>
        <w:t>pair</w:t>
      </w:r>
      <w:proofErr w:type="spellEnd"/>
      <w:r w:rsidRPr="008A5526">
        <w:rPr>
          <w:i/>
          <w:iCs/>
        </w:rPr>
        <w:t>-share’</w:t>
      </w:r>
      <w:r w:rsidR="00E503A7">
        <w:t xml:space="preserve"> e </w:t>
      </w:r>
      <w:r w:rsidRPr="008A5526">
        <w:rPr>
          <w:i/>
          <w:iCs/>
        </w:rPr>
        <w:t>‘role-</w:t>
      </w:r>
      <w:proofErr w:type="spellStart"/>
      <w:r w:rsidRPr="008A5526">
        <w:rPr>
          <w:i/>
          <w:iCs/>
        </w:rPr>
        <w:t>plays</w:t>
      </w:r>
      <w:proofErr w:type="spellEnd"/>
      <w:r w:rsidRPr="008A5526">
        <w:rPr>
          <w:i/>
          <w:iCs/>
        </w:rPr>
        <w:t>’</w:t>
      </w:r>
      <w:r w:rsidRPr="008A5526">
        <w:t xml:space="preserve">. </w:t>
      </w:r>
    </w:p>
    <w:p w14:paraId="7DCC35C5" w14:textId="75CE9779" w:rsidR="0000506D" w:rsidRPr="008534EC" w:rsidRDefault="009C5291" w:rsidP="00885492">
      <w:pPr>
        <w:jc w:val="both"/>
      </w:pPr>
      <w:r>
        <w:t>Por outro lado, o</w:t>
      </w:r>
      <w:r w:rsidR="00885492" w:rsidRPr="008A5526">
        <w:t>s recursos audiovisuais (vídeos explicativos, músicas</w:t>
      </w:r>
      <w:r w:rsidR="008A2C35">
        <w:t xml:space="preserve"> e</w:t>
      </w:r>
      <w:r w:rsidR="00885492" w:rsidRPr="008A5526">
        <w:t xml:space="preserve"> </w:t>
      </w:r>
      <w:r w:rsidR="008A2C35">
        <w:t>exercícios</w:t>
      </w:r>
      <w:r w:rsidR="00885492" w:rsidRPr="008A5526">
        <w:t xml:space="preserve"> interativos) e os </w:t>
      </w:r>
      <w:proofErr w:type="spellStart"/>
      <w:r w:rsidR="00885492" w:rsidRPr="008A5526">
        <w:rPr>
          <w:i/>
          <w:iCs/>
        </w:rPr>
        <w:t>quizzes</w:t>
      </w:r>
      <w:proofErr w:type="spellEnd"/>
      <w:r w:rsidR="00885492" w:rsidRPr="008A5526">
        <w:t xml:space="preserve"> </w:t>
      </w:r>
      <w:r w:rsidR="00060634" w:rsidRPr="00060634">
        <w:t>funcionavam bem e traziam entusiasmo</w:t>
      </w:r>
      <w:r w:rsidR="00885492" w:rsidRPr="00060634">
        <w:t xml:space="preserve"> à </w:t>
      </w:r>
      <w:r w:rsidR="00885492" w:rsidRPr="008A5526">
        <w:t>sala de aula,</w:t>
      </w:r>
      <w:r w:rsidR="00060634">
        <w:t xml:space="preserve"> pelas razões já mencionadas,</w:t>
      </w:r>
      <w:r w:rsidR="00885492" w:rsidRPr="008A5526">
        <w:t xml:space="preserve"> principalmente se envolve</w:t>
      </w:r>
      <w:r w:rsidR="00060634">
        <w:t>ss</w:t>
      </w:r>
      <w:r w:rsidR="00885492" w:rsidRPr="008A5526">
        <w:t>em áreas que os alunos gosta</w:t>
      </w:r>
      <w:r w:rsidR="00060634">
        <w:t>va</w:t>
      </w:r>
      <w:r w:rsidR="00885492" w:rsidRPr="008A5526">
        <w:t xml:space="preserve">m, como o cinema (clipes de filmes que eles conhecem, por exemplo, para abordar temas </w:t>
      </w:r>
      <w:r w:rsidR="00885492" w:rsidRPr="008A5526">
        <w:lastRenderedPageBreak/>
        <w:t xml:space="preserve">importantes). O </w:t>
      </w:r>
      <w:r w:rsidR="00885492" w:rsidRPr="008A5526">
        <w:rPr>
          <w:i/>
          <w:iCs/>
        </w:rPr>
        <w:t>YouTube</w:t>
      </w:r>
      <w:r w:rsidR="00885492" w:rsidRPr="008A5526">
        <w:t xml:space="preserve"> </w:t>
      </w:r>
      <w:r w:rsidR="00060634">
        <w:t xml:space="preserve">revelou-se </w:t>
      </w:r>
      <w:r w:rsidR="00885492" w:rsidRPr="008A5526">
        <w:t xml:space="preserve">uma plataforma extremamente importante para </w:t>
      </w:r>
      <w:r w:rsidR="0000506D">
        <w:t xml:space="preserve">as minhas aulas de Inglês nesta turma, dado o entusiasmo que os alunos me demonstravam, no decorrer da aula, através </w:t>
      </w:r>
      <w:r w:rsidR="0000506D" w:rsidRPr="008534EC">
        <w:t>da sua participação e expressão facial</w:t>
      </w:r>
      <w:r w:rsidR="00885492" w:rsidRPr="008534EC">
        <w:t xml:space="preserve">. </w:t>
      </w:r>
    </w:p>
    <w:p w14:paraId="471BF392" w14:textId="7E934FC4" w:rsidR="00760B62" w:rsidRDefault="00885492" w:rsidP="00885492">
      <w:pPr>
        <w:jc w:val="both"/>
      </w:pPr>
      <w:r w:rsidRPr="008534EC">
        <w:t xml:space="preserve">A música e os restantes vídeos à nossa disposição na </w:t>
      </w:r>
      <w:r w:rsidRPr="008534EC">
        <w:rPr>
          <w:i/>
          <w:iCs/>
        </w:rPr>
        <w:t>Internet,</w:t>
      </w:r>
      <w:r w:rsidRPr="008534EC">
        <w:t xml:space="preserve"> quando</w:t>
      </w:r>
      <w:r w:rsidRPr="008A5526">
        <w:t xml:space="preserve"> bem selecionados e apropriados aos temas que estão a ser </w:t>
      </w:r>
      <w:r w:rsidRPr="00C4263C">
        <w:t>trabalhados em sala de aula, deixam os alunos motivados e são uma ótima forma de encerrar 90 minutos num tom mais descontraído, sem fugir do nosso objetivo - ensinar</w:t>
      </w:r>
      <w:r w:rsidRPr="008534EC">
        <w:t xml:space="preserve">. </w:t>
      </w:r>
      <w:r w:rsidR="00434E6E" w:rsidRPr="008534EC">
        <w:t xml:space="preserve">Senti que a canção que escolhi foi uma excelente ferramenta para encerrar aquela aula e para fazer os alunos refletirem um pouco mais acerca da mesma e do tema que tratava, quer no intervalo, quer em casa. Inicialmente, os discentes tinham expressões no rosto de quem estava perante algo novo, nunca ouvido, mas começaram a entender a mensagem da música, com o auxílio das legendas em </w:t>
      </w:r>
      <w:proofErr w:type="gramStart"/>
      <w:r w:rsidR="00434E6E" w:rsidRPr="008534EC">
        <w:t>Inglês</w:t>
      </w:r>
      <w:proofErr w:type="gramEnd"/>
      <w:r w:rsidR="00434E6E" w:rsidRPr="008534EC">
        <w:t>. No final da aula, mostraram-se recetivos à mensagem e satisfeitos - alguns até saíram da sala a cantarolar o refrão.</w:t>
      </w:r>
      <w:r w:rsidR="00434E6E">
        <w:t xml:space="preserve"> </w:t>
      </w:r>
    </w:p>
    <w:p w14:paraId="24AF5327" w14:textId="61A7F52B" w:rsidR="00885492" w:rsidRDefault="00885492" w:rsidP="00885492">
      <w:pPr>
        <w:jc w:val="both"/>
      </w:pPr>
      <w:r w:rsidRPr="004C4822">
        <w:t xml:space="preserve">A par das ferramentas </w:t>
      </w:r>
      <w:r w:rsidRPr="007B75D2">
        <w:t>digitais, a combinação</w:t>
      </w:r>
      <w:r w:rsidR="00F0376C" w:rsidRPr="007B75D2">
        <w:t xml:space="preserve"> destas com metodologias mais tradicionais (os </w:t>
      </w:r>
      <w:r w:rsidR="00F0376C" w:rsidRPr="007B75D2">
        <w:rPr>
          <w:i/>
          <w:iCs/>
        </w:rPr>
        <w:t>role-</w:t>
      </w:r>
      <w:proofErr w:type="spellStart"/>
      <w:r w:rsidR="00F0376C" w:rsidRPr="007B75D2">
        <w:rPr>
          <w:i/>
          <w:iCs/>
        </w:rPr>
        <w:t>plays</w:t>
      </w:r>
      <w:proofErr w:type="spellEnd"/>
      <w:r w:rsidR="00F0376C" w:rsidRPr="007B75D2">
        <w:t>) e</w:t>
      </w:r>
      <w:r w:rsidRPr="007B75D2">
        <w:t xml:space="preserve"> com elementos de </w:t>
      </w:r>
      <w:proofErr w:type="spellStart"/>
      <w:r w:rsidRPr="007B75D2">
        <w:rPr>
          <w:i/>
          <w:iCs/>
        </w:rPr>
        <w:t>realia</w:t>
      </w:r>
      <w:proofErr w:type="spellEnd"/>
      <w:r w:rsidRPr="007B75D2">
        <w:t xml:space="preserve"> (</w:t>
      </w:r>
      <w:r w:rsidR="00F0376C" w:rsidRPr="007B75D2">
        <w:t>uma bata branca, neste caso</w:t>
      </w:r>
      <w:r w:rsidRPr="007B75D2">
        <w:t xml:space="preserve">) </w:t>
      </w:r>
      <w:r w:rsidR="00A91F7D" w:rsidRPr="007B75D2">
        <w:t xml:space="preserve">também </w:t>
      </w:r>
      <w:r w:rsidRPr="007B75D2">
        <w:t>funcionou extremamente bem nesta turma</w:t>
      </w:r>
      <w:r w:rsidRPr="004C4822">
        <w:t>, para atividades mais dinâmicas</w:t>
      </w:r>
      <w:r w:rsidR="00A91F7D">
        <w:t>.</w:t>
      </w:r>
      <w:r w:rsidR="00F0376C">
        <w:t xml:space="preserve"> </w:t>
      </w:r>
      <w:r w:rsidR="0069613E">
        <w:t xml:space="preserve">Observei os alunos com um ar mais entusiasmado para a realização da tarefa, mesmo em frente à turma. Até os mais </w:t>
      </w:r>
      <w:r w:rsidR="0069613E" w:rsidRPr="007B75D2">
        <w:t xml:space="preserve">envergonhados pareciam </w:t>
      </w:r>
      <w:r w:rsidR="000E1246" w:rsidRPr="007B75D2">
        <w:t xml:space="preserve">mais confiantes - pelo facto de a tarefa não ter sido tão “séria”. A nível de desenvolvimento de competências linguísticas, </w:t>
      </w:r>
      <w:r w:rsidR="007B75D2" w:rsidRPr="007B75D2">
        <w:t xml:space="preserve">este recurso </w:t>
      </w:r>
      <w:r w:rsidR="000E1246" w:rsidRPr="007B75D2">
        <w:t>também acaba por ter um certo impacto, na medida em que</w:t>
      </w:r>
      <w:r w:rsidR="007B75D2" w:rsidRPr="007B75D2">
        <w:t>,</w:t>
      </w:r>
      <w:r w:rsidR="000E1246" w:rsidRPr="007B75D2">
        <w:t xml:space="preserve"> se os alunos estiverem mais à-vontade, também irão estar mais recetivos ao feedback que se segue a uma apresentação oral, seja ela de que tipo for.</w:t>
      </w:r>
      <w:r w:rsidR="000E1246">
        <w:t xml:space="preserve"> </w:t>
      </w:r>
    </w:p>
    <w:p w14:paraId="5249760E" w14:textId="77777777" w:rsidR="00F1182B" w:rsidRDefault="00885492" w:rsidP="00885492">
      <w:pPr>
        <w:jc w:val="both"/>
      </w:pPr>
      <w:r w:rsidRPr="00A7390D">
        <w:t xml:space="preserve">Por fim, com os alunos do 10.º ano, </w:t>
      </w:r>
      <w:r w:rsidR="00756F55">
        <w:t xml:space="preserve">destaquei </w:t>
      </w:r>
      <w:r w:rsidRPr="00A7390D">
        <w:t xml:space="preserve">a plataforma </w:t>
      </w:r>
      <w:proofErr w:type="spellStart"/>
      <w:r w:rsidRPr="00A7390D">
        <w:rPr>
          <w:i/>
          <w:iCs/>
        </w:rPr>
        <w:t>Wooclap</w:t>
      </w:r>
      <w:proofErr w:type="spellEnd"/>
      <w:r w:rsidR="00756F55">
        <w:t xml:space="preserve">, com a qual </w:t>
      </w:r>
      <w:r w:rsidRPr="00A7390D">
        <w:t>sentiram facilidade</w:t>
      </w:r>
      <w:r w:rsidR="000E1246">
        <w:t>, ao nível da sua utilização</w:t>
      </w:r>
      <w:r w:rsidRPr="00A7390D">
        <w:t xml:space="preserve">. </w:t>
      </w:r>
      <w:r w:rsidR="00987C03">
        <w:t>Apesar de não ser muito conhecida, ainda, no nosso país, revelou-se proveitosa para as aulas em que a utilizei</w:t>
      </w:r>
      <w:r w:rsidR="00870CF9">
        <w:t>, pelo facto de permitir aos alunos realizarem tarefas em conjunto e conseguirem ver, em tempo real, os seus contributos e progressos, no quadro de projeção</w:t>
      </w:r>
      <w:r w:rsidR="00987C03">
        <w:t xml:space="preserve">. </w:t>
      </w:r>
    </w:p>
    <w:p w14:paraId="7515BDBB" w14:textId="423CD214" w:rsidR="00885492" w:rsidRDefault="00885492" w:rsidP="00885492">
      <w:pPr>
        <w:jc w:val="both"/>
      </w:pPr>
      <w:r w:rsidRPr="00A7390D">
        <w:t>Para além disso, os recursos audiovisuais</w:t>
      </w:r>
      <w:r w:rsidR="00F1182B">
        <w:t xml:space="preserve"> selecionados</w:t>
      </w:r>
      <w:r w:rsidRPr="00A7390D">
        <w:t xml:space="preserve">, que abordavam temas mais complexos e desafiantes </w:t>
      </w:r>
      <w:r>
        <w:t xml:space="preserve">do </w:t>
      </w:r>
      <w:r w:rsidRPr="00A7390D">
        <w:t xml:space="preserve">que os do 3.º ciclo, obviamente, também surtiram efeitos </w:t>
      </w:r>
      <w:r w:rsidRPr="00A7390D">
        <w:lastRenderedPageBreak/>
        <w:t xml:space="preserve">positivos ao nível da motivação dos alunos. </w:t>
      </w:r>
      <w:r w:rsidR="00462959">
        <w:t>Demonstraram, também,</w:t>
      </w:r>
      <w:r w:rsidRPr="00A7390D">
        <w:t xml:space="preserve"> apreço pela escrita a computador, talvez pelo facto de sentirem e terem consciência de que esta lhes tornava, de facto, o trabalho mais fácil, principalmente com a deteção</w:t>
      </w:r>
      <w:r>
        <w:t xml:space="preserve"> automática</w:t>
      </w:r>
      <w:r w:rsidRPr="00A7390D">
        <w:t xml:space="preserve"> d</w:t>
      </w:r>
      <w:r>
        <w:t>o</w:t>
      </w:r>
      <w:r w:rsidRPr="00A7390D">
        <w:t xml:space="preserve"> erro. Porém, foi necessária uma atenção redobrada com estes </w:t>
      </w:r>
      <w:r>
        <w:t>alunos</w:t>
      </w:r>
      <w:r w:rsidRPr="00A7390D">
        <w:t>, dado que eles tinham uma agilidade maior nos computadores</w:t>
      </w:r>
      <w:r>
        <w:t xml:space="preserve"> do que os do 8.º ano</w:t>
      </w:r>
      <w:r w:rsidRPr="00A7390D">
        <w:t xml:space="preserve"> e conseguiam fazer tudo demasiado rápido - inclusive tentar contornar indicações, para terem o trabalho feito por plataformas de IA e afins. </w:t>
      </w:r>
      <w:r w:rsidR="00083536">
        <w:t xml:space="preserve">O facto de conseguirem submeter os seus textos através da plataforma </w:t>
      </w:r>
      <w:proofErr w:type="spellStart"/>
      <w:r w:rsidR="00083536">
        <w:t>Wooclap</w:t>
      </w:r>
      <w:proofErr w:type="spellEnd"/>
      <w:r w:rsidR="00083536">
        <w:t xml:space="preserve"> revelou-se uma funcionalidade vantajosa, quer para eles, quer para nós, docentes,</w:t>
      </w:r>
      <w:r w:rsidR="00EB163C">
        <w:t xml:space="preserve"> na medida em que se poupa papel e tempo, uma vez que o feedback segue imediatamente para o aluno, via </w:t>
      </w:r>
      <w:r w:rsidR="00EB163C" w:rsidRPr="00EB163C">
        <w:rPr>
          <w:i/>
          <w:iCs/>
        </w:rPr>
        <w:t>e-mail</w:t>
      </w:r>
      <w:r w:rsidR="00EB163C">
        <w:t>, após finalizarmos a correção do texto.</w:t>
      </w:r>
    </w:p>
    <w:p w14:paraId="4FC42F04" w14:textId="77777777" w:rsidR="005F56C2" w:rsidRPr="00CA7FE8" w:rsidRDefault="005F56C2" w:rsidP="001879DC">
      <w:pPr>
        <w:jc w:val="both"/>
      </w:pPr>
    </w:p>
    <w:p w14:paraId="7F6CB447" w14:textId="480EB3D5" w:rsidR="007C3214" w:rsidRPr="004B3416" w:rsidRDefault="007C3214" w:rsidP="001879DC">
      <w:pPr>
        <w:pStyle w:val="Ttulo2"/>
        <w:rPr>
          <w:i/>
          <w:iCs/>
        </w:rPr>
      </w:pPr>
      <w:bookmarkStart w:id="34" w:name="_Toc175127380"/>
      <w:bookmarkStart w:id="35" w:name="_Toc207715348"/>
      <w:r w:rsidRPr="004B3416">
        <w:rPr>
          <w:i/>
          <w:iCs/>
        </w:rPr>
        <w:t>Segundo ciclo de investigação-ação</w:t>
      </w:r>
      <w:bookmarkEnd w:id="34"/>
      <w:bookmarkEnd w:id="35"/>
    </w:p>
    <w:p w14:paraId="0CEE022F" w14:textId="40F02C96" w:rsidR="007C3214" w:rsidRDefault="007C3214" w:rsidP="001879DC">
      <w:pPr>
        <w:jc w:val="both"/>
      </w:pPr>
      <w:r w:rsidRPr="00CA7FE8">
        <w:t xml:space="preserve">Neste ciclo, </w:t>
      </w:r>
      <w:r w:rsidRPr="00A06CA5">
        <w:t xml:space="preserve">tive como objetivo expandir a lista de </w:t>
      </w:r>
      <w:r w:rsidR="00835CAE" w:rsidRPr="00A06CA5">
        <w:t xml:space="preserve">ferramentas </w:t>
      </w:r>
      <w:r w:rsidR="00A06CA5" w:rsidRPr="00A06CA5">
        <w:t>digitais</w:t>
      </w:r>
      <w:r w:rsidR="00C6320E" w:rsidRPr="00A06CA5">
        <w:t xml:space="preserve"> </w:t>
      </w:r>
      <w:r w:rsidR="00A06CA5">
        <w:t>às quais</w:t>
      </w:r>
      <w:r w:rsidR="00C6320E" w:rsidRPr="00A06CA5">
        <w:t xml:space="preserve"> recorria</w:t>
      </w:r>
      <w:r w:rsidRPr="00A06CA5">
        <w:t xml:space="preserve"> nas minhas aulas</w:t>
      </w:r>
      <w:r w:rsidR="008E3439">
        <w:t>, para os alunos conseguirem compreender a</w:t>
      </w:r>
      <w:r w:rsidR="00AB2C24">
        <w:t xml:space="preserve">s </w:t>
      </w:r>
      <w:r w:rsidR="00F34BC3">
        <w:t>potencialidades</w:t>
      </w:r>
      <w:r w:rsidR="00AB2C24">
        <w:t xml:space="preserve"> </w:t>
      </w:r>
      <w:r w:rsidR="00F34BC3">
        <w:t>n</w:t>
      </w:r>
      <w:r w:rsidR="008E3439">
        <w:t>o</w:t>
      </w:r>
      <w:r w:rsidR="00F34BC3">
        <w:t xml:space="preserve"> que concerne ao</w:t>
      </w:r>
      <w:r w:rsidR="008E3439">
        <w:t xml:space="preserve"> desenvolvimento de competências linguísticas</w:t>
      </w:r>
      <w:r w:rsidR="00306A88" w:rsidRPr="00A06CA5">
        <w:t>.</w:t>
      </w:r>
      <w:r w:rsidR="00306A88">
        <w:t xml:space="preserve"> </w:t>
      </w:r>
      <w:r w:rsidRPr="00CA7FE8">
        <w:t xml:space="preserve">Ademais, neste ciclo de investigação-ação </w:t>
      </w:r>
      <w:r w:rsidR="00BB216C">
        <w:t xml:space="preserve">tentei </w:t>
      </w:r>
      <w:r w:rsidRPr="00CA7FE8">
        <w:t xml:space="preserve">fazer uma </w:t>
      </w:r>
      <w:r w:rsidRPr="00BB216C">
        <w:t xml:space="preserve">comparação entre a utilização de </w:t>
      </w:r>
      <w:r w:rsidR="00835CAE" w:rsidRPr="00BB216C">
        <w:t>ferramentas</w:t>
      </w:r>
      <w:r w:rsidRPr="00BB216C">
        <w:t xml:space="preserve"> digitais e </w:t>
      </w:r>
      <w:r w:rsidR="00835CAE" w:rsidRPr="00BB216C">
        <w:t>tradicionais</w:t>
      </w:r>
      <w:r w:rsidRPr="00BB216C">
        <w:t xml:space="preserve"> na sala de aula</w:t>
      </w:r>
      <w:r w:rsidR="00306A88" w:rsidRPr="00BB216C">
        <w:t xml:space="preserve"> e deduzir quais delas possuíam um impacto mais positivo junto destes alunos</w:t>
      </w:r>
      <w:r w:rsidRPr="002365A7">
        <w:t>.</w:t>
      </w:r>
      <w:r w:rsidRPr="00CA7FE8">
        <w:t xml:space="preserve"> </w:t>
      </w:r>
    </w:p>
    <w:p w14:paraId="6CA617B9" w14:textId="77777777" w:rsidR="006D3163" w:rsidRDefault="006D3163" w:rsidP="001879DC">
      <w:pPr>
        <w:jc w:val="both"/>
      </w:pPr>
    </w:p>
    <w:p w14:paraId="58024CB4" w14:textId="77777777" w:rsidR="00EC5246" w:rsidRDefault="00EC5246" w:rsidP="001879DC">
      <w:pPr>
        <w:jc w:val="both"/>
      </w:pPr>
    </w:p>
    <w:p w14:paraId="62BA713E" w14:textId="77777777" w:rsidR="00EC5246" w:rsidRDefault="00EC5246" w:rsidP="001879DC">
      <w:pPr>
        <w:jc w:val="both"/>
      </w:pPr>
    </w:p>
    <w:p w14:paraId="7A181E43" w14:textId="77777777" w:rsidR="00EC5246" w:rsidRDefault="00EC5246" w:rsidP="001879DC">
      <w:pPr>
        <w:jc w:val="both"/>
      </w:pPr>
    </w:p>
    <w:p w14:paraId="26BBEB80" w14:textId="77777777" w:rsidR="00EC5246" w:rsidRDefault="00EC5246" w:rsidP="001879DC">
      <w:pPr>
        <w:jc w:val="both"/>
      </w:pPr>
    </w:p>
    <w:p w14:paraId="4E8D39C5" w14:textId="77777777" w:rsidR="00EC5246" w:rsidRDefault="00EC5246" w:rsidP="001879DC">
      <w:pPr>
        <w:jc w:val="both"/>
      </w:pPr>
    </w:p>
    <w:p w14:paraId="0A6B6154" w14:textId="77777777" w:rsidR="00EC5246" w:rsidRDefault="00EC5246" w:rsidP="001879DC">
      <w:pPr>
        <w:jc w:val="both"/>
      </w:pPr>
    </w:p>
    <w:p w14:paraId="0EB42BAE" w14:textId="77777777" w:rsidR="00EC5246" w:rsidRDefault="00EC5246" w:rsidP="001879DC">
      <w:pPr>
        <w:jc w:val="both"/>
      </w:pPr>
    </w:p>
    <w:p w14:paraId="003A4391" w14:textId="5BE70F0E" w:rsidR="00D95107" w:rsidRPr="004B3416" w:rsidRDefault="00D95107" w:rsidP="001879DC">
      <w:pPr>
        <w:pStyle w:val="Ttulo3"/>
        <w:rPr>
          <w:i/>
          <w:iCs/>
        </w:rPr>
      </w:pPr>
      <w:bookmarkStart w:id="36" w:name="_Toc175127381"/>
      <w:bookmarkStart w:id="37" w:name="_Toc207715349"/>
      <w:r w:rsidRPr="004B3416">
        <w:rPr>
          <w:i/>
          <w:iCs/>
        </w:rPr>
        <w:lastRenderedPageBreak/>
        <w:t>Turma d</w:t>
      </w:r>
      <w:r w:rsidR="006D3163">
        <w:rPr>
          <w:i/>
          <w:iCs/>
        </w:rPr>
        <w:t>o</w:t>
      </w:r>
      <w:r w:rsidRPr="004B3416">
        <w:rPr>
          <w:i/>
          <w:iCs/>
        </w:rPr>
        <w:t xml:space="preserve"> 8.º ano (Português)</w:t>
      </w:r>
      <w:bookmarkEnd w:id="36"/>
      <w:bookmarkEnd w:id="37"/>
      <w:r w:rsidRPr="004B3416">
        <w:rPr>
          <w:i/>
          <w:iCs/>
        </w:rPr>
        <w:t xml:space="preserve"> </w:t>
      </w:r>
    </w:p>
    <w:p w14:paraId="75E1E730" w14:textId="77777777" w:rsidR="009C63F5" w:rsidRDefault="009C63F5" w:rsidP="001879DC">
      <w:pPr>
        <w:jc w:val="both"/>
        <w:rPr>
          <w:b/>
        </w:rPr>
      </w:pPr>
    </w:p>
    <w:p w14:paraId="563EBA70" w14:textId="5F485B42" w:rsidR="00D95107" w:rsidRPr="00CA7FE8" w:rsidRDefault="00D95107" w:rsidP="001879DC">
      <w:pPr>
        <w:jc w:val="both"/>
        <w:rPr>
          <w:b/>
        </w:rPr>
      </w:pPr>
      <w:r w:rsidRPr="00CA7FE8">
        <w:rPr>
          <w:b/>
        </w:rPr>
        <w:t>Tabela 6 - Síntese do segundo ciclo de investigação-ação na turma do 8.º ano</w:t>
      </w:r>
    </w:p>
    <w:tbl>
      <w:tblPr>
        <w:tblStyle w:val="TabelacomGrelha"/>
        <w:tblW w:w="0" w:type="auto"/>
        <w:tblLook w:val="04A0" w:firstRow="1" w:lastRow="0" w:firstColumn="1" w:lastColumn="0" w:noHBand="0" w:noVBand="1"/>
      </w:tblPr>
      <w:tblGrid>
        <w:gridCol w:w="2830"/>
        <w:gridCol w:w="5664"/>
      </w:tblGrid>
      <w:tr w:rsidR="00CA7FE8" w:rsidRPr="00CA7FE8" w14:paraId="0D19A78A" w14:textId="77777777" w:rsidTr="0055650A">
        <w:tc>
          <w:tcPr>
            <w:tcW w:w="2830" w:type="dxa"/>
          </w:tcPr>
          <w:p w14:paraId="3F832D56" w14:textId="77777777" w:rsidR="00D95107" w:rsidRPr="00CA7FE8" w:rsidRDefault="00D95107" w:rsidP="004C4199">
            <w:pPr>
              <w:jc w:val="center"/>
              <w:rPr>
                <w:b/>
                <w:sz w:val="22"/>
              </w:rPr>
            </w:pPr>
            <w:r w:rsidRPr="00CA7FE8">
              <w:rPr>
                <w:b/>
                <w:sz w:val="22"/>
              </w:rPr>
              <w:t>Datas</w:t>
            </w:r>
          </w:p>
        </w:tc>
        <w:tc>
          <w:tcPr>
            <w:tcW w:w="5664" w:type="dxa"/>
          </w:tcPr>
          <w:p w14:paraId="266F0B85" w14:textId="77777777" w:rsidR="00D95107" w:rsidRPr="00CA7FE8" w:rsidRDefault="00D95107" w:rsidP="004C4199">
            <w:pPr>
              <w:jc w:val="center"/>
              <w:rPr>
                <w:sz w:val="22"/>
              </w:rPr>
            </w:pPr>
            <w:r w:rsidRPr="00CA7FE8">
              <w:rPr>
                <w:sz w:val="22"/>
              </w:rPr>
              <w:t>A 15 de março de 2024</w:t>
            </w:r>
          </w:p>
        </w:tc>
      </w:tr>
      <w:tr w:rsidR="00CA7FE8" w:rsidRPr="00CA7FE8" w14:paraId="517129D0" w14:textId="77777777" w:rsidTr="0055650A">
        <w:tc>
          <w:tcPr>
            <w:tcW w:w="2830" w:type="dxa"/>
          </w:tcPr>
          <w:p w14:paraId="2C3D11C8" w14:textId="694286B8" w:rsidR="00D95107" w:rsidRPr="00CA7FE8" w:rsidRDefault="00BD7AB9" w:rsidP="004C4199">
            <w:pPr>
              <w:jc w:val="center"/>
              <w:rPr>
                <w:b/>
                <w:sz w:val="22"/>
              </w:rPr>
            </w:pPr>
            <w:r>
              <w:rPr>
                <w:b/>
                <w:sz w:val="22"/>
              </w:rPr>
              <w:t>Ferramentas digitais</w:t>
            </w:r>
            <w:r w:rsidR="00D95107" w:rsidRPr="00CA7FE8">
              <w:rPr>
                <w:b/>
                <w:sz w:val="22"/>
              </w:rPr>
              <w:t xml:space="preserve"> utilizadas nas aulas</w:t>
            </w:r>
          </w:p>
        </w:tc>
        <w:tc>
          <w:tcPr>
            <w:tcW w:w="5664" w:type="dxa"/>
          </w:tcPr>
          <w:p w14:paraId="3DDFE56C" w14:textId="10F12080" w:rsidR="00D95107" w:rsidRPr="00CA7FE8" w:rsidRDefault="00F95E6E" w:rsidP="004C4199">
            <w:pPr>
              <w:jc w:val="center"/>
              <w:rPr>
                <w:sz w:val="22"/>
              </w:rPr>
            </w:pPr>
            <w:r>
              <w:rPr>
                <w:sz w:val="22"/>
              </w:rPr>
              <w:t>Manual digital</w:t>
            </w:r>
            <w:r w:rsidR="003457BA">
              <w:rPr>
                <w:sz w:val="22"/>
              </w:rPr>
              <w:t xml:space="preserve">, </w:t>
            </w:r>
            <w:r w:rsidR="003457BA" w:rsidRPr="00EC5246">
              <w:rPr>
                <w:i/>
                <w:iCs/>
                <w:sz w:val="22"/>
              </w:rPr>
              <w:t xml:space="preserve">Google </w:t>
            </w:r>
            <w:proofErr w:type="spellStart"/>
            <w:r w:rsidR="003457BA" w:rsidRPr="00EC5246">
              <w:rPr>
                <w:i/>
                <w:iCs/>
                <w:sz w:val="22"/>
              </w:rPr>
              <w:t>Classroom</w:t>
            </w:r>
            <w:proofErr w:type="spellEnd"/>
            <w:r w:rsidR="001D7106" w:rsidRPr="00EC5246">
              <w:rPr>
                <w:i/>
                <w:iCs/>
                <w:sz w:val="22"/>
              </w:rPr>
              <w:t>; guião-orientador digital; ficha de trabalho impressa</w:t>
            </w:r>
            <w:r w:rsidR="00D95107" w:rsidRPr="00EC5246">
              <w:rPr>
                <w:sz w:val="22"/>
              </w:rPr>
              <w:t>.</w:t>
            </w:r>
          </w:p>
        </w:tc>
      </w:tr>
      <w:tr w:rsidR="00CA7FE8" w:rsidRPr="00CA7FE8" w14:paraId="58BB39F8" w14:textId="77777777" w:rsidTr="0055650A">
        <w:tc>
          <w:tcPr>
            <w:tcW w:w="2830" w:type="dxa"/>
          </w:tcPr>
          <w:p w14:paraId="7D5DF8A2" w14:textId="77777777" w:rsidR="00D95107" w:rsidRPr="00CA7FE8" w:rsidRDefault="00D95107" w:rsidP="004C4199">
            <w:pPr>
              <w:jc w:val="center"/>
              <w:rPr>
                <w:b/>
                <w:sz w:val="22"/>
              </w:rPr>
            </w:pPr>
            <w:r w:rsidRPr="00CA7FE8">
              <w:rPr>
                <w:b/>
                <w:sz w:val="22"/>
              </w:rPr>
              <w:t>Instrumentos de recolha de dados utilizados</w:t>
            </w:r>
          </w:p>
        </w:tc>
        <w:tc>
          <w:tcPr>
            <w:tcW w:w="5664" w:type="dxa"/>
          </w:tcPr>
          <w:p w14:paraId="19186A85" w14:textId="15D77B94" w:rsidR="00D95107" w:rsidRPr="00CA7FE8" w:rsidRDefault="00D95107" w:rsidP="004C4199">
            <w:pPr>
              <w:jc w:val="center"/>
              <w:rPr>
                <w:sz w:val="22"/>
              </w:rPr>
            </w:pPr>
            <w:r w:rsidRPr="00CA7FE8">
              <w:rPr>
                <w:sz w:val="22"/>
              </w:rPr>
              <w:t>Observação direta; ficha</w:t>
            </w:r>
            <w:r w:rsidR="001D7106">
              <w:rPr>
                <w:sz w:val="22"/>
              </w:rPr>
              <w:t>s</w:t>
            </w:r>
            <w:r w:rsidRPr="00CA7FE8">
              <w:rPr>
                <w:sz w:val="22"/>
              </w:rPr>
              <w:t xml:space="preserve"> de trabalho resolvida</w:t>
            </w:r>
            <w:r w:rsidR="001D7106">
              <w:rPr>
                <w:sz w:val="22"/>
              </w:rPr>
              <w:t>s</w:t>
            </w:r>
            <w:r w:rsidRPr="00CA7FE8">
              <w:rPr>
                <w:sz w:val="22"/>
              </w:rPr>
              <w:t xml:space="preserve"> pelos estudantes.</w:t>
            </w:r>
          </w:p>
        </w:tc>
      </w:tr>
    </w:tbl>
    <w:p w14:paraId="1056E903" w14:textId="77777777" w:rsidR="00BD7AB9" w:rsidRDefault="00BD7AB9" w:rsidP="001879DC">
      <w:pPr>
        <w:jc w:val="both"/>
      </w:pPr>
    </w:p>
    <w:p w14:paraId="2FDE8199" w14:textId="50678434" w:rsidR="00B51FEB" w:rsidRPr="00EC5246" w:rsidRDefault="00B51FEB" w:rsidP="001879DC">
      <w:pPr>
        <w:jc w:val="both"/>
      </w:pPr>
      <w:r>
        <w:t>Em</w:t>
      </w:r>
      <w:r w:rsidR="00D009CB" w:rsidRPr="00CA7FE8">
        <w:t xml:space="preserve"> reunião com a professora-titular, discutimos acerca do plano que eu iria criar para esta</w:t>
      </w:r>
      <w:r>
        <w:t>s</w:t>
      </w:r>
      <w:r w:rsidR="00D009CB" w:rsidRPr="00CA7FE8">
        <w:t xml:space="preserve"> aula</w:t>
      </w:r>
      <w:r>
        <w:t>s</w:t>
      </w:r>
      <w:r w:rsidR="00D009CB" w:rsidRPr="00CA7FE8">
        <w:t xml:space="preserve"> e </w:t>
      </w:r>
      <w:r w:rsidR="00D009CB" w:rsidRPr="00EC5246">
        <w:t xml:space="preserve">chegamos à conclusão de que </w:t>
      </w:r>
      <w:r w:rsidRPr="00EC5246">
        <w:t>seria interessante implementar</w:t>
      </w:r>
      <w:r w:rsidR="00D009CB" w:rsidRPr="00EC5246">
        <w:t xml:space="preserve"> algumas caraterísticas de uma metodologia de aula invertida, na qual os alunos iriam trabalhar autonomamente</w:t>
      </w:r>
      <w:r w:rsidR="00EE7977" w:rsidRPr="00EC5246">
        <w:t xml:space="preserve"> com o MD</w:t>
      </w:r>
      <w:r w:rsidR="00D009CB" w:rsidRPr="00EC5246">
        <w:t xml:space="preserve"> em sala e onde eu agiria meramente como “monitora” e esclarecedora de dúvidas. </w:t>
      </w:r>
    </w:p>
    <w:p w14:paraId="57605A82" w14:textId="30371C3A" w:rsidR="00FD125A" w:rsidRDefault="00D009CB" w:rsidP="001879DC">
      <w:pPr>
        <w:jc w:val="both"/>
      </w:pPr>
      <w:r w:rsidRPr="00EC5246">
        <w:t xml:space="preserve">O objetivo desta aula era que os alunos </w:t>
      </w:r>
      <w:r w:rsidR="006705E6" w:rsidRPr="00EC5246">
        <w:t>demonstrassem (a mim, como docente, e a eles</w:t>
      </w:r>
      <w:r w:rsidR="00EC5246" w:rsidRPr="00EC5246">
        <w:t xml:space="preserve"> próprios</w:t>
      </w:r>
      <w:r w:rsidR="006705E6" w:rsidRPr="00EC5246">
        <w:t>)</w:t>
      </w:r>
      <w:r w:rsidRPr="00EC5246">
        <w:t xml:space="preserve"> se houve, ou não, alguma evolução na forma como trabalhavam com os seus computadores</w:t>
      </w:r>
      <w:r w:rsidR="00C74745" w:rsidRPr="00EC5246">
        <w:t>:</w:t>
      </w:r>
      <w:r w:rsidR="00B51FEB" w:rsidRPr="00EC5246">
        <w:t xml:space="preserve"> mais </w:t>
      </w:r>
      <w:r w:rsidR="006705E6" w:rsidRPr="00EC5246">
        <w:t>autonomia, mais à vontade, maior velocidade.</w:t>
      </w:r>
      <w:r w:rsidR="000C47AE" w:rsidRPr="00EC5246">
        <w:t xml:space="preserve"> Elaborei uma ficha de trabalho, partindo de questões colocadas no MD, no âmbito da análise de um texto narrativo.</w:t>
      </w:r>
      <w:r w:rsidRPr="00EC5246">
        <w:t xml:space="preserve"> Para além disso, </w:t>
      </w:r>
      <w:r w:rsidR="000C47AE" w:rsidRPr="00EC5246">
        <w:t xml:space="preserve">como </w:t>
      </w:r>
      <w:r w:rsidR="006705E6" w:rsidRPr="00EC5246">
        <w:t>pretendi</w:t>
      </w:r>
      <w:r w:rsidR="000C47AE" w:rsidRPr="00EC5246">
        <w:t>a</w:t>
      </w:r>
      <w:r w:rsidR="006705E6" w:rsidRPr="00EC5246">
        <w:t xml:space="preserve"> </w:t>
      </w:r>
      <w:r w:rsidRPr="00EC5246">
        <w:t>avali</w:t>
      </w:r>
      <w:r w:rsidR="006705E6" w:rsidRPr="00EC5246">
        <w:t>ar o modo</w:t>
      </w:r>
      <w:r w:rsidRPr="00EC5246">
        <w:t xml:space="preserve"> como eles utiliza</w:t>
      </w:r>
      <w:r w:rsidR="006705E6" w:rsidRPr="00EC5246">
        <w:t>va</w:t>
      </w:r>
      <w:r w:rsidRPr="00EC5246">
        <w:t xml:space="preserve">m o </w:t>
      </w:r>
      <w:r w:rsidR="00824425" w:rsidRPr="00EC5246">
        <w:t>MD</w:t>
      </w:r>
      <w:r w:rsidRPr="00EC5246">
        <w:t xml:space="preserve">, </w:t>
      </w:r>
      <w:r w:rsidR="00896FD9" w:rsidRPr="00EC5246">
        <w:t xml:space="preserve">criei </w:t>
      </w:r>
      <w:r w:rsidRPr="00EC5246">
        <w:t>um guião orientador, com instruções e passos</w:t>
      </w:r>
      <w:r w:rsidRPr="00CA7FE8">
        <w:t xml:space="preserve"> a seguir, para tornar es</w:t>
      </w:r>
      <w:r w:rsidR="00896FD9">
        <w:t>t</w:t>
      </w:r>
      <w:r w:rsidRPr="00CA7FE8">
        <w:t>a tarefa mais fácil e frutífera.</w:t>
      </w:r>
    </w:p>
    <w:p w14:paraId="1642188F" w14:textId="30508413" w:rsidR="00080468" w:rsidRDefault="00D009CB" w:rsidP="001879DC">
      <w:pPr>
        <w:jc w:val="both"/>
      </w:pPr>
      <w:r w:rsidRPr="00CA7FE8">
        <w:t xml:space="preserve">Todas as respostas às questões </w:t>
      </w:r>
      <w:r w:rsidR="00E8368D">
        <w:t>da</w:t>
      </w:r>
      <w:r w:rsidR="00F04D67">
        <w:t xml:space="preserve"> </w:t>
      </w:r>
      <w:r w:rsidRPr="00E8368D">
        <w:t>ficha de trabalho</w:t>
      </w:r>
      <w:r w:rsidR="00F04D67">
        <w:t xml:space="preserve"> que foi partilhada com eles via </w:t>
      </w:r>
      <w:r w:rsidR="00F04D67" w:rsidRPr="00F04D67">
        <w:rPr>
          <w:i/>
          <w:iCs/>
        </w:rPr>
        <w:t xml:space="preserve">Google </w:t>
      </w:r>
      <w:proofErr w:type="spellStart"/>
      <w:r w:rsidR="00F04D67" w:rsidRPr="00F04D67">
        <w:rPr>
          <w:i/>
          <w:iCs/>
        </w:rPr>
        <w:t>Classroom</w:t>
      </w:r>
      <w:proofErr w:type="spellEnd"/>
      <w:r w:rsidR="00DA6CC7">
        <w:t xml:space="preserve"> </w:t>
      </w:r>
      <w:r w:rsidRPr="00CA7FE8">
        <w:t xml:space="preserve">foram registadas nos próprios computadores dos alunos, </w:t>
      </w:r>
      <w:r w:rsidR="00DA6CC7">
        <w:t>num</w:t>
      </w:r>
      <w:r w:rsidRPr="00CA7FE8">
        <w:t xml:space="preserve"> documento </w:t>
      </w:r>
      <w:r w:rsidRPr="00DA6CC7">
        <w:rPr>
          <w:i/>
          <w:iCs/>
        </w:rPr>
        <w:t>Word</w:t>
      </w:r>
      <w:r w:rsidRPr="00CA7FE8">
        <w:t xml:space="preserve"> disponibilizado por mim </w:t>
      </w:r>
      <w:r w:rsidRPr="00F04D67">
        <w:t xml:space="preserve">na </w:t>
      </w:r>
      <w:r w:rsidR="00F04D67" w:rsidRPr="00F04D67">
        <w:t>mesma plataforma</w:t>
      </w:r>
      <w:r w:rsidRPr="00CA7FE8">
        <w:t xml:space="preserve"> (onde </w:t>
      </w:r>
      <w:r w:rsidR="00DA6CC7">
        <w:t>estes</w:t>
      </w:r>
      <w:r w:rsidRPr="00CA7FE8">
        <w:t xml:space="preserve"> alunos </w:t>
      </w:r>
      <w:r w:rsidR="00F04D67">
        <w:t xml:space="preserve">já estavam habituados a “descarregar” </w:t>
      </w:r>
      <w:r w:rsidRPr="00CA7FE8">
        <w:t>os materiais cedidos pelos professores).</w:t>
      </w:r>
      <w:r w:rsidR="003457BA">
        <w:t xml:space="preserve"> </w:t>
      </w:r>
      <w:r w:rsidRPr="00CA7FE8">
        <w:t xml:space="preserve">No final da aula, </w:t>
      </w:r>
      <w:r w:rsidR="00E8368D">
        <w:t>pretendia</w:t>
      </w:r>
      <w:r w:rsidRPr="00CA7FE8">
        <w:t xml:space="preserve"> que os alunos</w:t>
      </w:r>
      <w:r w:rsidR="00E8368D">
        <w:t xml:space="preserve"> me</w:t>
      </w:r>
      <w:r w:rsidRPr="00CA7FE8">
        <w:t xml:space="preserve"> submetessem </w:t>
      </w:r>
      <w:r w:rsidR="00080468">
        <w:t>essas fichas</w:t>
      </w:r>
      <w:r w:rsidRPr="00CA7FE8">
        <w:t>, resolvidas, n</w:t>
      </w:r>
      <w:r w:rsidR="00080468">
        <w:t xml:space="preserve">a </w:t>
      </w:r>
      <w:r w:rsidR="00C6320E" w:rsidRPr="00C6320E">
        <w:rPr>
          <w:i/>
          <w:iCs/>
        </w:rPr>
        <w:t xml:space="preserve">Google </w:t>
      </w:r>
      <w:proofErr w:type="spellStart"/>
      <w:r w:rsidR="00C6320E" w:rsidRPr="00C6320E">
        <w:rPr>
          <w:i/>
          <w:iCs/>
        </w:rPr>
        <w:t>Classroom</w:t>
      </w:r>
      <w:proofErr w:type="spellEnd"/>
      <w:r w:rsidRPr="00CA7FE8">
        <w:t>, para serem avaliad</w:t>
      </w:r>
      <w:r w:rsidR="0035525C">
        <w:t>o</w:t>
      </w:r>
      <w:r w:rsidRPr="00CA7FE8">
        <w:t xml:space="preserve">s formativamente por mim e pela professora-titular. </w:t>
      </w:r>
    </w:p>
    <w:p w14:paraId="5E815A6C" w14:textId="2F8601ED" w:rsidR="00A34221" w:rsidRDefault="00A34221" w:rsidP="001879DC">
      <w:pPr>
        <w:jc w:val="both"/>
      </w:pPr>
      <w:r w:rsidRPr="00535C18">
        <w:lastRenderedPageBreak/>
        <w:t xml:space="preserve">Na aula seguinte, </w:t>
      </w:r>
      <w:r w:rsidR="008E30CB" w:rsidRPr="00535C18">
        <w:t>dado que pretendia comparar abordagens digitais e tradicionais, para analisar as suas rentabilidades junto desta turma, optei por levar-lhes uma ficha de trabalho elaborada por mim,</w:t>
      </w:r>
      <w:r w:rsidR="006D06B9" w:rsidRPr="00535C18">
        <w:t xml:space="preserve"> para que os alunos resolvessem e trabalhassem autonomamente, mas sem necessitarem de consultar o manual digital, nem de utilizarem os seus computadores. </w:t>
      </w:r>
      <w:r w:rsidR="00A42F62" w:rsidRPr="00535C18">
        <w:t xml:space="preserve">Optei por </w:t>
      </w:r>
      <w:r w:rsidR="00273A93" w:rsidRPr="00535C18">
        <w:t>abordar</w:t>
      </w:r>
      <w:r w:rsidR="00A42F62" w:rsidRPr="00535C18">
        <w:t xml:space="preserve"> um texto narrativo (“Os gatos não têm dono”, de Filomena Lança)</w:t>
      </w:r>
      <w:r w:rsidR="00273A93" w:rsidRPr="00535C18">
        <w:t xml:space="preserve"> e testar as competências dos alunos no âmbito dos domínios da Leitura, da Educação Literária e da Gramática</w:t>
      </w:r>
      <w:r w:rsidR="00274506" w:rsidRPr="00535C18">
        <w:rPr>
          <w:rStyle w:val="Refdenotaderodap"/>
        </w:rPr>
        <w:footnoteReference w:id="18"/>
      </w:r>
      <w:r w:rsidR="00273A93" w:rsidRPr="00535C18">
        <w:t xml:space="preserve">. </w:t>
      </w:r>
      <w:r w:rsidR="00651CB2" w:rsidRPr="00535C18">
        <w:t>Os alunos tinham linhas e espaço suficiente para registarem as suas respostas na ficha impressa.</w:t>
      </w:r>
      <w:r w:rsidR="00651CB2">
        <w:t xml:space="preserve"> </w:t>
      </w:r>
    </w:p>
    <w:p w14:paraId="636360C8" w14:textId="77777777" w:rsidR="004C4199" w:rsidRPr="00A42F62" w:rsidRDefault="004C4199" w:rsidP="001879DC">
      <w:pPr>
        <w:jc w:val="both"/>
        <w:rPr>
          <w:highlight w:val="cyan"/>
        </w:rPr>
      </w:pPr>
      <w:bookmarkStart w:id="38" w:name="_Toc175127382"/>
    </w:p>
    <w:p w14:paraId="0AD1E8D8" w14:textId="7EBD4185" w:rsidR="00D009CB" w:rsidRPr="004B3416" w:rsidRDefault="00D009CB" w:rsidP="001879DC">
      <w:pPr>
        <w:pStyle w:val="Ttulo3"/>
        <w:rPr>
          <w:i/>
          <w:iCs/>
        </w:rPr>
      </w:pPr>
      <w:bookmarkStart w:id="39" w:name="_Toc207715350"/>
      <w:r w:rsidRPr="004B3416">
        <w:rPr>
          <w:i/>
          <w:iCs/>
        </w:rPr>
        <w:t>Turma d</w:t>
      </w:r>
      <w:r w:rsidR="00016CF1">
        <w:rPr>
          <w:i/>
          <w:iCs/>
        </w:rPr>
        <w:t>o</w:t>
      </w:r>
      <w:r w:rsidRPr="004B3416">
        <w:rPr>
          <w:i/>
          <w:iCs/>
        </w:rPr>
        <w:t xml:space="preserve"> 9.º ano (Inglês)</w:t>
      </w:r>
      <w:bookmarkEnd w:id="38"/>
      <w:bookmarkEnd w:id="39"/>
    </w:p>
    <w:p w14:paraId="7C9F37C5" w14:textId="77777777" w:rsidR="00080468" w:rsidRDefault="00080468" w:rsidP="001879DC">
      <w:pPr>
        <w:jc w:val="both"/>
        <w:rPr>
          <w:b/>
        </w:rPr>
      </w:pPr>
    </w:p>
    <w:p w14:paraId="31DE5526" w14:textId="672474BC" w:rsidR="00D009CB" w:rsidRPr="00CA7FE8" w:rsidRDefault="00D009CB" w:rsidP="001879DC">
      <w:pPr>
        <w:jc w:val="both"/>
        <w:rPr>
          <w:b/>
        </w:rPr>
      </w:pPr>
      <w:r w:rsidRPr="00CA7FE8">
        <w:rPr>
          <w:b/>
        </w:rPr>
        <w:t>Tabela 7 - Síntese do segundo ciclo de investigação-ação na turma do 9.º ano</w:t>
      </w:r>
    </w:p>
    <w:tbl>
      <w:tblPr>
        <w:tblStyle w:val="TabelacomGrelha"/>
        <w:tblW w:w="0" w:type="auto"/>
        <w:tblLook w:val="04A0" w:firstRow="1" w:lastRow="0" w:firstColumn="1" w:lastColumn="0" w:noHBand="0" w:noVBand="1"/>
      </w:tblPr>
      <w:tblGrid>
        <w:gridCol w:w="2972"/>
        <w:gridCol w:w="5522"/>
      </w:tblGrid>
      <w:tr w:rsidR="00CA7FE8" w:rsidRPr="00CA7FE8" w14:paraId="2D2C005A" w14:textId="77777777" w:rsidTr="0055650A">
        <w:tc>
          <w:tcPr>
            <w:tcW w:w="2972" w:type="dxa"/>
          </w:tcPr>
          <w:p w14:paraId="397572DD" w14:textId="77777777" w:rsidR="00D009CB" w:rsidRPr="00CA7FE8" w:rsidRDefault="00D009CB" w:rsidP="004C4199">
            <w:pPr>
              <w:jc w:val="center"/>
              <w:rPr>
                <w:b/>
                <w:sz w:val="22"/>
              </w:rPr>
            </w:pPr>
            <w:r w:rsidRPr="00CA7FE8">
              <w:rPr>
                <w:b/>
                <w:sz w:val="22"/>
              </w:rPr>
              <w:t>Duração</w:t>
            </w:r>
          </w:p>
        </w:tc>
        <w:tc>
          <w:tcPr>
            <w:tcW w:w="5522" w:type="dxa"/>
          </w:tcPr>
          <w:p w14:paraId="69C45CE1" w14:textId="77777777" w:rsidR="00D009CB" w:rsidRPr="00CA7FE8" w:rsidRDefault="00D009CB" w:rsidP="004C4199">
            <w:pPr>
              <w:jc w:val="center"/>
              <w:rPr>
                <w:sz w:val="22"/>
              </w:rPr>
            </w:pPr>
            <w:r w:rsidRPr="00CA7FE8">
              <w:rPr>
                <w:sz w:val="22"/>
              </w:rPr>
              <w:t>De 22 de março a 19 de abril de 2024.</w:t>
            </w:r>
          </w:p>
        </w:tc>
      </w:tr>
      <w:tr w:rsidR="00CA7FE8" w:rsidRPr="00CA7FE8" w14:paraId="012866FF" w14:textId="77777777" w:rsidTr="0055650A">
        <w:tc>
          <w:tcPr>
            <w:tcW w:w="2972" w:type="dxa"/>
          </w:tcPr>
          <w:p w14:paraId="0C1643A8" w14:textId="15AFA2CC" w:rsidR="00D009CB" w:rsidRPr="00CA7FE8" w:rsidRDefault="00080468" w:rsidP="004C4199">
            <w:pPr>
              <w:jc w:val="center"/>
              <w:rPr>
                <w:b/>
                <w:sz w:val="22"/>
              </w:rPr>
            </w:pPr>
            <w:r>
              <w:rPr>
                <w:b/>
                <w:sz w:val="22"/>
              </w:rPr>
              <w:t>Ferramentas digitais</w:t>
            </w:r>
            <w:r w:rsidR="00D009CB" w:rsidRPr="00CA7FE8">
              <w:rPr>
                <w:b/>
                <w:sz w:val="22"/>
              </w:rPr>
              <w:t xml:space="preserve"> utilizadas nas aulas</w:t>
            </w:r>
          </w:p>
        </w:tc>
        <w:tc>
          <w:tcPr>
            <w:tcW w:w="5522" w:type="dxa"/>
          </w:tcPr>
          <w:p w14:paraId="4D2E3808" w14:textId="27C54394" w:rsidR="00D009CB" w:rsidRPr="00CA7FE8" w:rsidRDefault="00016CF1" w:rsidP="004C4199">
            <w:pPr>
              <w:jc w:val="center"/>
              <w:rPr>
                <w:sz w:val="22"/>
              </w:rPr>
            </w:pPr>
            <w:r>
              <w:rPr>
                <w:sz w:val="22"/>
              </w:rPr>
              <w:t>V</w:t>
            </w:r>
            <w:r w:rsidR="00D009CB" w:rsidRPr="00CA7FE8">
              <w:rPr>
                <w:sz w:val="22"/>
              </w:rPr>
              <w:t xml:space="preserve">ídeo, </w:t>
            </w:r>
            <w:proofErr w:type="spellStart"/>
            <w:r w:rsidR="00D009CB" w:rsidRPr="00CA7FE8">
              <w:rPr>
                <w:i/>
                <w:sz w:val="22"/>
              </w:rPr>
              <w:t>Wooclap</w:t>
            </w:r>
            <w:proofErr w:type="spellEnd"/>
            <w:r w:rsidR="00D009CB" w:rsidRPr="00CA7FE8">
              <w:rPr>
                <w:sz w:val="22"/>
              </w:rPr>
              <w:t xml:space="preserve"> e </w:t>
            </w:r>
            <w:proofErr w:type="spellStart"/>
            <w:r w:rsidR="00D009CB" w:rsidRPr="00CA7FE8">
              <w:rPr>
                <w:i/>
                <w:sz w:val="22"/>
              </w:rPr>
              <w:t>Canva</w:t>
            </w:r>
            <w:proofErr w:type="spellEnd"/>
            <w:r w:rsidR="00013326">
              <w:rPr>
                <w:sz w:val="22"/>
              </w:rPr>
              <w:t>.</w:t>
            </w:r>
          </w:p>
        </w:tc>
      </w:tr>
      <w:tr w:rsidR="00CA7FE8" w:rsidRPr="00CA7FE8" w14:paraId="4B0ADCE9" w14:textId="77777777" w:rsidTr="0055650A">
        <w:tc>
          <w:tcPr>
            <w:tcW w:w="2972" w:type="dxa"/>
          </w:tcPr>
          <w:p w14:paraId="0604012F" w14:textId="77777777" w:rsidR="00D009CB" w:rsidRPr="00CA7FE8" w:rsidRDefault="00D009CB" w:rsidP="004C4199">
            <w:pPr>
              <w:jc w:val="center"/>
              <w:rPr>
                <w:b/>
                <w:sz w:val="22"/>
              </w:rPr>
            </w:pPr>
            <w:r w:rsidRPr="00CA7FE8">
              <w:rPr>
                <w:b/>
                <w:sz w:val="22"/>
              </w:rPr>
              <w:t>Instrumentos de recolha de dados utilizados</w:t>
            </w:r>
          </w:p>
        </w:tc>
        <w:tc>
          <w:tcPr>
            <w:tcW w:w="5522" w:type="dxa"/>
          </w:tcPr>
          <w:p w14:paraId="62AE128F" w14:textId="613A0849" w:rsidR="00D009CB" w:rsidRPr="00CA7FE8" w:rsidRDefault="00D009CB" w:rsidP="004C4199">
            <w:pPr>
              <w:jc w:val="center"/>
              <w:rPr>
                <w:sz w:val="22"/>
              </w:rPr>
            </w:pPr>
            <w:r w:rsidRPr="00CA7FE8">
              <w:rPr>
                <w:sz w:val="22"/>
              </w:rPr>
              <w:t xml:space="preserve">Observação direta; apresentações elaboradas pelos alunos no </w:t>
            </w:r>
            <w:proofErr w:type="spellStart"/>
            <w:r w:rsidRPr="00CA7FE8">
              <w:rPr>
                <w:i/>
                <w:sz w:val="22"/>
              </w:rPr>
              <w:t>Canva</w:t>
            </w:r>
            <w:proofErr w:type="spellEnd"/>
            <w:r w:rsidRPr="00CA7FE8">
              <w:rPr>
                <w:sz w:val="22"/>
              </w:rPr>
              <w:t>;</w:t>
            </w:r>
            <w:r w:rsidR="00410334">
              <w:rPr>
                <w:sz w:val="22"/>
              </w:rPr>
              <w:t xml:space="preserve"> fichas de trabalho realizadas a computador.</w:t>
            </w:r>
          </w:p>
        </w:tc>
      </w:tr>
    </w:tbl>
    <w:p w14:paraId="70B1A3E3" w14:textId="77777777" w:rsidR="005F2301" w:rsidRDefault="005F2301" w:rsidP="001879DC">
      <w:pPr>
        <w:jc w:val="both"/>
      </w:pPr>
    </w:p>
    <w:p w14:paraId="208BCABC" w14:textId="77777777" w:rsidR="0062455E" w:rsidRDefault="00D009CB" w:rsidP="001879DC">
      <w:pPr>
        <w:jc w:val="both"/>
      </w:pPr>
      <w:r w:rsidRPr="00CA7FE8">
        <w:t>Neste ciclo, tive a oportunidade de lecionar duas aulas à turma do 9.º ano, de 90 minutos cada. Na primeira, abord</w:t>
      </w:r>
      <w:r w:rsidR="00FB4B9A">
        <w:t>ei</w:t>
      </w:r>
      <w:r w:rsidRPr="00CA7FE8">
        <w:t xml:space="preserve"> somente conteúdo gramatical, a pedido da professora-titular</w:t>
      </w:r>
      <w:r w:rsidR="00FB4B9A">
        <w:t xml:space="preserve">: </w:t>
      </w:r>
      <w:r w:rsidRPr="00CA7FE8">
        <w:t>os pronomes relativos</w:t>
      </w:r>
      <w:r w:rsidR="002457D0">
        <w:t>.</w:t>
      </w:r>
      <w:r w:rsidRPr="00CA7FE8">
        <w:t xml:space="preserve"> </w:t>
      </w:r>
      <w:r w:rsidR="002457D0" w:rsidRPr="00FB4B9A">
        <w:t>Para es</w:t>
      </w:r>
      <w:r w:rsidR="00FB4B9A">
        <w:t>s</w:t>
      </w:r>
      <w:r w:rsidR="002457D0" w:rsidRPr="00FB4B9A">
        <w:t>e efeito, o</w:t>
      </w:r>
      <w:r w:rsidRPr="00FB4B9A">
        <w:t xml:space="preserve">ptei por </w:t>
      </w:r>
      <w:r w:rsidR="002457D0" w:rsidRPr="00FB4B9A">
        <w:t>apresentar a esta turma</w:t>
      </w:r>
      <w:r w:rsidRPr="00FB4B9A">
        <w:t xml:space="preserve"> a plataforma </w:t>
      </w:r>
      <w:proofErr w:type="spellStart"/>
      <w:r w:rsidRPr="00FB4B9A">
        <w:rPr>
          <w:i/>
        </w:rPr>
        <w:t>Wooclap</w:t>
      </w:r>
      <w:proofErr w:type="spellEnd"/>
      <w:r w:rsidR="006B1FBA" w:rsidRPr="00FB4B9A">
        <w:rPr>
          <w:i/>
        </w:rPr>
        <w:t xml:space="preserve"> </w:t>
      </w:r>
      <w:r w:rsidR="006B1FBA" w:rsidRPr="00FB4B9A">
        <w:rPr>
          <w:iCs/>
        </w:rPr>
        <w:t xml:space="preserve">- dado que </w:t>
      </w:r>
      <w:r w:rsidR="003D1F86">
        <w:rPr>
          <w:iCs/>
        </w:rPr>
        <w:t>tinha tido</w:t>
      </w:r>
      <w:r w:rsidR="006B1FBA" w:rsidRPr="00FB4B9A">
        <w:rPr>
          <w:iCs/>
        </w:rPr>
        <w:t xml:space="preserve"> uma boa experiência com os alunos mais velhos, do 10.º ano -</w:t>
      </w:r>
      <w:r w:rsidRPr="00FB4B9A">
        <w:rPr>
          <w:iCs/>
        </w:rPr>
        <w:t>,</w:t>
      </w:r>
      <w:r w:rsidRPr="00FB4B9A">
        <w:t xml:space="preserve"> uma vez que era uma forma mais interativa de colocar os </w:t>
      </w:r>
      <w:r w:rsidR="006B1FBA" w:rsidRPr="00FB4B9A">
        <w:t>discentes</w:t>
      </w:r>
      <w:r w:rsidRPr="00FB4B9A">
        <w:t xml:space="preserve"> em contacto com este conteúdo gramatical</w:t>
      </w:r>
      <w:r w:rsidR="002457D0" w:rsidRPr="00FB4B9A">
        <w:t>.</w:t>
      </w:r>
      <w:r w:rsidR="00BF73A5">
        <w:t xml:space="preserve"> </w:t>
      </w:r>
      <w:r w:rsidRPr="00AC6922">
        <w:t xml:space="preserve">Nesta aula, </w:t>
      </w:r>
      <w:r w:rsidR="00071894" w:rsidRPr="00AC6922">
        <w:t xml:space="preserve">os alunos prepararam ainda uma </w:t>
      </w:r>
      <w:r w:rsidRPr="00AC6922">
        <w:t>apresentaç</w:t>
      </w:r>
      <w:r w:rsidR="00071894" w:rsidRPr="00AC6922">
        <w:t>ão</w:t>
      </w:r>
      <w:r w:rsidRPr="00AC6922">
        <w:t xml:space="preserve"> ora</w:t>
      </w:r>
      <w:r w:rsidR="00071894" w:rsidRPr="00AC6922">
        <w:t xml:space="preserve">l, fazendo uso do conteúdo gramatical que aprenderam, </w:t>
      </w:r>
      <w:r w:rsidRPr="00AC6922">
        <w:t>com um tema-guia: “</w:t>
      </w:r>
      <w:proofErr w:type="spellStart"/>
      <w:r w:rsidRPr="00AC6922">
        <w:t>My</w:t>
      </w:r>
      <w:proofErr w:type="spellEnd"/>
      <w:r w:rsidRPr="00AC6922">
        <w:t xml:space="preserve"> </w:t>
      </w:r>
      <w:proofErr w:type="spellStart"/>
      <w:r w:rsidRPr="00AC6922">
        <w:t>artistic</w:t>
      </w:r>
      <w:proofErr w:type="spellEnd"/>
      <w:r w:rsidRPr="00AC6922">
        <w:t xml:space="preserve"> </w:t>
      </w:r>
      <w:proofErr w:type="spellStart"/>
      <w:r w:rsidRPr="00AC6922">
        <w:t>preferences</w:t>
      </w:r>
      <w:proofErr w:type="spellEnd"/>
      <w:r w:rsidR="00071894" w:rsidRPr="00AC6922">
        <w:t xml:space="preserve">”. </w:t>
      </w:r>
    </w:p>
    <w:p w14:paraId="67C9862B" w14:textId="5B7EC3E7" w:rsidR="006F5BD3" w:rsidRDefault="00071894" w:rsidP="001879DC">
      <w:pPr>
        <w:jc w:val="both"/>
      </w:pPr>
      <w:r w:rsidRPr="00AC6922">
        <w:lastRenderedPageBreak/>
        <w:t xml:space="preserve">Como forma de motivação, eu mesma utilizei uma plataforma digital - o </w:t>
      </w:r>
      <w:proofErr w:type="spellStart"/>
      <w:r w:rsidRPr="00AC6922">
        <w:rPr>
          <w:i/>
          <w:iCs/>
        </w:rPr>
        <w:t>Canva</w:t>
      </w:r>
      <w:proofErr w:type="spellEnd"/>
      <w:r w:rsidRPr="00AC6922">
        <w:t xml:space="preserve"> - para mostrar aos discentes o que deveriam fazer, de uma forma leve e divertida, e dar-lhes a conhecer um pouco mais sobre mim e sobre as minhas preferências artísticas, não fugindo, assim, ao tema da aula</w:t>
      </w:r>
      <w:r w:rsidR="007160BF">
        <w:rPr>
          <w:rStyle w:val="Refdenotaderodap"/>
        </w:rPr>
        <w:footnoteReference w:id="19"/>
      </w:r>
      <w:r w:rsidRPr="00AC6922">
        <w:t>.</w:t>
      </w:r>
      <w:r>
        <w:t xml:space="preserve"> </w:t>
      </w:r>
    </w:p>
    <w:p w14:paraId="62B43EC9" w14:textId="77777777" w:rsidR="00B56D52" w:rsidRDefault="00D009CB" w:rsidP="001879DC">
      <w:pPr>
        <w:jc w:val="both"/>
      </w:pPr>
      <w:r w:rsidRPr="00FE69FE">
        <w:t>No dia 19 de abril lecionei outra aula de 90 minutos, também focada num conteúdo gramatical</w:t>
      </w:r>
      <w:r w:rsidRPr="00CA7FE8">
        <w:t xml:space="preserve"> - desta vez, os </w:t>
      </w:r>
      <w:r w:rsidR="00F93EA3">
        <w:t>C</w:t>
      </w:r>
      <w:r w:rsidRPr="00CA7FE8">
        <w:t xml:space="preserve">onectores. Optei por </w:t>
      </w:r>
      <w:r w:rsidR="00037325">
        <w:t>dar</w:t>
      </w:r>
      <w:r w:rsidRPr="00CA7FE8">
        <w:t xml:space="preserve"> esta aula de acordo com a metodologia </w:t>
      </w:r>
      <w:r w:rsidR="00F4627A">
        <w:t>“</w:t>
      </w:r>
      <w:r w:rsidRPr="00CA7FE8">
        <w:t>aula invertida”</w:t>
      </w:r>
      <w:r w:rsidR="00FE69FE">
        <w:t xml:space="preserve">, tal como </w:t>
      </w:r>
      <w:r w:rsidR="00FE69FE" w:rsidRPr="00535C18">
        <w:t>fiz</w:t>
      </w:r>
      <w:r w:rsidR="00F4627A" w:rsidRPr="00535C18">
        <w:t>era</w:t>
      </w:r>
      <w:r w:rsidR="00FE69FE" w:rsidRPr="00535C18">
        <w:t xml:space="preserve"> com a turma de Português</w:t>
      </w:r>
      <w:r w:rsidR="00A47366" w:rsidRPr="00535C18">
        <w:t xml:space="preserve"> - fornecendo aos alunos um guião-orientador, com hiperligações para vídeos explicativos e exercícios</w:t>
      </w:r>
      <w:r w:rsidR="004E4195" w:rsidRPr="00535C18">
        <w:t>.</w:t>
      </w:r>
      <w:r w:rsidR="004E4195">
        <w:t xml:space="preserve"> </w:t>
      </w:r>
      <w:r w:rsidRPr="00CA7FE8">
        <w:t xml:space="preserve">Como já tive oportunidade de explicar no enquadramento teórico deste relatório, esta metodologia tem o objetivo de colocar o aluno no centro da aprendizagem. </w:t>
      </w:r>
      <w:r w:rsidR="00A47366">
        <w:t>No final da aula, t</w:t>
      </w:r>
      <w:r w:rsidR="00FE69FE" w:rsidRPr="002D377D">
        <w:t xml:space="preserve">odos os trabalhos foram submetidos através do </w:t>
      </w:r>
      <w:r w:rsidR="00FE69FE" w:rsidRPr="002D377D">
        <w:rPr>
          <w:i/>
          <w:iCs/>
        </w:rPr>
        <w:t xml:space="preserve">Google </w:t>
      </w:r>
      <w:proofErr w:type="spellStart"/>
      <w:r w:rsidR="00FE69FE" w:rsidRPr="002D377D">
        <w:rPr>
          <w:i/>
          <w:iCs/>
        </w:rPr>
        <w:t>Classroom</w:t>
      </w:r>
      <w:proofErr w:type="spellEnd"/>
      <w:r w:rsidR="00FE69FE" w:rsidRPr="002D377D">
        <w:t xml:space="preserve">, </w:t>
      </w:r>
      <w:r w:rsidR="005577BF">
        <w:t xml:space="preserve">como era </w:t>
      </w:r>
      <w:r w:rsidR="00A47366">
        <w:t xml:space="preserve">já </w:t>
      </w:r>
      <w:r w:rsidR="005577BF">
        <w:t xml:space="preserve">hábito nesta escola. </w:t>
      </w:r>
    </w:p>
    <w:p w14:paraId="787522D2" w14:textId="429F03EE" w:rsidR="00E3386B" w:rsidRPr="008E2511" w:rsidRDefault="00D009CB" w:rsidP="001879DC">
      <w:pPr>
        <w:jc w:val="both"/>
      </w:pPr>
      <w:r w:rsidRPr="00CA7FE8">
        <w:t xml:space="preserve">Como </w:t>
      </w:r>
      <w:r w:rsidR="00B56D52">
        <w:t>“</w:t>
      </w:r>
      <w:r w:rsidRPr="00CA7FE8">
        <w:t>trabalho de casa</w:t>
      </w:r>
      <w:r w:rsidR="00B56D52">
        <w:t>”</w:t>
      </w:r>
      <w:r w:rsidRPr="00CA7FE8">
        <w:t xml:space="preserve">, pedi que </w:t>
      </w:r>
      <w:r w:rsidR="00B56D52">
        <w:t>preenchessem</w:t>
      </w:r>
      <w:r w:rsidRPr="00CA7FE8">
        <w:t xml:space="preserve"> </w:t>
      </w:r>
      <w:r w:rsidRPr="00013326">
        <w:t>um inquérito por questionário</w:t>
      </w:r>
      <w:r w:rsidRPr="00CA7FE8">
        <w:t>, acerca da metodologia de trabalho utilizada na aula deste dia, acrescentando que era importante para a elaboração deste relatório de estágio.</w:t>
      </w:r>
      <w:r w:rsidR="000E5FF7">
        <w:t xml:space="preserve"> </w:t>
      </w:r>
    </w:p>
    <w:p w14:paraId="4E3BA150" w14:textId="77777777" w:rsidR="004C4199" w:rsidRPr="00F93F1F" w:rsidRDefault="004C4199" w:rsidP="001879DC">
      <w:pPr>
        <w:jc w:val="both"/>
      </w:pPr>
    </w:p>
    <w:p w14:paraId="6753FA48" w14:textId="2900676D" w:rsidR="00D009CB" w:rsidRPr="004B3416" w:rsidRDefault="00D009CB" w:rsidP="001879DC">
      <w:pPr>
        <w:pStyle w:val="Ttulo3"/>
        <w:rPr>
          <w:i/>
          <w:iCs/>
        </w:rPr>
      </w:pPr>
      <w:bookmarkStart w:id="40" w:name="_Toc175127383"/>
      <w:bookmarkStart w:id="41" w:name="_Toc207715351"/>
      <w:r w:rsidRPr="004B3416">
        <w:rPr>
          <w:i/>
          <w:iCs/>
        </w:rPr>
        <w:t>Turma d</w:t>
      </w:r>
      <w:r w:rsidR="00E56F5E">
        <w:rPr>
          <w:i/>
          <w:iCs/>
        </w:rPr>
        <w:t>o</w:t>
      </w:r>
      <w:r w:rsidRPr="004B3416">
        <w:rPr>
          <w:i/>
          <w:iCs/>
        </w:rPr>
        <w:t xml:space="preserve"> 10.º ano (Inglês)</w:t>
      </w:r>
      <w:bookmarkEnd w:id="40"/>
      <w:bookmarkEnd w:id="41"/>
      <w:r w:rsidRPr="004B3416">
        <w:rPr>
          <w:i/>
          <w:iCs/>
        </w:rPr>
        <w:t xml:space="preserve"> </w:t>
      </w:r>
    </w:p>
    <w:p w14:paraId="6C85434E" w14:textId="77777777" w:rsidR="00E3386B" w:rsidRDefault="00E3386B" w:rsidP="001879DC">
      <w:pPr>
        <w:jc w:val="both"/>
        <w:rPr>
          <w:b/>
        </w:rPr>
      </w:pPr>
    </w:p>
    <w:p w14:paraId="1BB59CBC" w14:textId="21541164" w:rsidR="00D009CB" w:rsidRPr="00CA7FE8" w:rsidRDefault="00D009CB" w:rsidP="001879DC">
      <w:pPr>
        <w:jc w:val="both"/>
        <w:rPr>
          <w:b/>
        </w:rPr>
      </w:pPr>
      <w:r w:rsidRPr="00CA7FE8">
        <w:rPr>
          <w:b/>
        </w:rPr>
        <w:t xml:space="preserve">Tabela </w:t>
      </w:r>
      <w:r w:rsidR="0057129E">
        <w:rPr>
          <w:b/>
        </w:rPr>
        <w:t>7</w:t>
      </w:r>
      <w:r w:rsidRPr="00CA7FE8">
        <w:rPr>
          <w:b/>
        </w:rPr>
        <w:t xml:space="preserve"> - Síntese do segundo ciclo de investigação-ação na turma do 10.º ano</w:t>
      </w:r>
    </w:p>
    <w:tbl>
      <w:tblPr>
        <w:tblStyle w:val="TabelacomGrelha"/>
        <w:tblW w:w="0" w:type="auto"/>
        <w:tblLook w:val="04A0" w:firstRow="1" w:lastRow="0" w:firstColumn="1" w:lastColumn="0" w:noHBand="0" w:noVBand="1"/>
      </w:tblPr>
      <w:tblGrid>
        <w:gridCol w:w="2830"/>
        <w:gridCol w:w="5664"/>
      </w:tblGrid>
      <w:tr w:rsidR="00CA7FE8" w:rsidRPr="00CA7FE8" w14:paraId="0332BA6A" w14:textId="77777777" w:rsidTr="0055650A">
        <w:tc>
          <w:tcPr>
            <w:tcW w:w="2830" w:type="dxa"/>
          </w:tcPr>
          <w:p w14:paraId="214AA673" w14:textId="77777777" w:rsidR="00D009CB" w:rsidRPr="00CA7FE8" w:rsidRDefault="00D009CB" w:rsidP="00250F85">
            <w:pPr>
              <w:jc w:val="center"/>
              <w:rPr>
                <w:b/>
                <w:sz w:val="22"/>
              </w:rPr>
            </w:pPr>
            <w:r w:rsidRPr="00CA7FE8">
              <w:rPr>
                <w:b/>
                <w:sz w:val="22"/>
              </w:rPr>
              <w:t>Data</w:t>
            </w:r>
          </w:p>
        </w:tc>
        <w:tc>
          <w:tcPr>
            <w:tcW w:w="5664" w:type="dxa"/>
          </w:tcPr>
          <w:p w14:paraId="47E04E90" w14:textId="77777777" w:rsidR="00D009CB" w:rsidRPr="00CA7FE8" w:rsidRDefault="00D009CB" w:rsidP="00250F85">
            <w:pPr>
              <w:jc w:val="center"/>
              <w:rPr>
                <w:sz w:val="22"/>
              </w:rPr>
            </w:pPr>
            <w:r w:rsidRPr="00CA7FE8">
              <w:rPr>
                <w:sz w:val="22"/>
              </w:rPr>
              <w:t>De 6 a 8 de março de 2024.</w:t>
            </w:r>
          </w:p>
        </w:tc>
      </w:tr>
      <w:tr w:rsidR="00CA7FE8" w:rsidRPr="00CA7FE8" w14:paraId="62CDE501" w14:textId="77777777" w:rsidTr="0055650A">
        <w:tc>
          <w:tcPr>
            <w:tcW w:w="2830" w:type="dxa"/>
          </w:tcPr>
          <w:p w14:paraId="4C262EA7" w14:textId="5556185E" w:rsidR="00D009CB" w:rsidRPr="00CA7FE8" w:rsidRDefault="00E3386B" w:rsidP="00250F85">
            <w:pPr>
              <w:jc w:val="center"/>
              <w:rPr>
                <w:b/>
                <w:sz w:val="22"/>
              </w:rPr>
            </w:pPr>
            <w:r>
              <w:rPr>
                <w:b/>
                <w:sz w:val="22"/>
              </w:rPr>
              <w:t>Ferramentas digitais</w:t>
            </w:r>
            <w:r w:rsidR="00D009CB" w:rsidRPr="00CA7FE8">
              <w:rPr>
                <w:b/>
                <w:sz w:val="22"/>
              </w:rPr>
              <w:t xml:space="preserve"> utilizadas nas aulas</w:t>
            </w:r>
          </w:p>
        </w:tc>
        <w:tc>
          <w:tcPr>
            <w:tcW w:w="5664" w:type="dxa"/>
          </w:tcPr>
          <w:p w14:paraId="6FD894B5" w14:textId="1282DBE1" w:rsidR="00D009CB" w:rsidRPr="00CA7FE8" w:rsidRDefault="00D009CB" w:rsidP="00250F85">
            <w:pPr>
              <w:jc w:val="center"/>
              <w:rPr>
                <w:sz w:val="22"/>
              </w:rPr>
            </w:pPr>
            <w:r w:rsidRPr="00CA7FE8">
              <w:rPr>
                <w:i/>
                <w:sz w:val="22"/>
              </w:rPr>
              <w:t>YouTube</w:t>
            </w:r>
            <w:r w:rsidR="00E3386B">
              <w:rPr>
                <w:i/>
                <w:sz w:val="22"/>
              </w:rPr>
              <w:t>;</w:t>
            </w:r>
            <w:r w:rsidRPr="00CA7FE8">
              <w:rPr>
                <w:sz w:val="22"/>
              </w:rPr>
              <w:t xml:space="preserve"> </w:t>
            </w:r>
            <w:proofErr w:type="spellStart"/>
            <w:r w:rsidRPr="00CA7FE8">
              <w:rPr>
                <w:i/>
                <w:sz w:val="22"/>
              </w:rPr>
              <w:t>Wooclap</w:t>
            </w:r>
            <w:proofErr w:type="spellEnd"/>
            <w:r w:rsidR="00E3386B">
              <w:rPr>
                <w:i/>
                <w:sz w:val="22"/>
              </w:rPr>
              <w:t>.</w:t>
            </w:r>
          </w:p>
        </w:tc>
      </w:tr>
      <w:tr w:rsidR="00CA7FE8" w:rsidRPr="00CA7FE8" w14:paraId="19ABE41E" w14:textId="77777777" w:rsidTr="0055650A">
        <w:tc>
          <w:tcPr>
            <w:tcW w:w="2830" w:type="dxa"/>
          </w:tcPr>
          <w:p w14:paraId="0FD73DF2" w14:textId="77777777" w:rsidR="00D009CB" w:rsidRPr="00CA7FE8" w:rsidRDefault="00D009CB" w:rsidP="00250F85">
            <w:pPr>
              <w:jc w:val="center"/>
              <w:rPr>
                <w:b/>
                <w:sz w:val="22"/>
              </w:rPr>
            </w:pPr>
            <w:r w:rsidRPr="00CA7FE8">
              <w:rPr>
                <w:b/>
                <w:sz w:val="22"/>
              </w:rPr>
              <w:t>Instrumentos de recolha de dados utilizados</w:t>
            </w:r>
          </w:p>
        </w:tc>
        <w:tc>
          <w:tcPr>
            <w:tcW w:w="5664" w:type="dxa"/>
          </w:tcPr>
          <w:p w14:paraId="4F701394" w14:textId="10FA12C6" w:rsidR="00D009CB" w:rsidRPr="00CA7FE8" w:rsidRDefault="00D009CB" w:rsidP="00250F85">
            <w:pPr>
              <w:jc w:val="center"/>
              <w:rPr>
                <w:sz w:val="22"/>
              </w:rPr>
            </w:pPr>
            <w:r w:rsidRPr="00CA7FE8">
              <w:rPr>
                <w:sz w:val="22"/>
              </w:rPr>
              <w:t>Observação direta; textos escritos pelos alunos (a computador)</w:t>
            </w:r>
            <w:r w:rsidR="00410334">
              <w:rPr>
                <w:sz w:val="22"/>
              </w:rPr>
              <w:t>.</w:t>
            </w:r>
          </w:p>
        </w:tc>
      </w:tr>
    </w:tbl>
    <w:p w14:paraId="26D0A5B1" w14:textId="77777777" w:rsidR="00E3386B" w:rsidRDefault="00E3386B" w:rsidP="001879DC">
      <w:pPr>
        <w:jc w:val="both"/>
      </w:pPr>
    </w:p>
    <w:p w14:paraId="2B1E6AE2" w14:textId="16D93B9D" w:rsidR="00D009CB" w:rsidRPr="00CA7FE8" w:rsidRDefault="00D009CB" w:rsidP="001879DC">
      <w:pPr>
        <w:jc w:val="both"/>
      </w:pPr>
      <w:r w:rsidRPr="00CA7FE8">
        <w:lastRenderedPageBreak/>
        <w:t xml:space="preserve">Neste ciclo de investigação-ação, tive oportunidade de lecionar duas aulas à turma do 10.º ano, de 90 minutos cada - ambas acerca dos desenvolvimentos tecnológicos. </w:t>
      </w:r>
    </w:p>
    <w:p w14:paraId="4B9F9074" w14:textId="1D1A2744" w:rsidR="00D009CB" w:rsidRPr="00250F85" w:rsidRDefault="00D009CB" w:rsidP="001879DC">
      <w:pPr>
        <w:jc w:val="both"/>
      </w:pPr>
      <w:r w:rsidRPr="00CA7FE8">
        <w:t xml:space="preserve">Durante a visualização </w:t>
      </w:r>
      <w:r w:rsidR="00E3386B">
        <w:t>de um</w:t>
      </w:r>
      <w:r w:rsidRPr="00CA7FE8">
        <w:t xml:space="preserve"> vídeo</w:t>
      </w:r>
      <w:r w:rsidR="00E3386B">
        <w:t xml:space="preserve">, no </w:t>
      </w:r>
      <w:r w:rsidR="00E3386B" w:rsidRPr="00E3386B">
        <w:rPr>
          <w:i/>
          <w:iCs/>
        </w:rPr>
        <w:t>YouTube</w:t>
      </w:r>
      <w:r w:rsidRPr="00CA7FE8">
        <w:t xml:space="preserve">, os alunos foram </w:t>
      </w:r>
      <w:r w:rsidR="00E3386B">
        <w:t>registando algumas</w:t>
      </w:r>
      <w:r w:rsidRPr="00CA7FE8">
        <w:t xml:space="preserve"> notas</w:t>
      </w:r>
      <w:r w:rsidR="00E3386B">
        <w:t xml:space="preserve">, num documento </w:t>
      </w:r>
      <w:r w:rsidR="00E3386B" w:rsidRPr="00E3386B">
        <w:rPr>
          <w:i/>
          <w:iCs/>
        </w:rPr>
        <w:t>Word</w:t>
      </w:r>
      <w:r w:rsidR="00E3386B">
        <w:t>,</w:t>
      </w:r>
      <w:r w:rsidRPr="00CA7FE8">
        <w:t xml:space="preserve"> acerca do que </w:t>
      </w:r>
      <w:r w:rsidR="00E3386B">
        <w:t>estavam a ver, apoiando-se num tópico-guia fornecido por mim, previamente</w:t>
      </w:r>
      <w:r w:rsidRPr="00CA7FE8">
        <w:t xml:space="preserve">. </w:t>
      </w:r>
      <w:r w:rsidR="00AA0F70">
        <w:t xml:space="preserve">Posteriormente, através da plataforma </w:t>
      </w:r>
      <w:proofErr w:type="spellStart"/>
      <w:r w:rsidR="00AA0F70" w:rsidRPr="00AA0F70">
        <w:rPr>
          <w:i/>
          <w:iCs/>
        </w:rPr>
        <w:t>Wooclap</w:t>
      </w:r>
      <w:proofErr w:type="spellEnd"/>
      <w:r w:rsidR="00E3386B" w:rsidRPr="00250F85">
        <w:rPr>
          <w:iCs/>
        </w:rPr>
        <w:t>, foram registadas</w:t>
      </w:r>
      <w:r w:rsidRPr="00250F85">
        <w:t xml:space="preserve"> todas as notas</w:t>
      </w:r>
      <w:r w:rsidR="00E3386B" w:rsidRPr="00250F85">
        <w:t xml:space="preserve"> </w:t>
      </w:r>
      <w:r w:rsidR="00AA0F70">
        <w:t>tomadas pelos</w:t>
      </w:r>
      <w:r w:rsidR="00E3386B" w:rsidRPr="00250F85">
        <w:t xml:space="preserve"> discentes</w:t>
      </w:r>
      <w:r w:rsidRPr="00250F85">
        <w:t xml:space="preserve">, </w:t>
      </w:r>
      <w:r w:rsidR="00E3386B" w:rsidRPr="00250F85">
        <w:t>em</w:t>
      </w:r>
      <w:r w:rsidRPr="00250F85">
        <w:t xml:space="preserve"> tópicos</w:t>
      </w:r>
      <w:r w:rsidR="00E3386B" w:rsidRPr="00250F85">
        <w:t xml:space="preserve"> sucintos</w:t>
      </w:r>
      <w:r w:rsidRPr="00250F85">
        <w:t xml:space="preserve">, para que os </w:t>
      </w:r>
      <w:r w:rsidR="00E3386B" w:rsidRPr="00250F85">
        <w:t>mesmos pudessem</w:t>
      </w:r>
      <w:r w:rsidRPr="00250F85">
        <w:t xml:space="preserve"> coment</w:t>
      </w:r>
      <w:r w:rsidR="00E3386B" w:rsidRPr="00250F85">
        <w:t>á-los</w:t>
      </w:r>
      <w:r w:rsidRPr="00250F85">
        <w:t xml:space="preserve">, em tempo-real, </w:t>
      </w:r>
      <w:r w:rsidR="00E3386B" w:rsidRPr="00250F85">
        <w:t>numa discussão que envolvesse toda a turma. Os tópicos foram surgindo no quadro de projeção, em formato de nuvens - a famosa ferramenta intitulada “</w:t>
      </w:r>
      <w:proofErr w:type="spellStart"/>
      <w:r w:rsidR="00E3386B" w:rsidRPr="00250F85">
        <w:t>World</w:t>
      </w:r>
      <w:proofErr w:type="spellEnd"/>
      <w:r w:rsidR="00E3386B" w:rsidRPr="00250F85">
        <w:t xml:space="preserve"> </w:t>
      </w:r>
      <w:proofErr w:type="spellStart"/>
      <w:r w:rsidR="00E3386B" w:rsidRPr="00250F85">
        <w:t>Cloud</w:t>
      </w:r>
      <w:proofErr w:type="spellEnd"/>
      <w:r w:rsidR="00E3386B" w:rsidRPr="00250F85">
        <w:t>”</w:t>
      </w:r>
      <w:r w:rsidR="00AA0F70">
        <w:t>,</w:t>
      </w:r>
      <w:r w:rsidR="00E3386B" w:rsidRPr="00250F85">
        <w:t xml:space="preserve"> integrada nesta plataforma.</w:t>
      </w:r>
    </w:p>
    <w:p w14:paraId="1C46E41C" w14:textId="283228CE" w:rsidR="00072B7B" w:rsidRDefault="00072B7B" w:rsidP="001879DC">
      <w:pPr>
        <w:jc w:val="both"/>
      </w:pPr>
      <w:r w:rsidRPr="00250F85">
        <w:t xml:space="preserve">Numa fase posterior da aula, e dadas as observações que havia feito em aulas anteriores, ministradas pela professora-titular, constatei que os alunos preferiam ler textos mais extensos em papel </w:t>
      </w:r>
      <w:r w:rsidR="00482D37">
        <w:t xml:space="preserve">- numa abordagem mais tradicional </w:t>
      </w:r>
      <w:r w:rsidRPr="00250F85">
        <w:t xml:space="preserve">- pois estavam habituados a tomar notas e a fazer sublinhados dessa forma. Apesar de pertencerem a uma turma de um nível escolar mais avançado, ainda estavam muito agarrados aos métodos tradicionais e ao papel para certas atividades. Assim, optei por manter esse formato quando levava textos mais extensos para serem analisados em aula, numa tentativa de lhes </w:t>
      </w:r>
      <w:r w:rsidRPr="00535C18">
        <w:t>facilitar o trabalho e não perder tempo extra</w:t>
      </w:r>
      <w:r w:rsidR="00482D37" w:rsidRPr="00535C18">
        <w:t xml:space="preserve"> - aproveitando para retirar conclusões e refletir acerca destas duas metodologias de trabalho em sala de aula, para este fim, que é a leitura</w:t>
      </w:r>
      <w:r w:rsidRPr="00535C18">
        <w:t>.</w:t>
      </w:r>
      <w:r>
        <w:t xml:space="preserve"> </w:t>
      </w:r>
    </w:p>
    <w:p w14:paraId="4CB48CD6" w14:textId="77777777" w:rsidR="00D009CB" w:rsidRPr="00CA7FE8" w:rsidRDefault="00D009CB" w:rsidP="001879DC">
      <w:pPr>
        <w:jc w:val="both"/>
      </w:pPr>
    </w:p>
    <w:p w14:paraId="458BC974" w14:textId="3C1CF352" w:rsidR="00D009CB" w:rsidRPr="00535C18" w:rsidRDefault="00D009CB" w:rsidP="001879DC">
      <w:pPr>
        <w:pStyle w:val="Ttulo2"/>
        <w:rPr>
          <w:i/>
          <w:iCs/>
        </w:rPr>
      </w:pPr>
      <w:bookmarkStart w:id="42" w:name="_Toc175127384"/>
      <w:bookmarkStart w:id="43" w:name="_Toc207715352"/>
      <w:r w:rsidRPr="004B3416">
        <w:rPr>
          <w:i/>
          <w:iCs/>
        </w:rPr>
        <w:t xml:space="preserve">Apresentação e análise de resultados do segundo </w:t>
      </w:r>
      <w:r w:rsidRPr="00535C18">
        <w:rPr>
          <w:i/>
          <w:iCs/>
        </w:rPr>
        <w:t>ciclo de investigação-ação</w:t>
      </w:r>
      <w:bookmarkEnd w:id="42"/>
      <w:bookmarkEnd w:id="43"/>
      <w:r w:rsidRPr="00535C18">
        <w:rPr>
          <w:i/>
          <w:iCs/>
        </w:rPr>
        <w:t xml:space="preserve"> </w:t>
      </w:r>
      <w:r w:rsidR="003A21BF" w:rsidRPr="00535C18">
        <w:rPr>
          <w:i/>
          <w:iCs/>
        </w:rPr>
        <w:t>nas aulas do 8.º ano de Português</w:t>
      </w:r>
    </w:p>
    <w:p w14:paraId="7B945F79" w14:textId="1EDC67D4" w:rsidR="005A061D" w:rsidRPr="0041518D" w:rsidRDefault="005A061D" w:rsidP="001879DC">
      <w:pPr>
        <w:jc w:val="both"/>
      </w:pPr>
      <w:r w:rsidRPr="00CA7FE8">
        <w:t xml:space="preserve">Neste ciclo de </w:t>
      </w:r>
      <w:r w:rsidR="007B730B">
        <w:t>investigação</w:t>
      </w:r>
      <w:r w:rsidR="007A5AC2">
        <w:t xml:space="preserve"> e nesta turma, em particular,</w:t>
      </w:r>
      <w:r w:rsidRPr="00CA7FE8">
        <w:t xml:space="preserve"> o meu objetivo era </w:t>
      </w:r>
      <w:r w:rsidR="00306A88">
        <w:t xml:space="preserve">expandir a lista de </w:t>
      </w:r>
      <w:r w:rsidR="00A567B2">
        <w:t>ferramentas que utilizava em sala de aula</w:t>
      </w:r>
      <w:r w:rsidR="003A21BF">
        <w:t xml:space="preserve"> com o MD, apostando </w:t>
      </w:r>
      <w:r w:rsidR="00306A88">
        <w:t>num contraste entre</w:t>
      </w:r>
      <w:r w:rsidRPr="00CA7FE8">
        <w:t xml:space="preserve"> </w:t>
      </w:r>
      <w:r w:rsidR="00A567B2">
        <w:t>instrumentos</w:t>
      </w:r>
      <w:r>
        <w:t xml:space="preserve"> digitais e tradicionais</w:t>
      </w:r>
      <w:r w:rsidRPr="00CA7FE8">
        <w:t xml:space="preserve">, com o intuito de </w:t>
      </w:r>
      <w:r w:rsidR="0041518D">
        <w:t>avaliar</w:t>
      </w:r>
      <w:r w:rsidRPr="00CA7FE8">
        <w:t xml:space="preserve"> quais seriam </w:t>
      </w:r>
      <w:r w:rsidR="00A567B2">
        <w:t>o</w:t>
      </w:r>
      <w:r w:rsidRPr="00CA7FE8">
        <w:t>s mais vantajos</w:t>
      </w:r>
      <w:r w:rsidR="00A567B2">
        <w:t>o</w:t>
      </w:r>
      <w:r w:rsidRPr="00CA7FE8">
        <w:t>s para o desenvolvimento d</w:t>
      </w:r>
      <w:r>
        <w:t>e certas</w:t>
      </w:r>
      <w:r w:rsidRPr="00CA7FE8">
        <w:t xml:space="preserve"> competências linguísticas dos </w:t>
      </w:r>
      <w:r w:rsidRPr="0041518D">
        <w:t>alunos.</w:t>
      </w:r>
      <w:r w:rsidR="0041518D">
        <w:t xml:space="preserve"> </w:t>
      </w:r>
    </w:p>
    <w:p w14:paraId="41AF1E2E" w14:textId="44086CB5" w:rsidR="00643BF7" w:rsidRDefault="00B86292" w:rsidP="001879DC">
      <w:pPr>
        <w:jc w:val="both"/>
      </w:pPr>
      <w:r w:rsidRPr="0041518D">
        <w:t xml:space="preserve">Dada a informação que fui recolhendo nas aulas que lecionei, através de diversas formas, desde a observação direta à recolha de dados palpáveis, em fichas de trabalho </w:t>
      </w:r>
      <w:r w:rsidRPr="0041518D">
        <w:lastRenderedPageBreak/>
        <w:t>e inquéritos por questionário, constatei que a metodologia de sala de aula invertida é um tanto frágil para alunos de níveis de escolaridade mais baixos - neste caso, para o 8.º ano</w:t>
      </w:r>
      <w:r w:rsidR="00565184">
        <w:t xml:space="preserve"> de </w:t>
      </w:r>
      <w:proofErr w:type="gramStart"/>
      <w:r w:rsidR="00565184">
        <w:t>Português</w:t>
      </w:r>
      <w:proofErr w:type="gramEnd"/>
      <w:r w:rsidRPr="0041518D">
        <w:t>. Contudo, acredito que, caso estes alunos tivessem já iniciado o contacto com computadores e outras ferramentas digitais (frequente) em sala de aula e tivessem, já, algum sentido de responsabilidade para com estes instrumentos, as aulas decorreriam com maior fluidez, sem tantos hiatos e falhas.</w:t>
      </w:r>
      <w:r>
        <w:t xml:space="preserve"> </w:t>
      </w:r>
    </w:p>
    <w:p w14:paraId="3A9F91B1" w14:textId="4ED066FE" w:rsidR="00643BF7" w:rsidRDefault="00442FFB" w:rsidP="001879DC">
      <w:pPr>
        <w:jc w:val="both"/>
      </w:pPr>
      <w:r w:rsidRPr="00E83787">
        <w:t xml:space="preserve">Neste ciclo, verifiquei que os alunos não recorriam voluntariamente ao guião-orientador que lhes forneci numa determinada aula, que tinha como finalidade o trabalho autónomo com o MD e com o computador. </w:t>
      </w:r>
      <w:r w:rsidR="00930F8C" w:rsidRPr="00E83787">
        <w:t xml:space="preserve">Apenas consultavam esse documento com o meu reforço e indicação, perante uma dúvida que me expunham, por exemplo. A reação imediata destes alunos era resolver as tarefas pela ordem que bem entendiam, em vez da que estava indicada no guião, como por exemplo: (1) </w:t>
      </w:r>
      <w:r w:rsidR="005F5DF5" w:rsidRPr="00E83787">
        <w:t>V</w:t>
      </w:r>
      <w:r w:rsidR="00930F8C" w:rsidRPr="00E83787">
        <w:t>ê o vídeo que se encontra na pág</w:t>
      </w:r>
      <w:r w:rsidR="005F5DF5" w:rsidRPr="00E83787">
        <w:t>ina x</w:t>
      </w:r>
      <w:r w:rsidR="00930F8C" w:rsidRPr="00E83787">
        <w:t xml:space="preserve">; (2) </w:t>
      </w:r>
      <w:r w:rsidR="005F5DF5" w:rsidRPr="00E83787">
        <w:t>L</w:t>
      </w:r>
      <w:r w:rsidR="00930F8C" w:rsidRPr="00E83787">
        <w:t xml:space="preserve">ê o texto, com atenção; (3) </w:t>
      </w:r>
      <w:r w:rsidR="00493991" w:rsidRPr="00E83787">
        <w:t xml:space="preserve">Atenta nas perguntas de interpretação textual; (4) </w:t>
      </w:r>
      <w:r w:rsidR="005F5DF5" w:rsidRPr="00E83787">
        <w:t>Vê</w:t>
      </w:r>
      <w:r w:rsidR="00493991" w:rsidRPr="00E83787">
        <w:t xml:space="preserve"> o vídeo que encontras no manual digital, na página y; (5) </w:t>
      </w:r>
      <w:r w:rsidR="005F5DF5" w:rsidRPr="00E83787">
        <w:t>Após veres o vídeo, realiza os seguintes exercícios.</w:t>
      </w:r>
    </w:p>
    <w:p w14:paraId="6B2673AB" w14:textId="2068F7EB" w:rsidR="00C955EA" w:rsidRDefault="009C7135" w:rsidP="001879DC">
      <w:pPr>
        <w:jc w:val="both"/>
      </w:pPr>
      <w:r>
        <w:t>Para além disto, apesar de parecer uma tarefa simples, a resolução da ficha de trabalho dentro deste molde de aula invertida,</w:t>
      </w:r>
      <w:r w:rsidR="00BE45DE">
        <w:t xml:space="preserve"> revelou-se quase impossível em 90 minutos de aula, devido a inúmeros contratempos, nomeadamente: (1) falhas de Internet; (2) computadores que não possuíam a ferramenta Word da Office devidamente instalada; (3) faltas de material, por esquecimento (auriculares e carregador do portátil); (4) faltas de material, por avaria (computadores avariados e alguns sem possibilidade de substituição) e (5) um ritmo de trabalho demasiado lento. </w:t>
      </w:r>
      <w:r w:rsidR="00C955EA">
        <w:t>Assim, uma tarefa que podia ter sido feita, idealmente, em 90 minutos, ou menos, quando pensamos numa abordagem tradicional – ficha em papel -</w:t>
      </w:r>
      <w:r w:rsidR="001128F3">
        <w:t>, foi concluída em três aulas de 45 minutos, sensivelmente, revelando-se uma experiência insatisfatória para mim, enquanto professora, e não muito motivadora para os alunos, que se sentiram frustrados por não conseguirem trabalhar (a maioria deles, pelo menos) com a destreza e as condições desejáveis</w:t>
      </w:r>
      <w:r w:rsidR="0001564D">
        <w:t xml:space="preserve"> e pressupostas</w:t>
      </w:r>
      <w:r w:rsidR="001128F3">
        <w:t xml:space="preserve">. </w:t>
      </w:r>
    </w:p>
    <w:p w14:paraId="027D1898" w14:textId="77777777" w:rsidR="00AE2F39" w:rsidRDefault="00AE2F39" w:rsidP="001879DC">
      <w:pPr>
        <w:jc w:val="both"/>
      </w:pPr>
      <w:r w:rsidRPr="005B0CDA">
        <w:t xml:space="preserve">Constatei, também, que os alunos </w:t>
      </w:r>
      <w:r>
        <w:t xml:space="preserve">continuavam a </w:t>
      </w:r>
      <w:r w:rsidRPr="005B0CDA">
        <w:t>necessita</w:t>
      </w:r>
      <w:r>
        <w:t>r</w:t>
      </w:r>
      <w:r w:rsidRPr="005B0CDA">
        <w:t xml:space="preserve"> de um apoio extra para o desenvolvimento da sua autonomia e responsabilidade, junto deste</w:t>
      </w:r>
      <w:r>
        <w:t>s</w:t>
      </w:r>
      <w:r w:rsidRPr="005B0CDA">
        <w:t xml:space="preserve"> instrumento</w:t>
      </w:r>
      <w:r>
        <w:t>s</w:t>
      </w:r>
      <w:r w:rsidRPr="005B0CDA">
        <w:t xml:space="preserve"> de </w:t>
      </w:r>
      <w:r w:rsidRPr="005B0CDA">
        <w:lastRenderedPageBreak/>
        <w:t xml:space="preserve">trabalho que </w:t>
      </w:r>
      <w:r>
        <w:t>são</w:t>
      </w:r>
      <w:r w:rsidRPr="005B0CDA">
        <w:t xml:space="preserve"> o computador </w:t>
      </w:r>
      <w:r>
        <w:t>e o MD</w:t>
      </w:r>
      <w:r w:rsidRPr="005B0CDA">
        <w:t>. Mesmo após inúmeras advertências da nossa parte, quer da minha quer d</w:t>
      </w:r>
      <w:r>
        <w:t>a</w:t>
      </w:r>
      <w:r w:rsidRPr="005B0CDA">
        <w:t xml:space="preserve"> professora-titular, alguns discentes insistiam em utilizar os seus computadores para brincar, conversar com colegas ou apenas alienar-se do espaço da sala de aula. </w:t>
      </w:r>
    </w:p>
    <w:p w14:paraId="7279B677" w14:textId="1A87C8D6" w:rsidR="00D009CB" w:rsidRDefault="00EB7EE7" w:rsidP="001879DC">
      <w:pPr>
        <w:jc w:val="both"/>
      </w:pPr>
      <w:r w:rsidRPr="00CB39DB">
        <w:t>Com a resolução da ficha de trabalho em papel, na aula seguinte</w:t>
      </w:r>
      <w:r w:rsidR="00D009CB" w:rsidRPr="00CB39DB">
        <w:t>, foi</w:t>
      </w:r>
      <w:r w:rsidR="005A061D" w:rsidRPr="00CB39DB">
        <w:t>, então,</w:t>
      </w:r>
      <w:r w:rsidR="00D009CB" w:rsidRPr="00CB39DB">
        <w:t xml:space="preserve"> possível fazer uma comparação entre os impactos da utilização de algumas </w:t>
      </w:r>
      <w:r w:rsidR="005A061D" w:rsidRPr="00CB39DB">
        <w:t>ferramentas</w:t>
      </w:r>
      <w:r w:rsidR="00D009CB" w:rsidRPr="00CB39DB">
        <w:t xml:space="preserve"> digitais e não digitais, em sala de aula.</w:t>
      </w:r>
      <w:r w:rsidR="005A061D" w:rsidRPr="00CB39DB">
        <w:t xml:space="preserve"> </w:t>
      </w:r>
      <w:r w:rsidR="009617D4" w:rsidRPr="00CB39DB">
        <w:t xml:space="preserve">A nível de rapidez na conclusão das tarefas, nesta turma em particular, a metodologia tradicional surtiu um efeito mais positivo, pois todos os alunos, sem exceção, conseguiram concluir os exercícios da ficha, antes da aula terminar. </w:t>
      </w:r>
      <w:r w:rsidR="00631E84" w:rsidRPr="00CB39DB">
        <w:t xml:space="preserve">Quanto ao impacto no desenvolvimento de competências, creio que a única diferença foi não ter existido o fator de “frustração” e complicações associadas. Tudo fluiu naturalmente, sem percalços. </w:t>
      </w:r>
      <w:r w:rsidR="00ED6547" w:rsidRPr="00CB39DB">
        <w:t xml:space="preserve">Os alunos estavam mais calmos e, assim, conseguiram realizar as tarefas devidamente, a um ritmo idêntico, e não tiveram grandes dificuldades </w:t>
      </w:r>
      <w:r w:rsidR="00FD78B8" w:rsidRPr="00CB39DB">
        <w:t xml:space="preserve">em fazê-lo. No final, com a correção, verificou-se que os discentes tinham feito uma análise correta do texto, alguns com respostas menos completas que outros, mas o essencial, pretendido, estava lá. Ao nível da Gramática, sem o suporte do manual físico, em papel, para ser consultado, já existiram mais falhas. Contudo, creio que isso também poderia ter sido evitado, caso eu tivesse previsto esta dificuldade e </w:t>
      </w:r>
      <w:r w:rsidR="00E918CB">
        <w:t xml:space="preserve">lhes </w:t>
      </w:r>
      <w:r w:rsidR="00FD78B8" w:rsidRPr="00CB39DB">
        <w:t xml:space="preserve">tivesse </w:t>
      </w:r>
      <w:r w:rsidR="00E918CB">
        <w:t>entregado</w:t>
      </w:r>
      <w:r w:rsidR="00FD78B8" w:rsidRPr="00CB39DB">
        <w:t xml:space="preserve"> </w:t>
      </w:r>
      <w:proofErr w:type="gramStart"/>
      <w:r w:rsidR="00FD78B8" w:rsidRPr="00CB39DB">
        <w:t>aos discentes páginas impressas</w:t>
      </w:r>
      <w:proofErr w:type="gramEnd"/>
      <w:r w:rsidR="00FD78B8" w:rsidRPr="00CB39DB">
        <w:t xml:space="preserve"> com os conteúdos programáticos que poderiam vir a ter de consultar, para esclarecimento autónomo de dúvidas.</w:t>
      </w:r>
      <w:r w:rsidR="006324B4" w:rsidRPr="00CB39DB">
        <w:t xml:space="preserve"> Deste mod</w:t>
      </w:r>
      <w:r w:rsidR="006324B4">
        <w:t>o,</w:t>
      </w:r>
      <w:r w:rsidR="00E918CB">
        <w:t xml:space="preserve"> a</w:t>
      </w:r>
      <w:r w:rsidR="00D009CB" w:rsidRPr="00CA7FE8">
        <w:t xml:space="preserve"> incorporação de </w:t>
      </w:r>
      <w:r w:rsidR="005A061D">
        <w:t>ferramentas</w:t>
      </w:r>
      <w:r w:rsidR="006324B4">
        <w:t xml:space="preserve"> tradicionais</w:t>
      </w:r>
      <w:r w:rsidR="00D009CB" w:rsidRPr="00CA7FE8">
        <w:t xml:space="preserve"> surtiu resultados positivos</w:t>
      </w:r>
      <w:r w:rsidR="006324B4">
        <w:t>, nos aspetos já mencionados.</w:t>
      </w:r>
    </w:p>
    <w:p w14:paraId="474832A7" w14:textId="44E197BC" w:rsidR="00644BF7" w:rsidRDefault="00644BF7" w:rsidP="001879DC">
      <w:pPr>
        <w:jc w:val="both"/>
      </w:pPr>
      <w:r w:rsidRPr="00157DE2">
        <w:t xml:space="preserve">Dado que não tive oportunidade de testar a escrita em suporte digital </w:t>
      </w:r>
      <w:r w:rsidR="00162437" w:rsidRPr="00157DE2">
        <w:t>junto dos alunos desta turma</w:t>
      </w:r>
      <w:r w:rsidR="00465238" w:rsidRPr="00157DE2">
        <w:t>, por falta de tempo</w:t>
      </w:r>
      <w:r w:rsidR="00162437" w:rsidRPr="00157DE2">
        <w:t xml:space="preserve">, </w:t>
      </w:r>
      <w:r w:rsidR="00465238" w:rsidRPr="00157DE2">
        <w:t xml:space="preserve">optei por deixar esta tarefa para o terceiro e último ciclo, </w:t>
      </w:r>
      <w:r w:rsidR="00162437" w:rsidRPr="00157DE2">
        <w:t>com vista a avaliar os erros ortográficos, de sintaxe e de acentuação</w:t>
      </w:r>
      <w:r w:rsidR="00465238" w:rsidRPr="00157DE2">
        <w:t xml:space="preserve"> que os alunos cometiam, </w:t>
      </w:r>
      <w:r w:rsidR="00157DE2">
        <w:t xml:space="preserve">quando utilizavam um teclado </w:t>
      </w:r>
      <w:r w:rsidR="00657545" w:rsidRPr="00157DE2">
        <w:t>a computador</w:t>
      </w:r>
      <w:r w:rsidR="00162437" w:rsidRPr="00157DE2">
        <w:t>.</w:t>
      </w:r>
      <w:r w:rsidR="00162437">
        <w:t xml:space="preserve"> </w:t>
      </w:r>
    </w:p>
    <w:p w14:paraId="13D9CD59" w14:textId="77777777" w:rsidR="004C4199" w:rsidRPr="00F93F1F" w:rsidRDefault="004C4199" w:rsidP="001879DC">
      <w:pPr>
        <w:jc w:val="both"/>
        <w:rPr>
          <w:color w:val="EE0000"/>
        </w:rPr>
      </w:pPr>
    </w:p>
    <w:p w14:paraId="5C461DB5" w14:textId="77777777" w:rsidR="001D1ABA" w:rsidRPr="00F93F1F" w:rsidRDefault="001D1ABA" w:rsidP="001879DC">
      <w:pPr>
        <w:jc w:val="both"/>
        <w:rPr>
          <w:color w:val="EE0000"/>
        </w:rPr>
      </w:pPr>
    </w:p>
    <w:p w14:paraId="455C019E" w14:textId="77777777" w:rsidR="001D1ABA" w:rsidRPr="00F93F1F" w:rsidRDefault="001D1ABA" w:rsidP="001879DC">
      <w:pPr>
        <w:jc w:val="both"/>
      </w:pPr>
    </w:p>
    <w:p w14:paraId="6022844E" w14:textId="7E45AEB1" w:rsidR="004C4199" w:rsidRPr="00B06104" w:rsidRDefault="004C4199" w:rsidP="004C4199">
      <w:pPr>
        <w:pStyle w:val="Ttulo2"/>
        <w:rPr>
          <w:i/>
          <w:iCs/>
        </w:rPr>
      </w:pPr>
      <w:r w:rsidRPr="004B3416">
        <w:rPr>
          <w:i/>
          <w:iCs/>
        </w:rPr>
        <w:lastRenderedPageBreak/>
        <w:t>Apresentação e análise de resultados do segundo ciclo de investigação-</w:t>
      </w:r>
      <w:r w:rsidRPr="00B06104">
        <w:rPr>
          <w:i/>
          <w:iCs/>
        </w:rPr>
        <w:t>ação nas aulas de Inglês</w:t>
      </w:r>
    </w:p>
    <w:p w14:paraId="4B663FCF" w14:textId="47513F95" w:rsidR="00692FD4" w:rsidRDefault="001D23DC" w:rsidP="00643BF7">
      <w:pPr>
        <w:jc w:val="both"/>
      </w:pPr>
      <w:r w:rsidRPr="00B06104">
        <w:t xml:space="preserve">A apresentação que realizei, com recurso ao </w:t>
      </w:r>
      <w:proofErr w:type="spellStart"/>
      <w:r w:rsidRPr="00B06104">
        <w:rPr>
          <w:i/>
          <w:iCs/>
        </w:rPr>
        <w:t>Canva</w:t>
      </w:r>
      <w:proofErr w:type="spellEnd"/>
      <w:r w:rsidRPr="00B06104">
        <w:t>, no âmbito da abordagem das preferências artísticas, parece ter surtido um efeito positivo junto dos alunos. Esta plataforma permite ao utilizador criar apresentações e projetos bastante apelativos, visualmente, e creio que despertou nestes alunos a vontade de fazer algo bom o suficiente para ser exposto à turma e às professoras. Aliando isto ao tema da aula, tive a combinação perfeita para alcançar um dos meus objetivos:</w:t>
      </w:r>
      <w:r>
        <w:t xml:space="preserve"> </w:t>
      </w:r>
      <w:r w:rsidRPr="00250F85">
        <w:t xml:space="preserve">os alunos foram evidenciando um maior à-vontade, diante dos colegas. </w:t>
      </w:r>
      <w:r w:rsidR="00643BF7" w:rsidRPr="00565184">
        <w:t>Havia mais brio no</w:t>
      </w:r>
      <w:r w:rsidR="00692FD4">
        <w:t>s</w:t>
      </w:r>
      <w:r w:rsidR="00643BF7" w:rsidRPr="00565184">
        <w:t xml:space="preserve"> seu</w:t>
      </w:r>
      <w:r w:rsidR="00692FD4">
        <w:t>s</w:t>
      </w:r>
      <w:r w:rsidR="00643BF7" w:rsidRPr="00565184">
        <w:t xml:space="preserve"> trabalho</w:t>
      </w:r>
      <w:r w:rsidR="00692FD4">
        <w:t>s</w:t>
      </w:r>
      <w:r w:rsidR="00643BF7" w:rsidRPr="00565184">
        <w:t xml:space="preserve"> e sentia-se um empenho e uma motivação maior</w:t>
      </w:r>
      <w:r w:rsidR="00265E25">
        <w:t xml:space="preserve">, através da observação das suas reações e </w:t>
      </w:r>
      <w:r w:rsidR="00692FD4">
        <w:t>ritmo</w:t>
      </w:r>
      <w:r w:rsidR="00265E25">
        <w:t xml:space="preserve"> em sala de aula</w:t>
      </w:r>
      <w:r w:rsidR="00643BF7" w:rsidRPr="00565184">
        <w:t xml:space="preserve">. </w:t>
      </w:r>
    </w:p>
    <w:p w14:paraId="51F2DD00" w14:textId="352BECEF" w:rsidR="001006FF" w:rsidRDefault="001006FF" w:rsidP="00643BF7">
      <w:pPr>
        <w:jc w:val="both"/>
      </w:pPr>
      <w:r>
        <w:t xml:space="preserve">A submissão das fichas de trabalho pelo </w:t>
      </w:r>
      <w:r w:rsidRPr="001D23DC">
        <w:rPr>
          <w:i/>
          <w:iCs/>
        </w:rPr>
        <w:t xml:space="preserve">Google </w:t>
      </w:r>
      <w:proofErr w:type="spellStart"/>
      <w:r w:rsidRPr="001D23DC">
        <w:rPr>
          <w:i/>
          <w:iCs/>
        </w:rPr>
        <w:t>Classroom</w:t>
      </w:r>
      <w:proofErr w:type="spellEnd"/>
      <w:r>
        <w:t xml:space="preserve"> revelou-se deveras mais fácil nesta turma do que na do 8.º ano, de </w:t>
      </w:r>
      <w:proofErr w:type="gramStart"/>
      <w:r>
        <w:t>Português</w:t>
      </w:r>
      <w:proofErr w:type="gramEnd"/>
      <w:r>
        <w:t xml:space="preserve">. Os alunos foram mais responsáveis com o seu material, não havendo uma única falta a registar, e encararam muito bem as tarefas propostas, cumprindo o tempo estipulado, pois era algo “novo” para eles </w:t>
      </w:r>
      <w:r w:rsidR="001D23DC">
        <w:t>-</w:t>
      </w:r>
      <w:r>
        <w:t xml:space="preserve"> trabalharem de forma autónoma com o computador</w:t>
      </w:r>
      <w:r w:rsidR="0077748F">
        <w:t>, ainda que orientado por um guião</w:t>
      </w:r>
      <w:r>
        <w:t xml:space="preserve">. </w:t>
      </w:r>
    </w:p>
    <w:p w14:paraId="177FFD70" w14:textId="77777777" w:rsidR="00CB59BE" w:rsidRPr="00B06104" w:rsidRDefault="00E81A52" w:rsidP="00643BF7">
      <w:pPr>
        <w:jc w:val="both"/>
      </w:pPr>
      <w:r>
        <w:t xml:space="preserve">Na fase de avaliação formativa dos trabalhos dos discentes, constatei que todos eles fizeram um bom trabalho, na medida em que cometeram poucos erros e não deixaram exercícios por concluir, confirmando, assim, o impacto desta metodologia de trabalho e das ferramentas digitais </w:t>
      </w:r>
      <w:r w:rsidRPr="00B06104">
        <w:t>utilizadas n</w:t>
      </w:r>
      <w:r w:rsidR="000D764F" w:rsidRPr="00B06104">
        <w:t>estas aulas com o</w:t>
      </w:r>
      <w:r w:rsidRPr="00B06104">
        <w:t xml:space="preserve"> 9.º ano. </w:t>
      </w:r>
    </w:p>
    <w:p w14:paraId="1FF2C113" w14:textId="6E3F8FE4" w:rsidR="00214C5F" w:rsidRPr="00B06104" w:rsidRDefault="00214C5F" w:rsidP="00643BF7">
      <w:pPr>
        <w:jc w:val="both"/>
      </w:pPr>
      <w:r w:rsidRPr="00B06104">
        <w:t xml:space="preserve">Por outro lado, menos positivo, quando lhes pedi que completassem o inquérito por questionário, nem todos o fizeram, por esquecimento e alegada falta de tempo. Foi necessário reforçar este pedido, nas aulas seguintes. </w:t>
      </w:r>
    </w:p>
    <w:p w14:paraId="3EADB206" w14:textId="58579B05" w:rsidR="00252548" w:rsidRPr="00692FD4" w:rsidRDefault="0004568A" w:rsidP="00643BF7">
      <w:pPr>
        <w:jc w:val="both"/>
      </w:pPr>
      <w:r w:rsidRPr="00B06104">
        <w:t xml:space="preserve">Já no 10.º ano, na minha opinião, e de acordo com a experiência que tive junto destes alunos, desenvolver as competências da Oralidade com a ferramenta “Word </w:t>
      </w:r>
      <w:proofErr w:type="spellStart"/>
      <w:r w:rsidRPr="00B06104">
        <w:t>Cloud</w:t>
      </w:r>
      <w:proofErr w:type="spellEnd"/>
      <w:r w:rsidRPr="00B06104">
        <w:t xml:space="preserve">” da plataforma </w:t>
      </w:r>
      <w:proofErr w:type="spellStart"/>
      <w:r w:rsidRPr="00A51184">
        <w:rPr>
          <w:i/>
          <w:iCs/>
        </w:rPr>
        <w:t>Wooclap</w:t>
      </w:r>
      <w:proofErr w:type="spellEnd"/>
      <w:r w:rsidRPr="00B06104">
        <w:t xml:space="preserve">, com discussões abertas, posteriormente, </w:t>
      </w:r>
      <w:r w:rsidR="00206E9B" w:rsidRPr="00B06104">
        <w:t xml:space="preserve">foi deveras vantajoso e entusiasmante para eles, de acordo com as minhas observações e feedback que recebi dos alunos, no final da aula. </w:t>
      </w:r>
      <w:r w:rsidR="00252548" w:rsidRPr="00B06104">
        <w:t xml:space="preserve">Por outro lado, a análise textual e, nesse seguimento, a Compreensão Escrita, já é mais bem conseguida com recurso a metodologias mais </w:t>
      </w:r>
      <w:r w:rsidR="00252548" w:rsidRPr="00B06104">
        <w:lastRenderedPageBreak/>
        <w:t>tradicionais - nomeadamente os textos impressos, uma vez que estes alunos ainda estão bastante “presos” à necessidade de sublinharem o que leem e de tomarem notas junto ao texto, no papel.</w:t>
      </w:r>
      <w:r w:rsidR="00252548">
        <w:t xml:space="preserve"> </w:t>
      </w:r>
    </w:p>
    <w:p w14:paraId="3250F55A" w14:textId="632C03AF" w:rsidR="006C4B1B" w:rsidRDefault="00643BF7" w:rsidP="00643BF7">
      <w:pPr>
        <w:jc w:val="both"/>
      </w:pPr>
      <w:r w:rsidRPr="004E5A25">
        <w:t xml:space="preserve">Um fator importante a considerar </w:t>
      </w:r>
      <w:r w:rsidR="00037ACD">
        <w:t>no final deste ciclo de investigação foi</w:t>
      </w:r>
      <w:r w:rsidRPr="004E5A25">
        <w:t xml:space="preserve"> a necessidade profunda de manter </w:t>
      </w:r>
      <w:r>
        <w:t>os</w:t>
      </w:r>
      <w:r w:rsidRPr="004E5A25">
        <w:t xml:space="preserve"> alunos, </w:t>
      </w:r>
      <w:r>
        <w:t>seja qual fo</w:t>
      </w:r>
      <w:r w:rsidR="00037ACD">
        <w:t>sse</w:t>
      </w:r>
      <w:r>
        <w:t xml:space="preserve"> o seu</w:t>
      </w:r>
      <w:r w:rsidRPr="004E5A25">
        <w:t xml:space="preserve"> níve</w:t>
      </w:r>
      <w:r>
        <w:t>l</w:t>
      </w:r>
      <w:r w:rsidRPr="004E5A25">
        <w:t xml:space="preserve"> de escolaridade, atentos.</w:t>
      </w:r>
      <w:r>
        <w:t xml:space="preserve"> Por isso,</w:t>
      </w:r>
      <w:r w:rsidRPr="004E5A25">
        <w:t xml:space="preserve"> sempre que os discentes não precisassem de utilizar os computadores, estes </w:t>
      </w:r>
      <w:r w:rsidR="00037ACD">
        <w:t>mantinham-se</w:t>
      </w:r>
      <w:r w:rsidRPr="004E5A25">
        <w:t xml:space="preserve"> fechados, para evitar fatores de distração que comprometessem o bom funcionamento da aula e a concentração.</w:t>
      </w:r>
      <w:r>
        <w:t xml:space="preserve"> </w:t>
      </w:r>
    </w:p>
    <w:p w14:paraId="2CA89FE4" w14:textId="77777777" w:rsidR="004C4199" w:rsidRPr="004C4199" w:rsidRDefault="004C4199" w:rsidP="001879DC">
      <w:pPr>
        <w:jc w:val="both"/>
      </w:pPr>
    </w:p>
    <w:p w14:paraId="00DB89C4" w14:textId="77777777" w:rsidR="00D009CB" w:rsidRPr="004B3416" w:rsidRDefault="00D009CB" w:rsidP="001879DC">
      <w:pPr>
        <w:pStyle w:val="Ttulo2"/>
        <w:rPr>
          <w:i/>
          <w:iCs/>
        </w:rPr>
      </w:pPr>
      <w:bookmarkStart w:id="44" w:name="_Toc175127385"/>
      <w:bookmarkStart w:id="45" w:name="_Toc207715353"/>
      <w:r w:rsidRPr="004B3416">
        <w:rPr>
          <w:i/>
          <w:iCs/>
        </w:rPr>
        <w:t>Terceiro ciclo de investigação-ação</w:t>
      </w:r>
      <w:bookmarkEnd w:id="44"/>
      <w:bookmarkEnd w:id="45"/>
    </w:p>
    <w:p w14:paraId="0140E4F2" w14:textId="140A104E" w:rsidR="00D009CB" w:rsidRPr="00CA7FE8" w:rsidRDefault="006C4B1B" w:rsidP="001879DC">
      <w:pPr>
        <w:jc w:val="both"/>
      </w:pPr>
      <w:r w:rsidRPr="00DC0373">
        <w:t xml:space="preserve">Após uma reflexão </w:t>
      </w:r>
      <w:r w:rsidR="00B06104" w:rsidRPr="00DC0373">
        <w:t>sobre os</w:t>
      </w:r>
      <w:r w:rsidRPr="00DC0373">
        <w:t xml:space="preserve"> dois ciclos anteriores, </w:t>
      </w:r>
      <w:r w:rsidR="00CF4FB0" w:rsidRPr="00DC0373">
        <w:t xml:space="preserve">concluí que </w:t>
      </w:r>
      <w:r w:rsidR="006D68EA" w:rsidRPr="00DC0373">
        <w:t>tinha na minha posse uma lista de ferramentas digitais e não digitais que funcionavam bem junto de determinados grupos, de acordo com vários fatores, nomeadamente a faixa etária</w:t>
      </w:r>
      <w:r w:rsidR="007F646B" w:rsidRPr="00DC0373">
        <w:t xml:space="preserve"> e a disciplina em que estavam a ser inseridas, mas também de acordo com o fim que pretendia alcançar</w:t>
      </w:r>
      <w:r w:rsidR="00DC0373" w:rsidRPr="00DC0373">
        <w:t>.</w:t>
      </w:r>
      <w:r w:rsidR="00683DB7" w:rsidRPr="00DC0373">
        <w:t xml:space="preserve"> Assim, este</w:t>
      </w:r>
      <w:r w:rsidR="00D009CB" w:rsidRPr="00DC0373">
        <w:t xml:space="preserve"> ciclo consistiu na implementação das </w:t>
      </w:r>
      <w:r w:rsidR="003F6F4C" w:rsidRPr="00DC0373">
        <w:t xml:space="preserve">ferramentas digitais </w:t>
      </w:r>
      <w:r w:rsidR="00D009CB" w:rsidRPr="00DC0373">
        <w:t xml:space="preserve">que considerei mais eficazes, </w:t>
      </w:r>
      <w:r w:rsidR="00683DB7" w:rsidRPr="00DC0373">
        <w:t>em cada e para cada situação</w:t>
      </w:r>
      <w:r w:rsidR="007C5ACA" w:rsidRPr="00DC0373">
        <w:t>, bem como</w:t>
      </w:r>
      <w:r w:rsidR="0029788D" w:rsidRPr="00DC0373">
        <w:t xml:space="preserve"> na averiguação do “ponto de situação” </w:t>
      </w:r>
      <w:r w:rsidR="007C5ACA" w:rsidRPr="00DC0373">
        <w:t>em que os</w:t>
      </w:r>
      <w:r w:rsidR="0029788D" w:rsidRPr="00DC0373">
        <w:t xml:space="preserve"> alunos</w:t>
      </w:r>
      <w:r w:rsidR="007C5ACA" w:rsidRPr="00DC0373">
        <w:t xml:space="preserve"> sentiam que se encontravam</w:t>
      </w:r>
      <w:r w:rsidR="0029788D" w:rsidRPr="00DC0373">
        <w:t>, no que concerne ao desenvolvimento das competências linguísticas, após</w:t>
      </w:r>
      <w:r w:rsidR="002B1E42" w:rsidRPr="00DC0373">
        <w:t>,</w:t>
      </w:r>
      <w:r w:rsidR="0029788D" w:rsidRPr="00DC0373">
        <w:t xml:space="preserve"> sensivelmente</w:t>
      </w:r>
      <w:r w:rsidR="002B1E42" w:rsidRPr="00DC0373">
        <w:t>,</w:t>
      </w:r>
      <w:r w:rsidR="0029788D" w:rsidRPr="00DC0373">
        <w:t xml:space="preserve"> 10 meses de trabalho com o MD</w:t>
      </w:r>
      <w:r w:rsidR="007C5ACA" w:rsidRPr="00DC0373">
        <w:t xml:space="preserve"> e outras ferramentas</w:t>
      </w:r>
      <w:r w:rsidR="002B1E42" w:rsidRPr="00DC0373">
        <w:t xml:space="preserve"> digitais</w:t>
      </w:r>
      <w:r w:rsidR="00683DB7" w:rsidRPr="00DC0373">
        <w:t>.</w:t>
      </w:r>
    </w:p>
    <w:p w14:paraId="319BC8FF" w14:textId="629F5AB3" w:rsidR="00D009CB" w:rsidRDefault="00D009CB" w:rsidP="001879DC">
      <w:pPr>
        <w:jc w:val="both"/>
      </w:pPr>
      <w:r w:rsidRPr="00CA7FE8">
        <w:t xml:space="preserve">Através da observação direta, da recolha de trabalhos realizados pelos alunos e da aplicação de </w:t>
      </w:r>
      <w:r w:rsidR="00683DB7">
        <w:t xml:space="preserve">novos </w:t>
      </w:r>
      <w:r w:rsidRPr="00CA7FE8">
        <w:t xml:space="preserve">inquéritos por questionário, que tinha como </w:t>
      </w:r>
      <w:r w:rsidR="00683DB7">
        <w:t>finalidade</w:t>
      </w:r>
      <w:r w:rsidRPr="00CA7FE8">
        <w:t xml:space="preserve"> </w:t>
      </w:r>
      <w:r w:rsidR="00683DB7">
        <w:t>averiguar</w:t>
      </w:r>
      <w:r w:rsidRPr="00CA7FE8">
        <w:t xml:space="preserve"> se </w:t>
      </w:r>
      <w:r w:rsidR="0099541C">
        <w:t xml:space="preserve">o </w:t>
      </w:r>
      <w:r w:rsidR="0099541C" w:rsidRPr="00781D81">
        <w:t>MD</w:t>
      </w:r>
      <w:r w:rsidRPr="00781D81">
        <w:t xml:space="preserve"> </w:t>
      </w:r>
      <w:r w:rsidR="003F6F4C" w:rsidRPr="00781D81">
        <w:t>utilizad</w:t>
      </w:r>
      <w:r w:rsidR="0099541C" w:rsidRPr="00781D81">
        <w:t>o</w:t>
      </w:r>
      <w:r w:rsidRPr="00CA7FE8">
        <w:t xml:space="preserve"> ao longo do ano letivo ajud</w:t>
      </w:r>
      <w:r w:rsidR="00683DB7">
        <w:t>ou</w:t>
      </w:r>
      <w:r w:rsidR="003F6F4C">
        <w:t>,</w:t>
      </w:r>
      <w:r w:rsidRPr="00CA7FE8">
        <w:t xml:space="preserve"> verdadeiramente</w:t>
      </w:r>
      <w:r w:rsidR="003F6F4C">
        <w:t>,</w:t>
      </w:r>
      <w:r w:rsidRPr="00CA7FE8">
        <w:t xml:space="preserve"> os discentes nos parâmetros já mencionados, foi-me possível obter os dados que se encontram nas secções seguintes. </w:t>
      </w:r>
    </w:p>
    <w:p w14:paraId="0DEA1AB8" w14:textId="77777777" w:rsidR="00CB59BE" w:rsidRDefault="00CB59BE" w:rsidP="001879DC">
      <w:pPr>
        <w:jc w:val="both"/>
      </w:pPr>
    </w:p>
    <w:p w14:paraId="0FD1E340" w14:textId="77777777" w:rsidR="00510EC9" w:rsidRDefault="00510EC9" w:rsidP="001879DC">
      <w:pPr>
        <w:jc w:val="both"/>
      </w:pPr>
    </w:p>
    <w:p w14:paraId="7F8B83A2" w14:textId="77777777" w:rsidR="00510EC9" w:rsidRDefault="00510EC9" w:rsidP="001879DC">
      <w:pPr>
        <w:jc w:val="both"/>
      </w:pPr>
    </w:p>
    <w:p w14:paraId="65B92AC4" w14:textId="77777777" w:rsidR="00510EC9" w:rsidRDefault="00510EC9" w:rsidP="001879DC">
      <w:pPr>
        <w:jc w:val="both"/>
      </w:pPr>
    </w:p>
    <w:p w14:paraId="3AD7FB09" w14:textId="40CF0C3A" w:rsidR="00D009CB" w:rsidRPr="004B3416" w:rsidRDefault="00D009CB" w:rsidP="001879DC">
      <w:pPr>
        <w:pStyle w:val="Ttulo3"/>
        <w:rPr>
          <w:i/>
          <w:iCs/>
        </w:rPr>
      </w:pPr>
      <w:bookmarkStart w:id="46" w:name="_Toc175127386"/>
      <w:bookmarkStart w:id="47" w:name="_Toc207715354"/>
      <w:r w:rsidRPr="004B3416">
        <w:rPr>
          <w:i/>
          <w:iCs/>
        </w:rPr>
        <w:lastRenderedPageBreak/>
        <w:t>Turma d</w:t>
      </w:r>
      <w:r w:rsidR="00CF4FB0">
        <w:rPr>
          <w:i/>
          <w:iCs/>
        </w:rPr>
        <w:t>o</w:t>
      </w:r>
      <w:r w:rsidRPr="004B3416">
        <w:rPr>
          <w:i/>
          <w:iCs/>
        </w:rPr>
        <w:t xml:space="preserve"> 8.º ano (Português)</w:t>
      </w:r>
      <w:bookmarkEnd w:id="46"/>
      <w:bookmarkEnd w:id="47"/>
    </w:p>
    <w:p w14:paraId="2A8AE5E8" w14:textId="77777777" w:rsidR="00616D28" w:rsidRDefault="00616D28" w:rsidP="001879DC">
      <w:pPr>
        <w:jc w:val="both"/>
        <w:rPr>
          <w:b/>
        </w:rPr>
      </w:pPr>
    </w:p>
    <w:p w14:paraId="0AC653F3" w14:textId="007AB987" w:rsidR="00D009CB" w:rsidRPr="00CA7FE8" w:rsidRDefault="00D009CB" w:rsidP="001879DC">
      <w:pPr>
        <w:jc w:val="both"/>
        <w:rPr>
          <w:b/>
        </w:rPr>
      </w:pPr>
      <w:r w:rsidRPr="00CA7FE8">
        <w:rPr>
          <w:b/>
        </w:rPr>
        <w:t xml:space="preserve">Tabela </w:t>
      </w:r>
      <w:r w:rsidR="0057129E">
        <w:rPr>
          <w:b/>
        </w:rPr>
        <w:t>8</w:t>
      </w:r>
      <w:r w:rsidRPr="00CA7FE8">
        <w:rPr>
          <w:b/>
        </w:rPr>
        <w:t xml:space="preserve"> - Síntese do terceiro ciclo de investigação-ação na turma do 8.º ano</w:t>
      </w:r>
    </w:p>
    <w:tbl>
      <w:tblPr>
        <w:tblStyle w:val="TabelacomGrelha"/>
        <w:tblW w:w="0" w:type="auto"/>
        <w:tblLook w:val="04A0" w:firstRow="1" w:lastRow="0" w:firstColumn="1" w:lastColumn="0" w:noHBand="0" w:noVBand="1"/>
      </w:tblPr>
      <w:tblGrid>
        <w:gridCol w:w="2547"/>
        <w:gridCol w:w="5947"/>
      </w:tblGrid>
      <w:tr w:rsidR="00CA7FE8" w:rsidRPr="00CA7FE8" w14:paraId="466FCFD3" w14:textId="77777777" w:rsidTr="0055650A">
        <w:tc>
          <w:tcPr>
            <w:tcW w:w="2547" w:type="dxa"/>
          </w:tcPr>
          <w:p w14:paraId="758F5649" w14:textId="77777777" w:rsidR="00D009CB" w:rsidRPr="00CA7FE8" w:rsidRDefault="00D009CB" w:rsidP="004C4199">
            <w:pPr>
              <w:jc w:val="center"/>
              <w:rPr>
                <w:b/>
                <w:sz w:val="22"/>
              </w:rPr>
            </w:pPr>
            <w:r w:rsidRPr="00CA7FE8">
              <w:rPr>
                <w:b/>
                <w:sz w:val="22"/>
              </w:rPr>
              <w:t>Datas</w:t>
            </w:r>
          </w:p>
        </w:tc>
        <w:tc>
          <w:tcPr>
            <w:tcW w:w="5947" w:type="dxa"/>
          </w:tcPr>
          <w:p w14:paraId="16EE1387" w14:textId="77777777" w:rsidR="00D009CB" w:rsidRPr="00CA7FE8" w:rsidRDefault="00D009CB" w:rsidP="004C4199">
            <w:pPr>
              <w:jc w:val="center"/>
              <w:rPr>
                <w:sz w:val="22"/>
              </w:rPr>
            </w:pPr>
            <w:r w:rsidRPr="00CA7FE8">
              <w:rPr>
                <w:sz w:val="22"/>
              </w:rPr>
              <w:t>De 22 de maio a 7 de junho de 2024.</w:t>
            </w:r>
          </w:p>
        </w:tc>
      </w:tr>
      <w:tr w:rsidR="00CA7FE8" w:rsidRPr="00CA7FE8" w14:paraId="53237FC9" w14:textId="77777777" w:rsidTr="0055650A">
        <w:tc>
          <w:tcPr>
            <w:tcW w:w="2547" w:type="dxa"/>
          </w:tcPr>
          <w:p w14:paraId="4A84AAD1" w14:textId="05CB8AE4" w:rsidR="00D009CB" w:rsidRPr="00CA7FE8" w:rsidRDefault="003F6F4C" w:rsidP="004C4199">
            <w:pPr>
              <w:jc w:val="center"/>
              <w:rPr>
                <w:b/>
                <w:sz w:val="22"/>
              </w:rPr>
            </w:pPr>
            <w:r>
              <w:rPr>
                <w:b/>
                <w:sz w:val="22"/>
              </w:rPr>
              <w:t>Ferramentas digitais</w:t>
            </w:r>
            <w:r w:rsidR="00D009CB" w:rsidRPr="00CA7FE8">
              <w:rPr>
                <w:b/>
                <w:sz w:val="22"/>
              </w:rPr>
              <w:t xml:space="preserve"> utilizadas nas aulas</w:t>
            </w:r>
          </w:p>
        </w:tc>
        <w:tc>
          <w:tcPr>
            <w:tcW w:w="5947" w:type="dxa"/>
          </w:tcPr>
          <w:p w14:paraId="5E99F39C" w14:textId="49C0E326" w:rsidR="00D009CB" w:rsidRPr="003F6F4C" w:rsidRDefault="003F6F4C" w:rsidP="004C4199">
            <w:pPr>
              <w:jc w:val="center"/>
              <w:rPr>
                <w:iCs/>
                <w:sz w:val="22"/>
              </w:rPr>
            </w:pPr>
            <w:r w:rsidRPr="003F6F4C">
              <w:rPr>
                <w:iCs/>
                <w:sz w:val="22"/>
              </w:rPr>
              <w:t xml:space="preserve">Manual digital; </w:t>
            </w:r>
            <w:r w:rsidR="00E01A04">
              <w:rPr>
                <w:iCs/>
                <w:sz w:val="22"/>
              </w:rPr>
              <w:t>vídeos explicativos</w:t>
            </w:r>
            <w:r w:rsidRPr="003F6F4C">
              <w:rPr>
                <w:iCs/>
                <w:sz w:val="22"/>
              </w:rPr>
              <w:t>.</w:t>
            </w:r>
          </w:p>
        </w:tc>
      </w:tr>
      <w:tr w:rsidR="00CA7FE8" w:rsidRPr="00CA7FE8" w14:paraId="4A2AE67F" w14:textId="77777777" w:rsidTr="0055650A">
        <w:tc>
          <w:tcPr>
            <w:tcW w:w="2547" w:type="dxa"/>
          </w:tcPr>
          <w:p w14:paraId="13EA333D" w14:textId="77777777" w:rsidR="00D009CB" w:rsidRPr="00CA7FE8" w:rsidRDefault="00D009CB" w:rsidP="004C4199">
            <w:pPr>
              <w:jc w:val="center"/>
              <w:rPr>
                <w:b/>
                <w:sz w:val="22"/>
              </w:rPr>
            </w:pPr>
            <w:r w:rsidRPr="00CA7FE8">
              <w:rPr>
                <w:b/>
                <w:sz w:val="22"/>
              </w:rPr>
              <w:t>Instrumentos de recolha de dados utilizados</w:t>
            </w:r>
          </w:p>
        </w:tc>
        <w:tc>
          <w:tcPr>
            <w:tcW w:w="5947" w:type="dxa"/>
          </w:tcPr>
          <w:p w14:paraId="1ABC703F" w14:textId="59F5F035" w:rsidR="00D009CB" w:rsidRPr="00CA7FE8" w:rsidRDefault="00D009CB" w:rsidP="004C4199">
            <w:pPr>
              <w:jc w:val="center"/>
              <w:rPr>
                <w:sz w:val="22"/>
              </w:rPr>
            </w:pPr>
            <w:r w:rsidRPr="00CA7FE8">
              <w:rPr>
                <w:sz w:val="22"/>
              </w:rPr>
              <w:t>Observação direta; inquérito por questionário; textos redigidos pelos aluno</w:t>
            </w:r>
            <w:r w:rsidR="00CE5EE5">
              <w:rPr>
                <w:sz w:val="22"/>
              </w:rPr>
              <w:t>s</w:t>
            </w:r>
            <w:r w:rsidRPr="00CA7FE8">
              <w:rPr>
                <w:sz w:val="22"/>
              </w:rPr>
              <w:t>.</w:t>
            </w:r>
          </w:p>
        </w:tc>
      </w:tr>
    </w:tbl>
    <w:p w14:paraId="55A0DB98" w14:textId="77777777" w:rsidR="00616D28" w:rsidRDefault="00616D28" w:rsidP="001879DC">
      <w:pPr>
        <w:jc w:val="both"/>
      </w:pPr>
    </w:p>
    <w:p w14:paraId="31310C6F" w14:textId="2DA2B259" w:rsidR="00D009CB" w:rsidRPr="00CA7FE8" w:rsidRDefault="00D009CB" w:rsidP="001879DC">
      <w:pPr>
        <w:jc w:val="both"/>
      </w:pPr>
      <w:r w:rsidRPr="00CA7FE8">
        <w:t xml:space="preserve">Neste ciclo de investigação-ação, tive a oportunidade de lecionar três aulas de 90 minutos à turma do 8.º ano. </w:t>
      </w:r>
    </w:p>
    <w:p w14:paraId="1EEB90CB" w14:textId="3CFC1423" w:rsidR="00D009CB" w:rsidRPr="00CA7FE8" w:rsidRDefault="0029788D" w:rsidP="001879DC">
      <w:pPr>
        <w:jc w:val="both"/>
      </w:pPr>
      <w:r>
        <w:t>C</w:t>
      </w:r>
      <w:r w:rsidR="00D009CB" w:rsidRPr="00CA7FE8">
        <w:t xml:space="preserve">om </w:t>
      </w:r>
      <w:r w:rsidR="003F6F4C">
        <w:t>o auxílio da ferramenta de</w:t>
      </w:r>
      <w:r w:rsidR="00D009CB" w:rsidRPr="00CA7FE8">
        <w:t xml:space="preserve"> leitura </w:t>
      </w:r>
      <w:r w:rsidR="003F6F4C">
        <w:t>assistida (</w:t>
      </w:r>
      <w:r w:rsidR="00D009CB" w:rsidRPr="00CA7FE8">
        <w:t>expressiva</w:t>
      </w:r>
      <w:r w:rsidR="00526678">
        <w:t xml:space="preserve"> </w:t>
      </w:r>
      <w:r w:rsidR="00D009CB" w:rsidRPr="00CA7FE8">
        <w:t>e dramatizada)</w:t>
      </w:r>
      <w:r w:rsidR="003F6F4C">
        <w:t xml:space="preserve"> do manual digital, os alunos escutaram </w:t>
      </w:r>
      <w:r w:rsidR="00D009CB" w:rsidRPr="00CA7FE8">
        <w:t xml:space="preserve">um excerto da obra </w:t>
      </w:r>
      <w:r w:rsidR="00D009CB" w:rsidRPr="00CA7FE8">
        <w:rPr>
          <w:i/>
        </w:rPr>
        <w:t xml:space="preserve">Leandro, o Rei da </w:t>
      </w:r>
      <w:proofErr w:type="spellStart"/>
      <w:r w:rsidR="00D009CB" w:rsidRPr="00CA7FE8">
        <w:rPr>
          <w:i/>
        </w:rPr>
        <w:t>Helíria</w:t>
      </w:r>
      <w:proofErr w:type="spellEnd"/>
      <w:r w:rsidR="00D009CB" w:rsidRPr="00CA7FE8">
        <w:rPr>
          <w:i/>
        </w:rPr>
        <w:t xml:space="preserve"> </w:t>
      </w:r>
      <w:r w:rsidR="00FA2447">
        <w:rPr>
          <w:iCs/>
        </w:rPr>
        <w:t xml:space="preserve">- </w:t>
      </w:r>
      <w:r w:rsidR="003E4B5B">
        <w:rPr>
          <w:iCs/>
        </w:rPr>
        <w:t xml:space="preserve">uma </w:t>
      </w:r>
      <w:r w:rsidR="00FA2447">
        <w:rPr>
          <w:iCs/>
        </w:rPr>
        <w:t>obra que leram</w:t>
      </w:r>
      <w:r w:rsidR="00C852B3">
        <w:rPr>
          <w:iCs/>
        </w:rPr>
        <w:t>,</w:t>
      </w:r>
      <w:r w:rsidR="00FA2447">
        <w:rPr>
          <w:iCs/>
        </w:rPr>
        <w:t xml:space="preserve"> na íntegra</w:t>
      </w:r>
      <w:r w:rsidR="00C852B3">
        <w:rPr>
          <w:iCs/>
        </w:rPr>
        <w:t>,</w:t>
      </w:r>
      <w:r w:rsidR="00FA2447">
        <w:rPr>
          <w:iCs/>
        </w:rPr>
        <w:t xml:space="preserve"> no 7.º ano</w:t>
      </w:r>
      <w:r w:rsidR="00C852B3">
        <w:rPr>
          <w:iCs/>
        </w:rPr>
        <w:t xml:space="preserve"> de escolaridade</w:t>
      </w:r>
      <w:r w:rsidR="00E01A04">
        <w:rPr>
          <w:iCs/>
        </w:rPr>
        <w:t xml:space="preserve"> -, que tinha o intuito de</w:t>
      </w:r>
      <w:r w:rsidR="003F6F4C">
        <w:t xml:space="preserve"> motiva</w:t>
      </w:r>
      <w:r w:rsidR="00E01A04">
        <w:t>r</w:t>
      </w:r>
      <w:r w:rsidR="003F6F4C">
        <w:t xml:space="preserve"> e</w:t>
      </w:r>
      <w:r w:rsidR="00D009CB" w:rsidRPr="00CA7FE8">
        <w:t xml:space="preserve"> </w:t>
      </w:r>
      <w:r w:rsidR="00E01A04">
        <w:t>rever</w:t>
      </w:r>
      <w:r w:rsidR="00D009CB" w:rsidRPr="00CA7FE8">
        <w:t xml:space="preserve"> as caraterísticas do texto dramático</w:t>
      </w:r>
      <w:r w:rsidR="003F6F4C">
        <w:t>. Desta forma, e com o auxílio de outros recursos audiovisuais (vídeos explicativos</w:t>
      </w:r>
      <w:r w:rsidR="003F6F4C" w:rsidRPr="00510EC9">
        <w:t xml:space="preserve">) </w:t>
      </w:r>
      <w:r w:rsidR="00D90A99" w:rsidRPr="00510EC9">
        <w:t xml:space="preserve">indicados por mim, </w:t>
      </w:r>
      <w:r w:rsidR="003F6F4C" w:rsidRPr="00510EC9">
        <w:t>os alunos foram</w:t>
      </w:r>
      <w:r w:rsidR="00D009CB" w:rsidRPr="00510EC9">
        <w:t xml:space="preserve"> gui</w:t>
      </w:r>
      <w:r w:rsidR="003F6F4C" w:rsidRPr="00510EC9">
        <w:t xml:space="preserve">ados para </w:t>
      </w:r>
      <w:r w:rsidR="00D009CB" w:rsidRPr="00510EC9">
        <w:t>a identificação de marcas deste género literário</w:t>
      </w:r>
      <w:r w:rsidR="003F6F4C" w:rsidRPr="00510EC9">
        <w:t xml:space="preserve"> - o texto dramático -</w:t>
      </w:r>
      <w:r w:rsidR="00D009CB" w:rsidRPr="00510EC9">
        <w:t>, que</w:t>
      </w:r>
      <w:r w:rsidR="00E01A04" w:rsidRPr="00510EC9">
        <w:t>,</w:t>
      </w:r>
      <w:r w:rsidR="00D009CB" w:rsidRPr="00510EC9">
        <w:t xml:space="preserve"> depois</w:t>
      </w:r>
      <w:r w:rsidR="00E01A04" w:rsidRPr="00510EC9">
        <w:t>,</w:t>
      </w:r>
      <w:r w:rsidR="00D009CB" w:rsidRPr="00510EC9">
        <w:t xml:space="preserve"> </w:t>
      </w:r>
      <w:r w:rsidR="003F6F4C" w:rsidRPr="00510EC9">
        <w:t>aplicaram, com sucesso, numa outra tarefa</w:t>
      </w:r>
      <w:r w:rsidR="00E01A04" w:rsidRPr="00510EC9">
        <w:t xml:space="preserve"> </w:t>
      </w:r>
      <w:r w:rsidR="00054A3D" w:rsidRPr="00510EC9">
        <w:t>-</w:t>
      </w:r>
      <w:r w:rsidR="00E01A04" w:rsidRPr="00510EC9">
        <w:t xml:space="preserve"> a transformação de um excerto de um </w:t>
      </w:r>
      <w:r w:rsidR="00054A3D" w:rsidRPr="00510EC9">
        <w:t>texto narrativo num texto dramático</w:t>
      </w:r>
      <w:r w:rsidR="009951DC" w:rsidRPr="00510EC9">
        <w:t>, a computador</w:t>
      </w:r>
      <w:r w:rsidR="00AE6E43" w:rsidRPr="00510EC9">
        <w:rPr>
          <w:rStyle w:val="Refdenotaderodap"/>
        </w:rPr>
        <w:footnoteReference w:id="20"/>
      </w:r>
      <w:r w:rsidR="00054A3D" w:rsidRPr="00510EC9">
        <w:t>.</w:t>
      </w:r>
      <w:r w:rsidR="00054A3D">
        <w:t xml:space="preserve"> </w:t>
      </w:r>
    </w:p>
    <w:p w14:paraId="298B803D" w14:textId="7BC1E4C4" w:rsidR="005958CC" w:rsidRDefault="006E60D9" w:rsidP="001879DC">
      <w:pPr>
        <w:jc w:val="both"/>
      </w:pPr>
      <w:r>
        <w:t>Numa outra aula, obtiveram</w:t>
      </w:r>
      <w:r w:rsidR="00D009CB" w:rsidRPr="00CA7FE8">
        <w:t xml:space="preserve"> também</w:t>
      </w:r>
      <w:r w:rsidR="005958CC">
        <w:t xml:space="preserve"> um novo guião de trabalho,</w:t>
      </w:r>
      <w:r w:rsidR="003F6F4C">
        <w:t xml:space="preserve"> elaborad</w:t>
      </w:r>
      <w:r w:rsidR="005958CC">
        <w:t>o</w:t>
      </w:r>
      <w:r w:rsidR="003F6F4C">
        <w:t xml:space="preserve"> por mim</w:t>
      </w:r>
      <w:r w:rsidR="00054A3D">
        <w:t xml:space="preserve">, </w:t>
      </w:r>
      <w:r w:rsidR="00733EAB">
        <w:t xml:space="preserve">com o auxílio de questões retiradas do MD, </w:t>
      </w:r>
      <w:r w:rsidR="00054A3D">
        <w:t>através d</w:t>
      </w:r>
      <w:r w:rsidR="005958CC">
        <w:t>o</w:t>
      </w:r>
      <w:r w:rsidR="00054A3D">
        <w:t xml:space="preserve"> </w:t>
      </w:r>
      <w:r w:rsidR="00054A3D" w:rsidRPr="005958CC">
        <w:rPr>
          <w:i/>
          <w:iCs/>
        </w:rPr>
        <w:t xml:space="preserve">Google </w:t>
      </w:r>
      <w:proofErr w:type="spellStart"/>
      <w:r w:rsidR="00054A3D" w:rsidRPr="005958CC">
        <w:rPr>
          <w:i/>
          <w:iCs/>
        </w:rPr>
        <w:t>Classroom</w:t>
      </w:r>
      <w:proofErr w:type="spellEnd"/>
      <w:r w:rsidR="003F6F4C">
        <w:t>,</w:t>
      </w:r>
      <w:r w:rsidR="00D009CB" w:rsidRPr="00CA7FE8">
        <w:t xml:space="preserve"> acerca do texto “Era uma vez…”, de António Gedeã</w:t>
      </w:r>
      <w:r w:rsidR="00733EAB">
        <w:t>o</w:t>
      </w:r>
      <w:r w:rsidR="00733EAB">
        <w:rPr>
          <w:rStyle w:val="Refdenotaderodap"/>
        </w:rPr>
        <w:footnoteReference w:id="21"/>
      </w:r>
      <w:r w:rsidR="005958CC">
        <w:t>. Nele, realizaram uma interpretação mais aprofundada do texto, mas também fizeram uma</w:t>
      </w:r>
      <w:r w:rsidR="00D009CB" w:rsidRPr="00CA7FE8">
        <w:t xml:space="preserve"> revisão de um conteúdo gramatical: a relação </w:t>
      </w:r>
      <w:r w:rsidR="00867F8D">
        <w:t xml:space="preserve">semântica </w:t>
      </w:r>
      <w:r w:rsidR="00D009CB" w:rsidRPr="00CA7FE8">
        <w:t xml:space="preserve">entre palavras. </w:t>
      </w:r>
    </w:p>
    <w:p w14:paraId="4E315C9E" w14:textId="77777777" w:rsidR="00C01795" w:rsidRPr="00CA7FE8" w:rsidRDefault="00C01795" w:rsidP="001879DC">
      <w:pPr>
        <w:jc w:val="both"/>
      </w:pPr>
    </w:p>
    <w:p w14:paraId="4EBA494A" w14:textId="4AE463F1" w:rsidR="00D009CB" w:rsidRPr="004B3416" w:rsidRDefault="00D009CB" w:rsidP="001879DC">
      <w:pPr>
        <w:pStyle w:val="Ttulo3"/>
        <w:rPr>
          <w:i/>
          <w:iCs/>
        </w:rPr>
      </w:pPr>
      <w:bookmarkStart w:id="48" w:name="_Toc175127387"/>
      <w:bookmarkStart w:id="49" w:name="_Toc207715355"/>
      <w:r w:rsidRPr="004B3416">
        <w:rPr>
          <w:i/>
          <w:iCs/>
        </w:rPr>
        <w:lastRenderedPageBreak/>
        <w:t>Turma d</w:t>
      </w:r>
      <w:r w:rsidR="00C01795">
        <w:rPr>
          <w:i/>
          <w:iCs/>
        </w:rPr>
        <w:t>o</w:t>
      </w:r>
      <w:r w:rsidRPr="004B3416">
        <w:rPr>
          <w:i/>
          <w:iCs/>
        </w:rPr>
        <w:t xml:space="preserve"> 9.º ano (Inglês)</w:t>
      </w:r>
      <w:bookmarkEnd w:id="48"/>
      <w:bookmarkEnd w:id="49"/>
    </w:p>
    <w:p w14:paraId="24403158" w14:textId="77777777" w:rsidR="00616D28" w:rsidRDefault="00616D28" w:rsidP="001879DC">
      <w:pPr>
        <w:jc w:val="both"/>
        <w:rPr>
          <w:b/>
        </w:rPr>
      </w:pPr>
    </w:p>
    <w:p w14:paraId="5B9A7C64" w14:textId="530AE007" w:rsidR="00D009CB" w:rsidRPr="00CA7FE8" w:rsidRDefault="00D009CB" w:rsidP="001879DC">
      <w:pPr>
        <w:jc w:val="both"/>
        <w:rPr>
          <w:b/>
        </w:rPr>
      </w:pPr>
      <w:r w:rsidRPr="00CA7FE8">
        <w:rPr>
          <w:b/>
        </w:rPr>
        <w:t xml:space="preserve">Tabela </w:t>
      </w:r>
      <w:r w:rsidR="0057129E">
        <w:rPr>
          <w:b/>
        </w:rPr>
        <w:t>9</w:t>
      </w:r>
      <w:r w:rsidRPr="00CA7FE8">
        <w:rPr>
          <w:b/>
        </w:rPr>
        <w:t xml:space="preserve"> - Síntese do terceiro ciclo de investigação-ação na turma do 9.º ano</w:t>
      </w:r>
    </w:p>
    <w:tbl>
      <w:tblPr>
        <w:tblStyle w:val="TabelacomGrelha"/>
        <w:tblW w:w="0" w:type="auto"/>
        <w:tblLook w:val="04A0" w:firstRow="1" w:lastRow="0" w:firstColumn="1" w:lastColumn="0" w:noHBand="0" w:noVBand="1"/>
      </w:tblPr>
      <w:tblGrid>
        <w:gridCol w:w="2830"/>
        <w:gridCol w:w="5664"/>
      </w:tblGrid>
      <w:tr w:rsidR="00CA7FE8" w:rsidRPr="00CA7FE8" w14:paraId="252CF243" w14:textId="77777777" w:rsidTr="0055650A">
        <w:tc>
          <w:tcPr>
            <w:tcW w:w="2830" w:type="dxa"/>
          </w:tcPr>
          <w:p w14:paraId="50A2E05E" w14:textId="77777777" w:rsidR="00D009CB" w:rsidRPr="00CA7FE8" w:rsidRDefault="00D009CB" w:rsidP="00250F85">
            <w:pPr>
              <w:jc w:val="center"/>
              <w:rPr>
                <w:b/>
                <w:sz w:val="22"/>
              </w:rPr>
            </w:pPr>
            <w:r w:rsidRPr="00CA7FE8">
              <w:rPr>
                <w:b/>
                <w:sz w:val="22"/>
              </w:rPr>
              <w:t>Datas</w:t>
            </w:r>
          </w:p>
        </w:tc>
        <w:tc>
          <w:tcPr>
            <w:tcW w:w="5664" w:type="dxa"/>
          </w:tcPr>
          <w:p w14:paraId="13866066" w14:textId="77777777" w:rsidR="00D009CB" w:rsidRPr="00CA7FE8" w:rsidRDefault="00D009CB" w:rsidP="00250F85">
            <w:pPr>
              <w:jc w:val="center"/>
              <w:rPr>
                <w:sz w:val="22"/>
              </w:rPr>
            </w:pPr>
            <w:r w:rsidRPr="00CA7FE8">
              <w:rPr>
                <w:sz w:val="22"/>
              </w:rPr>
              <w:t>A 17 de maio de 2024.</w:t>
            </w:r>
          </w:p>
        </w:tc>
      </w:tr>
      <w:tr w:rsidR="00CA7FE8" w:rsidRPr="00CA7FE8" w14:paraId="7CE2A50E" w14:textId="77777777" w:rsidTr="0055650A">
        <w:tc>
          <w:tcPr>
            <w:tcW w:w="2830" w:type="dxa"/>
          </w:tcPr>
          <w:p w14:paraId="4856B993" w14:textId="7F09B307" w:rsidR="00D009CB" w:rsidRPr="00CA7FE8" w:rsidRDefault="00446A9E" w:rsidP="00250F85">
            <w:pPr>
              <w:jc w:val="center"/>
              <w:rPr>
                <w:b/>
                <w:sz w:val="22"/>
              </w:rPr>
            </w:pPr>
            <w:r>
              <w:rPr>
                <w:b/>
                <w:sz w:val="22"/>
              </w:rPr>
              <w:t>Ferramentas digitais</w:t>
            </w:r>
            <w:r w:rsidR="00D009CB" w:rsidRPr="00CA7FE8">
              <w:rPr>
                <w:b/>
                <w:sz w:val="22"/>
              </w:rPr>
              <w:t xml:space="preserve"> utilizadas nas aulas</w:t>
            </w:r>
          </w:p>
        </w:tc>
        <w:tc>
          <w:tcPr>
            <w:tcW w:w="5664" w:type="dxa"/>
          </w:tcPr>
          <w:p w14:paraId="421A0FF3" w14:textId="5771D464" w:rsidR="00D009CB" w:rsidRPr="00CA7FE8" w:rsidRDefault="004B2A4B" w:rsidP="00250F85">
            <w:pPr>
              <w:jc w:val="center"/>
              <w:rPr>
                <w:sz w:val="22"/>
              </w:rPr>
            </w:pPr>
            <w:r>
              <w:rPr>
                <w:sz w:val="22"/>
              </w:rPr>
              <w:t xml:space="preserve">Quadro de projeção; </w:t>
            </w:r>
            <w:r w:rsidRPr="004B2A4B">
              <w:rPr>
                <w:i/>
                <w:iCs/>
                <w:sz w:val="22"/>
              </w:rPr>
              <w:t>Google</w:t>
            </w:r>
            <w:r>
              <w:rPr>
                <w:sz w:val="22"/>
              </w:rPr>
              <w:t xml:space="preserve"> Imagens; j</w:t>
            </w:r>
            <w:r w:rsidR="00446A9E">
              <w:rPr>
                <w:sz w:val="22"/>
              </w:rPr>
              <w:t>ogos interativos.</w:t>
            </w:r>
          </w:p>
        </w:tc>
      </w:tr>
      <w:tr w:rsidR="00CA7FE8" w:rsidRPr="00CA7FE8" w14:paraId="208F9E31" w14:textId="77777777" w:rsidTr="0055650A">
        <w:tc>
          <w:tcPr>
            <w:tcW w:w="2830" w:type="dxa"/>
          </w:tcPr>
          <w:p w14:paraId="1DE30ABD" w14:textId="77777777" w:rsidR="00D009CB" w:rsidRPr="00CA7FE8" w:rsidRDefault="00D009CB" w:rsidP="00250F85">
            <w:pPr>
              <w:jc w:val="center"/>
              <w:rPr>
                <w:b/>
                <w:sz w:val="22"/>
              </w:rPr>
            </w:pPr>
            <w:r w:rsidRPr="00CA7FE8">
              <w:rPr>
                <w:b/>
                <w:sz w:val="22"/>
              </w:rPr>
              <w:t>Instrumentos de recolha de dados utilizados</w:t>
            </w:r>
          </w:p>
        </w:tc>
        <w:tc>
          <w:tcPr>
            <w:tcW w:w="5664" w:type="dxa"/>
          </w:tcPr>
          <w:p w14:paraId="2A1FC9DB" w14:textId="624D19D1" w:rsidR="00D009CB" w:rsidRPr="00CA7FE8" w:rsidRDefault="00D009CB" w:rsidP="00250F85">
            <w:pPr>
              <w:jc w:val="center"/>
              <w:rPr>
                <w:sz w:val="22"/>
              </w:rPr>
            </w:pPr>
            <w:r w:rsidRPr="00CA7FE8">
              <w:rPr>
                <w:sz w:val="22"/>
              </w:rPr>
              <w:t>Observação direta</w:t>
            </w:r>
            <w:r w:rsidR="005E70A4">
              <w:rPr>
                <w:sz w:val="22"/>
              </w:rPr>
              <w:t>.</w:t>
            </w:r>
          </w:p>
        </w:tc>
      </w:tr>
    </w:tbl>
    <w:p w14:paraId="087279D0" w14:textId="77777777" w:rsidR="00616D28" w:rsidRDefault="00616D28" w:rsidP="001879DC">
      <w:pPr>
        <w:jc w:val="both"/>
      </w:pPr>
    </w:p>
    <w:p w14:paraId="6924D787" w14:textId="67176B0B" w:rsidR="00D009CB" w:rsidRPr="00250F85" w:rsidRDefault="00D009CB" w:rsidP="001879DC">
      <w:pPr>
        <w:jc w:val="both"/>
      </w:pPr>
      <w:r w:rsidRPr="00CA7FE8">
        <w:t xml:space="preserve">Neste ciclo de investigação-ação, consegui lecionar apenas uma aula de 90 minutos nesta turma, </w:t>
      </w:r>
      <w:r w:rsidRPr="00250F85">
        <w:t>acerca do “</w:t>
      </w:r>
      <w:proofErr w:type="spellStart"/>
      <w:r w:rsidRPr="00250F85">
        <w:t>Reported</w:t>
      </w:r>
      <w:proofErr w:type="spellEnd"/>
      <w:r w:rsidRPr="00250F85">
        <w:t xml:space="preserve"> </w:t>
      </w:r>
      <w:proofErr w:type="spellStart"/>
      <w:r w:rsidRPr="00250F85">
        <w:t>Speech</w:t>
      </w:r>
      <w:proofErr w:type="spellEnd"/>
      <w:r w:rsidRPr="00250F85">
        <w:t xml:space="preserve">” (Discurso Indireto). </w:t>
      </w:r>
    </w:p>
    <w:p w14:paraId="72359AD5" w14:textId="77777777" w:rsidR="00EE0522" w:rsidRDefault="00D009CB" w:rsidP="00BB3B4A">
      <w:pPr>
        <w:jc w:val="both"/>
      </w:pPr>
      <w:r w:rsidRPr="00250F85">
        <w:t xml:space="preserve">Dado que foi uma aula </w:t>
      </w:r>
      <w:r w:rsidR="00446A9E" w:rsidRPr="00250F85">
        <w:t xml:space="preserve">centrada no domínio </w:t>
      </w:r>
      <w:r w:rsidRPr="00250F85">
        <w:t>d</w:t>
      </w:r>
      <w:r w:rsidR="00446A9E" w:rsidRPr="00250F85">
        <w:t>a</w:t>
      </w:r>
      <w:r w:rsidRPr="00250F85">
        <w:t xml:space="preserve"> </w:t>
      </w:r>
      <w:r w:rsidR="00446A9E" w:rsidRPr="00250F85">
        <w:t>G</w:t>
      </w:r>
      <w:r w:rsidRPr="00250F85">
        <w:t>ramática, optei por me focar no método indutivo, deixando as exposições acerca do conteúdo gramatical de parte, e fazendo com que os alunos tivessem contacto direto com o mesmo, de forma mais natural e semelhante à vida real</w:t>
      </w:r>
      <w:r w:rsidR="00446A9E" w:rsidRPr="00250F85">
        <w:t>, com o auxílio das ferramentas digitais que tinha ao meu dispor</w:t>
      </w:r>
      <w:r w:rsidR="00BB3B4A">
        <w:t xml:space="preserve">. </w:t>
      </w:r>
    </w:p>
    <w:p w14:paraId="456D3C52" w14:textId="6F6FC5F5" w:rsidR="00D009CB" w:rsidRPr="00250F85" w:rsidRDefault="00BB3B4A" w:rsidP="001879DC">
      <w:pPr>
        <w:jc w:val="both"/>
      </w:pPr>
      <w:r>
        <w:t>O</w:t>
      </w:r>
      <w:r w:rsidRPr="00250F85">
        <w:t xml:space="preserve"> jogo do telefone</w:t>
      </w:r>
      <w:r w:rsidR="00EE0522">
        <w:t xml:space="preserve"> - tradicional - foi a atividade que escolhi para dar início a esta aula. </w:t>
      </w:r>
      <w:r w:rsidR="00CD7A10">
        <w:t>Desta forma, uma frase dita por mim, ao primeiro elemento da fila, teria de ser “reportada” aos restantes membros da turma, pelo último elemento da fila (por exemplo: “</w:t>
      </w:r>
      <w:proofErr w:type="spellStart"/>
      <w:r w:rsidR="00FB15F6">
        <w:t>The</w:t>
      </w:r>
      <w:proofErr w:type="spellEnd"/>
      <w:r w:rsidR="00FB15F6">
        <w:t xml:space="preserve"> </w:t>
      </w:r>
      <w:proofErr w:type="spellStart"/>
      <w:r w:rsidR="00FB15F6">
        <w:t>teacher</w:t>
      </w:r>
      <w:proofErr w:type="spellEnd"/>
      <w:r w:rsidR="00CD7A10">
        <w:t xml:space="preserve"> </w:t>
      </w:r>
      <w:proofErr w:type="spellStart"/>
      <w:r w:rsidR="00CD7A10">
        <w:t>said</w:t>
      </w:r>
      <w:proofErr w:type="spellEnd"/>
      <w:r w:rsidR="00CD7A10">
        <w:t xml:space="preserve"> </w:t>
      </w:r>
      <w:proofErr w:type="spellStart"/>
      <w:r w:rsidR="00CD7A10">
        <w:t>she</w:t>
      </w:r>
      <w:proofErr w:type="spellEnd"/>
      <w:r w:rsidR="00CD7A10">
        <w:t xml:space="preserve"> </w:t>
      </w:r>
      <w:proofErr w:type="spellStart"/>
      <w:r w:rsidR="00CD7A10">
        <w:t>had</w:t>
      </w:r>
      <w:proofErr w:type="spellEnd"/>
      <w:r w:rsidR="00CD7A10">
        <w:t xml:space="preserve"> </w:t>
      </w:r>
      <w:proofErr w:type="spellStart"/>
      <w:r w:rsidR="00CD7A10">
        <w:t>coffee</w:t>
      </w:r>
      <w:proofErr w:type="spellEnd"/>
      <w:r w:rsidR="00CD7A10">
        <w:t xml:space="preserve"> </w:t>
      </w:r>
      <w:proofErr w:type="spellStart"/>
      <w:r w:rsidR="00CD7A10">
        <w:t>this</w:t>
      </w:r>
      <w:proofErr w:type="spellEnd"/>
      <w:r w:rsidR="00CD7A10">
        <w:t xml:space="preserve"> </w:t>
      </w:r>
      <w:proofErr w:type="spellStart"/>
      <w:r w:rsidR="00CD7A10">
        <w:t>morning</w:t>
      </w:r>
      <w:proofErr w:type="spellEnd"/>
      <w:r w:rsidR="00CD7A10">
        <w:t>”)</w:t>
      </w:r>
      <w:r w:rsidR="0036704B">
        <w:t>.</w:t>
      </w:r>
      <w:r w:rsidR="00CD7A10">
        <w:t xml:space="preserve"> </w:t>
      </w:r>
      <w:r w:rsidR="00FC5F8A">
        <w:t>De seguida, para integrar na aula as ferramentas digitais que melhor funcionaram nos ciclos anteriores</w:t>
      </w:r>
      <w:r w:rsidR="006D731B">
        <w:t xml:space="preserve"> e criar, assim, uma maior diversidade de tarefas e metodologias, apresentei, no quadro de projeção, uma série de diálogos entre duas pessoas, no discurso direto. Para isto, fiz uso do </w:t>
      </w:r>
      <w:r w:rsidR="006D731B" w:rsidRPr="006D731B">
        <w:rPr>
          <w:i/>
          <w:iCs/>
        </w:rPr>
        <w:t>Google Imagens</w:t>
      </w:r>
      <w:r w:rsidR="006D731B">
        <w:t xml:space="preserve"> e do </w:t>
      </w:r>
      <w:proofErr w:type="spellStart"/>
      <w:r w:rsidR="006D731B" w:rsidRPr="006D731B">
        <w:rPr>
          <w:i/>
          <w:iCs/>
        </w:rPr>
        <w:t>Canva</w:t>
      </w:r>
      <w:proofErr w:type="spellEnd"/>
      <w:r w:rsidR="006D731B">
        <w:t xml:space="preserve">, </w:t>
      </w:r>
      <w:r w:rsidR="002208DA">
        <w:t>de maneira que</w:t>
      </w:r>
      <w:r w:rsidR="006D731B">
        <w:t xml:space="preserve"> se tornassem mais apelativos, visualmente. Posteriormente, </w:t>
      </w:r>
      <w:r w:rsidR="002208DA">
        <w:t xml:space="preserve">forneci as instruções da tarefa que pretendia que os alunos realizassem, para trabalharmos, uma vez mais, a Expressão Oral nesta turma. </w:t>
      </w:r>
      <w:r w:rsidR="00F14FD2">
        <w:t xml:space="preserve">Pedi que imaginassem uma entrevista, acerca de assuntos distintos, que não fugissem ao tema nem ao conteúdo introduzido em </w:t>
      </w:r>
      <w:proofErr w:type="gramStart"/>
      <w:r w:rsidR="00F14FD2">
        <w:t>aula - as</w:t>
      </w:r>
      <w:proofErr w:type="gramEnd"/>
      <w:r w:rsidR="00F14FD2">
        <w:t xml:space="preserve"> atividades extracurriculares e </w:t>
      </w:r>
      <w:r w:rsidR="00F14FD2" w:rsidRPr="00F94234">
        <w:t>o “</w:t>
      </w:r>
      <w:proofErr w:type="spellStart"/>
      <w:r w:rsidR="00F14FD2" w:rsidRPr="00F94234">
        <w:t>Reported</w:t>
      </w:r>
      <w:proofErr w:type="spellEnd"/>
      <w:r w:rsidR="00F14FD2" w:rsidRPr="00F94234">
        <w:t xml:space="preserve"> </w:t>
      </w:r>
      <w:proofErr w:type="spellStart"/>
      <w:r w:rsidR="00F14FD2" w:rsidRPr="00F94234">
        <w:lastRenderedPageBreak/>
        <w:t>Speech</w:t>
      </w:r>
      <w:proofErr w:type="spellEnd"/>
      <w:r w:rsidR="00F14FD2" w:rsidRPr="00F94234">
        <w:t>”, respetivamente</w:t>
      </w:r>
      <w:r w:rsidR="00F14FD2">
        <w:t xml:space="preserve">. Trabalharam em pares, e apresentaram, nos últimos momentos da aula, as suas “entrevistas” à turma. </w:t>
      </w:r>
    </w:p>
    <w:p w14:paraId="3179BCAD" w14:textId="77777777" w:rsidR="00D009CB" w:rsidRDefault="00D009CB" w:rsidP="001879DC">
      <w:pPr>
        <w:jc w:val="both"/>
      </w:pPr>
    </w:p>
    <w:p w14:paraId="2647FB76" w14:textId="77777777" w:rsidR="00D009CB" w:rsidRPr="004B3416" w:rsidRDefault="00D009CB" w:rsidP="001879DC">
      <w:pPr>
        <w:pStyle w:val="Ttulo3"/>
        <w:rPr>
          <w:i/>
          <w:iCs/>
        </w:rPr>
      </w:pPr>
      <w:bookmarkStart w:id="50" w:name="_Toc175127388"/>
      <w:bookmarkStart w:id="51" w:name="_Toc207715356"/>
      <w:r w:rsidRPr="004B3416">
        <w:rPr>
          <w:i/>
          <w:iCs/>
        </w:rPr>
        <w:t>Turma de 10.º ano (Inglês)</w:t>
      </w:r>
      <w:bookmarkEnd w:id="50"/>
      <w:bookmarkEnd w:id="51"/>
    </w:p>
    <w:p w14:paraId="6A53E989" w14:textId="77777777" w:rsidR="00616D28" w:rsidRDefault="00616D28" w:rsidP="001879DC">
      <w:pPr>
        <w:jc w:val="both"/>
        <w:rPr>
          <w:b/>
        </w:rPr>
      </w:pPr>
    </w:p>
    <w:p w14:paraId="3286A3B4" w14:textId="5AC888AD" w:rsidR="00D009CB" w:rsidRPr="00CA7FE8" w:rsidRDefault="00D009CB" w:rsidP="001879DC">
      <w:pPr>
        <w:jc w:val="both"/>
        <w:rPr>
          <w:b/>
        </w:rPr>
      </w:pPr>
      <w:r w:rsidRPr="00CA7FE8">
        <w:rPr>
          <w:b/>
        </w:rPr>
        <w:t>Tabela 1</w:t>
      </w:r>
      <w:r w:rsidR="0057129E">
        <w:rPr>
          <w:b/>
        </w:rPr>
        <w:t>0</w:t>
      </w:r>
      <w:r w:rsidRPr="00CA7FE8">
        <w:rPr>
          <w:b/>
        </w:rPr>
        <w:t xml:space="preserve"> - Síntese do terceiro ciclo de investigação-ação na turma do 10.º ano</w:t>
      </w:r>
    </w:p>
    <w:tbl>
      <w:tblPr>
        <w:tblStyle w:val="TabelacomGrelha"/>
        <w:tblW w:w="0" w:type="auto"/>
        <w:tblLook w:val="04A0" w:firstRow="1" w:lastRow="0" w:firstColumn="1" w:lastColumn="0" w:noHBand="0" w:noVBand="1"/>
      </w:tblPr>
      <w:tblGrid>
        <w:gridCol w:w="2830"/>
        <w:gridCol w:w="5664"/>
      </w:tblGrid>
      <w:tr w:rsidR="00CA7FE8" w:rsidRPr="00CA7FE8" w14:paraId="07EB9426" w14:textId="77777777" w:rsidTr="0055650A">
        <w:tc>
          <w:tcPr>
            <w:tcW w:w="2830" w:type="dxa"/>
          </w:tcPr>
          <w:p w14:paraId="7242EEF4" w14:textId="77777777" w:rsidR="00D009CB" w:rsidRPr="00CA7FE8" w:rsidRDefault="00D009CB" w:rsidP="004C4199">
            <w:pPr>
              <w:jc w:val="center"/>
              <w:rPr>
                <w:b/>
                <w:sz w:val="22"/>
              </w:rPr>
            </w:pPr>
            <w:r w:rsidRPr="00CA7FE8">
              <w:rPr>
                <w:b/>
                <w:sz w:val="22"/>
              </w:rPr>
              <w:t>Duração</w:t>
            </w:r>
          </w:p>
        </w:tc>
        <w:tc>
          <w:tcPr>
            <w:tcW w:w="5664" w:type="dxa"/>
          </w:tcPr>
          <w:p w14:paraId="0CD5FA2F" w14:textId="77777777" w:rsidR="00D009CB" w:rsidRPr="00CA7FE8" w:rsidRDefault="00D009CB" w:rsidP="004C4199">
            <w:pPr>
              <w:jc w:val="center"/>
              <w:rPr>
                <w:sz w:val="22"/>
              </w:rPr>
            </w:pPr>
            <w:r w:rsidRPr="00CA7FE8">
              <w:rPr>
                <w:sz w:val="22"/>
              </w:rPr>
              <w:t>De 29 de maio a 31 de maio de 2024.</w:t>
            </w:r>
          </w:p>
        </w:tc>
      </w:tr>
      <w:tr w:rsidR="00CA7FE8" w:rsidRPr="00CA7FE8" w14:paraId="653B4029" w14:textId="77777777" w:rsidTr="0055650A">
        <w:tc>
          <w:tcPr>
            <w:tcW w:w="2830" w:type="dxa"/>
          </w:tcPr>
          <w:p w14:paraId="739F3CAF" w14:textId="5E1AB15E" w:rsidR="00D009CB" w:rsidRPr="00CA7FE8" w:rsidRDefault="00446A9E" w:rsidP="004C4199">
            <w:pPr>
              <w:jc w:val="center"/>
              <w:rPr>
                <w:b/>
                <w:sz w:val="22"/>
              </w:rPr>
            </w:pPr>
            <w:r>
              <w:rPr>
                <w:b/>
                <w:sz w:val="22"/>
              </w:rPr>
              <w:t>Ferramentas digitais</w:t>
            </w:r>
            <w:r w:rsidR="00D009CB" w:rsidRPr="00CA7FE8">
              <w:rPr>
                <w:b/>
                <w:sz w:val="22"/>
              </w:rPr>
              <w:t xml:space="preserve"> utilizadas nas aulas</w:t>
            </w:r>
          </w:p>
        </w:tc>
        <w:tc>
          <w:tcPr>
            <w:tcW w:w="5664" w:type="dxa"/>
          </w:tcPr>
          <w:p w14:paraId="3EE7FF55" w14:textId="6EF150B6" w:rsidR="00D009CB" w:rsidRPr="00CA7FE8" w:rsidRDefault="007F6DF2" w:rsidP="004C4199">
            <w:pPr>
              <w:jc w:val="center"/>
              <w:rPr>
                <w:sz w:val="22"/>
              </w:rPr>
            </w:pPr>
            <w:r>
              <w:rPr>
                <w:sz w:val="22"/>
              </w:rPr>
              <w:t>Vídeo</w:t>
            </w:r>
            <w:r w:rsidR="00446A9E">
              <w:rPr>
                <w:sz w:val="22"/>
              </w:rPr>
              <w:t>.</w:t>
            </w:r>
          </w:p>
        </w:tc>
      </w:tr>
      <w:tr w:rsidR="00CA7FE8" w:rsidRPr="00CA7FE8" w14:paraId="63B80DA1" w14:textId="77777777" w:rsidTr="0055650A">
        <w:tc>
          <w:tcPr>
            <w:tcW w:w="2830" w:type="dxa"/>
          </w:tcPr>
          <w:p w14:paraId="2D194E65" w14:textId="77777777" w:rsidR="00D009CB" w:rsidRPr="00CA7FE8" w:rsidRDefault="00D009CB" w:rsidP="004C4199">
            <w:pPr>
              <w:jc w:val="center"/>
              <w:rPr>
                <w:b/>
                <w:sz w:val="22"/>
              </w:rPr>
            </w:pPr>
            <w:r w:rsidRPr="00CA7FE8">
              <w:rPr>
                <w:b/>
                <w:sz w:val="22"/>
              </w:rPr>
              <w:t>Instrumentos de recolha de dados utilizados</w:t>
            </w:r>
          </w:p>
        </w:tc>
        <w:tc>
          <w:tcPr>
            <w:tcW w:w="5664" w:type="dxa"/>
          </w:tcPr>
          <w:p w14:paraId="3EE148F1" w14:textId="435E3D49" w:rsidR="00D009CB" w:rsidRPr="00CA7FE8" w:rsidRDefault="00D009CB" w:rsidP="004C4199">
            <w:pPr>
              <w:jc w:val="center"/>
              <w:rPr>
                <w:sz w:val="22"/>
              </w:rPr>
            </w:pPr>
            <w:r w:rsidRPr="00CA7FE8">
              <w:rPr>
                <w:sz w:val="22"/>
              </w:rPr>
              <w:t>Observação direta.</w:t>
            </w:r>
          </w:p>
        </w:tc>
      </w:tr>
    </w:tbl>
    <w:p w14:paraId="7BC70D11" w14:textId="77777777" w:rsidR="00250F85" w:rsidRDefault="00250F85" w:rsidP="001879DC">
      <w:pPr>
        <w:jc w:val="both"/>
      </w:pPr>
    </w:p>
    <w:p w14:paraId="58FDFE4D" w14:textId="7801E54F" w:rsidR="00D009CB" w:rsidRPr="00CA7FE8" w:rsidRDefault="00D009CB" w:rsidP="001879DC">
      <w:pPr>
        <w:jc w:val="both"/>
      </w:pPr>
      <w:r w:rsidRPr="00CA7FE8">
        <w:t>Neste ciclo de investigação-ação, tive a oportunidade de lecionar duas aulas de 90 minutos à turma do 10.º ano, abordando, desta vez, o tema da Inteligência Artificial (IA), e a forma como influenciava as comunicações.</w:t>
      </w:r>
    </w:p>
    <w:p w14:paraId="3E454231" w14:textId="77777777" w:rsidR="009C39EA" w:rsidRDefault="00D009CB" w:rsidP="001879DC">
      <w:pPr>
        <w:jc w:val="both"/>
      </w:pPr>
      <w:r w:rsidRPr="00CA7FE8">
        <w:t>Dei início à aula com a exposição de um vídeo</w:t>
      </w:r>
      <w:r w:rsidRPr="00CA7FE8">
        <w:rPr>
          <w:rStyle w:val="Refdenotaderodap"/>
        </w:rPr>
        <w:footnoteReference w:id="22"/>
      </w:r>
      <w:r w:rsidRPr="00CA7FE8">
        <w:t xml:space="preserve">, que demonstrava como o ser humano utiliza mais IA do que pensa, no seu quotidiano -, e lancei a seguinte questão aos alunos: “Quais destas tecnologias usam todos os dias, ou regularmente?”. Depois de uma breve discussão acerca deste tópico, os alunos ligaram os seus </w:t>
      </w:r>
      <w:r w:rsidRPr="00250F85">
        <w:t>computadores</w:t>
      </w:r>
      <w:r w:rsidR="00F83622">
        <w:t xml:space="preserve"> </w:t>
      </w:r>
      <w:r w:rsidR="00446A9E" w:rsidRPr="00250F85">
        <w:t>e</w:t>
      </w:r>
      <w:r w:rsidRPr="00250F85">
        <w:t xml:space="preserve"> eu </w:t>
      </w:r>
      <w:r w:rsidR="00446A9E" w:rsidRPr="00250F85">
        <w:t>fornec</w:t>
      </w:r>
      <w:r w:rsidR="00F83622">
        <w:t xml:space="preserve">i </w:t>
      </w:r>
      <w:r w:rsidRPr="00250F85">
        <w:t xml:space="preserve">as instruções para a próxima atividade </w:t>
      </w:r>
      <w:r w:rsidR="00446A9E" w:rsidRPr="00250F85">
        <w:t>-</w:t>
      </w:r>
      <w:r w:rsidRPr="00250F85">
        <w:t xml:space="preserve"> </w:t>
      </w:r>
      <w:r w:rsidR="00446A9E" w:rsidRPr="00250F85">
        <w:t xml:space="preserve">para evitar fatores de distração. </w:t>
      </w:r>
      <w:r w:rsidRPr="00250F85">
        <w:t xml:space="preserve">Os alunos </w:t>
      </w:r>
      <w:r w:rsidR="00F83622">
        <w:t>dispuseram</w:t>
      </w:r>
      <w:r w:rsidRPr="00250F85">
        <w:t xml:space="preserve"> </w:t>
      </w:r>
      <w:r w:rsidR="00F83622">
        <w:t>d</w:t>
      </w:r>
      <w:r w:rsidRPr="00250F85">
        <w:t xml:space="preserve">a restante aula para concluir </w:t>
      </w:r>
      <w:r w:rsidR="00446A9E" w:rsidRPr="00250F85">
        <w:t>uma</w:t>
      </w:r>
      <w:r w:rsidRPr="00250F85">
        <w:t xml:space="preserve"> tarefa</w:t>
      </w:r>
      <w:r w:rsidR="00446A9E" w:rsidRPr="00250F85">
        <w:t xml:space="preserve"> específica - a preparação de uma apresentação oral -</w:t>
      </w:r>
      <w:r w:rsidRPr="00250F85">
        <w:t xml:space="preserve">, dando-me oportunidade de os </w:t>
      </w:r>
      <w:r w:rsidR="00446A9E" w:rsidRPr="00250F85">
        <w:t xml:space="preserve">observar, </w:t>
      </w:r>
      <w:r w:rsidRPr="00250F85">
        <w:t xml:space="preserve">monitorizar e avaliar, </w:t>
      </w:r>
      <w:r w:rsidR="009C39EA">
        <w:t>a</w:t>
      </w:r>
      <w:r w:rsidRPr="00250F85">
        <w:t xml:space="preserve"> vários níveis. </w:t>
      </w:r>
    </w:p>
    <w:p w14:paraId="1E5F8513" w14:textId="3D9838D1" w:rsidR="00446A9E" w:rsidRPr="00CA7FE8" w:rsidRDefault="00D009CB" w:rsidP="001879DC">
      <w:pPr>
        <w:jc w:val="both"/>
      </w:pPr>
      <w:r w:rsidRPr="00250F85">
        <w:lastRenderedPageBreak/>
        <w:t xml:space="preserve">Dado que </w:t>
      </w:r>
      <w:r w:rsidR="00446A9E" w:rsidRPr="00250F85">
        <w:t xml:space="preserve">esta atividade </w:t>
      </w:r>
      <w:r w:rsidRPr="00250F85">
        <w:t>se revelou mais moros</w:t>
      </w:r>
      <w:r w:rsidR="00446A9E" w:rsidRPr="00250F85">
        <w:t>a</w:t>
      </w:r>
      <w:r w:rsidRPr="00250F85">
        <w:t xml:space="preserve"> do que eu esperava, foi necessário dar-lhes o dia 31 de maio para completarem o seu trabalho (nos primeiros 45 minutos) e o apresentarem, na segunda metade da aula. </w:t>
      </w:r>
    </w:p>
    <w:p w14:paraId="043493AE" w14:textId="77777777" w:rsidR="00616D28" w:rsidRPr="00CA7FE8" w:rsidRDefault="00616D28" w:rsidP="001879DC">
      <w:pPr>
        <w:jc w:val="both"/>
      </w:pPr>
    </w:p>
    <w:p w14:paraId="47CFB552" w14:textId="03EEC7A8" w:rsidR="00616D28" w:rsidRPr="00A73FBC" w:rsidRDefault="00D009CB" w:rsidP="001879DC">
      <w:pPr>
        <w:pStyle w:val="Ttulo2"/>
        <w:rPr>
          <w:i/>
          <w:iCs/>
        </w:rPr>
      </w:pPr>
      <w:bookmarkStart w:id="52" w:name="_Toc175127389"/>
      <w:bookmarkStart w:id="53" w:name="_Toc207715357"/>
      <w:r w:rsidRPr="004B3416">
        <w:rPr>
          <w:i/>
          <w:iCs/>
        </w:rPr>
        <w:t xml:space="preserve">Apresentação e análise </w:t>
      </w:r>
      <w:r w:rsidRPr="00F94234">
        <w:rPr>
          <w:i/>
          <w:iCs/>
        </w:rPr>
        <w:t xml:space="preserve">de resultados do </w:t>
      </w:r>
      <w:r w:rsidR="00C713B7" w:rsidRPr="00F94234">
        <w:rPr>
          <w:i/>
          <w:iCs/>
        </w:rPr>
        <w:t>terceiro</w:t>
      </w:r>
      <w:r w:rsidRPr="00F94234">
        <w:rPr>
          <w:i/>
          <w:iCs/>
        </w:rPr>
        <w:t xml:space="preserve"> ciclo de investigação-ação</w:t>
      </w:r>
      <w:bookmarkEnd w:id="52"/>
      <w:bookmarkEnd w:id="53"/>
      <w:r w:rsidR="004C4199" w:rsidRPr="00F94234">
        <w:rPr>
          <w:i/>
          <w:iCs/>
        </w:rPr>
        <w:t xml:space="preserve"> na turma do 8.º ano de Português</w:t>
      </w:r>
    </w:p>
    <w:p w14:paraId="73ECA922" w14:textId="1B4B5CF3" w:rsidR="00616D28" w:rsidRDefault="00DB0D69" w:rsidP="001879DC">
      <w:pPr>
        <w:jc w:val="both"/>
        <w:rPr>
          <w:bCs/>
        </w:rPr>
      </w:pPr>
      <w:r>
        <w:rPr>
          <w:bCs/>
        </w:rPr>
        <w:t>Neste último ciclo de investigação-ação</w:t>
      </w:r>
      <w:r w:rsidR="00767B30" w:rsidRPr="00B33F70">
        <w:rPr>
          <w:bCs/>
        </w:rPr>
        <w:t>, a escuta e</w:t>
      </w:r>
      <w:r>
        <w:rPr>
          <w:bCs/>
        </w:rPr>
        <w:t xml:space="preserve"> a</w:t>
      </w:r>
      <w:r w:rsidR="00767B30" w:rsidRPr="00B33F70">
        <w:rPr>
          <w:bCs/>
        </w:rPr>
        <w:t xml:space="preserve"> leitura assistida do texto com que </w:t>
      </w:r>
      <w:r>
        <w:rPr>
          <w:bCs/>
        </w:rPr>
        <w:t xml:space="preserve">esta turma </w:t>
      </w:r>
      <w:r w:rsidR="00767B30" w:rsidRPr="00B33F70">
        <w:rPr>
          <w:bCs/>
        </w:rPr>
        <w:t>trabalh</w:t>
      </w:r>
      <w:r>
        <w:rPr>
          <w:bCs/>
        </w:rPr>
        <w:t>ou</w:t>
      </w:r>
      <w:r w:rsidR="00767B30" w:rsidRPr="00B33F70">
        <w:rPr>
          <w:bCs/>
        </w:rPr>
        <w:t xml:space="preserve">, com o auxílio do </w:t>
      </w:r>
      <w:r>
        <w:rPr>
          <w:bCs/>
        </w:rPr>
        <w:t>MD</w:t>
      </w:r>
      <w:r w:rsidR="00767B30" w:rsidRPr="00B33F70">
        <w:rPr>
          <w:bCs/>
        </w:rPr>
        <w:t>, revelou-se</w:t>
      </w:r>
      <w:r w:rsidR="00AA7369">
        <w:rPr>
          <w:bCs/>
        </w:rPr>
        <w:t>, uma vez mais,</w:t>
      </w:r>
      <w:r w:rsidR="00767B30" w:rsidRPr="00B33F70">
        <w:rPr>
          <w:bCs/>
        </w:rPr>
        <w:t xml:space="preserve"> motivadora para o </w:t>
      </w:r>
      <w:r w:rsidR="00BF3F73" w:rsidRPr="00B33F70">
        <w:rPr>
          <w:bCs/>
        </w:rPr>
        <w:t>tratamento</w:t>
      </w:r>
      <w:r w:rsidR="00767B30" w:rsidRPr="00B33F70">
        <w:rPr>
          <w:bCs/>
        </w:rPr>
        <w:t xml:space="preserve"> do género literário em questão</w:t>
      </w:r>
      <w:r w:rsidR="00AA7369">
        <w:rPr>
          <w:bCs/>
        </w:rPr>
        <w:t xml:space="preserve"> (o texto dramático)</w:t>
      </w:r>
      <w:r w:rsidR="00767B30" w:rsidRPr="00B33F70">
        <w:rPr>
          <w:bCs/>
        </w:rPr>
        <w:t xml:space="preserve">. </w:t>
      </w:r>
      <w:r w:rsidR="00AA7369">
        <w:rPr>
          <w:bCs/>
        </w:rPr>
        <w:t>Para além disso, o</w:t>
      </w:r>
      <w:r w:rsidR="00767B30" w:rsidRPr="00B33F70">
        <w:rPr>
          <w:bCs/>
        </w:rPr>
        <w:t>s recursos audiovisuais disponíveis</w:t>
      </w:r>
      <w:r w:rsidR="00AA7369">
        <w:rPr>
          <w:bCs/>
        </w:rPr>
        <w:t xml:space="preserve"> (vídeos explicativos e apelativos, visualmente) </w:t>
      </w:r>
      <w:r w:rsidR="00767B30" w:rsidRPr="00ED62BE">
        <w:rPr>
          <w:bCs/>
        </w:rPr>
        <w:t xml:space="preserve">facilitaram, também, o processo de revisão das marcas formais </w:t>
      </w:r>
      <w:r w:rsidR="00AA7369">
        <w:rPr>
          <w:bCs/>
        </w:rPr>
        <w:t>deste género textual</w:t>
      </w:r>
      <w:r w:rsidR="00767B30" w:rsidRPr="00ED62BE">
        <w:rPr>
          <w:bCs/>
        </w:rPr>
        <w:t xml:space="preserve">, revelando-se, assim, ferramentas de extrema importância </w:t>
      </w:r>
      <w:r w:rsidR="00AA7369">
        <w:rPr>
          <w:bCs/>
        </w:rPr>
        <w:t xml:space="preserve">quer </w:t>
      </w:r>
      <w:r w:rsidR="00767B30" w:rsidRPr="00ED62BE">
        <w:rPr>
          <w:bCs/>
        </w:rPr>
        <w:t>para o estudo autónomo</w:t>
      </w:r>
      <w:r w:rsidR="00AA7369">
        <w:rPr>
          <w:bCs/>
        </w:rPr>
        <w:t>, quer p</w:t>
      </w:r>
      <w:r w:rsidR="00767B30" w:rsidRPr="00ED62BE">
        <w:rPr>
          <w:bCs/>
        </w:rPr>
        <w:t xml:space="preserve">ara o trabalho em sala de aula. </w:t>
      </w:r>
    </w:p>
    <w:p w14:paraId="23005BCB" w14:textId="781652D6" w:rsidR="00C90676" w:rsidRDefault="00C90676" w:rsidP="001879DC">
      <w:pPr>
        <w:jc w:val="both"/>
        <w:rPr>
          <w:bCs/>
        </w:rPr>
      </w:pPr>
      <w:r>
        <w:rPr>
          <w:bCs/>
        </w:rPr>
        <w:t>O ritmo de trabalho dos alunos com o novo guião-orientador</w:t>
      </w:r>
      <w:r w:rsidR="005D17FA">
        <w:rPr>
          <w:bCs/>
        </w:rPr>
        <w:t xml:space="preserve"> revelou uma motivação mais elevada e, por consequência, um maior aproveitamento da aula, dado que, desta vez, todos os discentes conseguiram submeter os seus trabalhos a tempo. </w:t>
      </w:r>
      <w:r w:rsidR="00706464">
        <w:rPr>
          <w:bCs/>
        </w:rPr>
        <w:t xml:space="preserve">Mostraram menos dificuldades no trabalho autónomo, </w:t>
      </w:r>
      <w:r w:rsidR="003B16C9">
        <w:rPr>
          <w:bCs/>
        </w:rPr>
        <w:t>ainda que</w:t>
      </w:r>
      <w:r w:rsidR="00706464">
        <w:rPr>
          <w:bCs/>
        </w:rPr>
        <w:t xml:space="preserve"> com a minha monitorização e esclarecimento de dúvidas ocasionais. </w:t>
      </w:r>
    </w:p>
    <w:p w14:paraId="5132A603" w14:textId="7DCCC511" w:rsidR="00D5394F" w:rsidRPr="00ED62BE" w:rsidRDefault="00D5394F" w:rsidP="001879DC">
      <w:pPr>
        <w:jc w:val="both"/>
        <w:rPr>
          <w:bCs/>
        </w:rPr>
      </w:pPr>
      <w:r w:rsidRPr="00D32C3A">
        <w:rPr>
          <w:bCs/>
        </w:rPr>
        <w:t xml:space="preserve">Por sua vez, na transformação do texto narrativo </w:t>
      </w:r>
      <w:r w:rsidR="00F94234" w:rsidRPr="00D32C3A">
        <w:rPr>
          <w:bCs/>
        </w:rPr>
        <w:t>em</w:t>
      </w:r>
      <w:r w:rsidRPr="00D32C3A">
        <w:rPr>
          <w:bCs/>
        </w:rPr>
        <w:t xml:space="preserve"> texto dramático, os alunos </w:t>
      </w:r>
      <w:r w:rsidR="00437DFF" w:rsidRPr="00D32C3A">
        <w:rPr>
          <w:bCs/>
        </w:rPr>
        <w:t>trouxeram à tona algumas desvantagens desta prática, nesta faixa de idade: (1) dependeram demasiado do corretor automático do Word, não deixando que a criatividade deles fluísse</w:t>
      </w:r>
      <w:r w:rsidR="00D32C3A" w:rsidRPr="00D32C3A">
        <w:rPr>
          <w:bCs/>
        </w:rPr>
        <w:t xml:space="preserve"> totalmente</w:t>
      </w:r>
      <w:r w:rsidR="00437DFF" w:rsidRPr="00D32C3A">
        <w:rPr>
          <w:bCs/>
        </w:rPr>
        <w:t xml:space="preserve">, numa fase inicial; (2) </w:t>
      </w:r>
      <w:r w:rsidR="003E4912" w:rsidRPr="00D32C3A">
        <w:rPr>
          <w:bCs/>
        </w:rPr>
        <w:t xml:space="preserve">não praticaram a sua caligrafia; (3) alguns deles continuavam distraídos com outros elementos disponíveis nos seus computadores (isto torna-se mais preocupante quando pensamos que podemos ter de pedir alguma destas tarefas como trabalho de casa); (4) alguns alunos tentaram consultar fontes menos fidedignas para a redação do seu texto e, até, a Inteligência Artificial, </w:t>
      </w:r>
      <w:r w:rsidR="00D32C3A" w:rsidRPr="00D32C3A">
        <w:rPr>
          <w:bCs/>
        </w:rPr>
        <w:t>no que foram</w:t>
      </w:r>
      <w:r w:rsidR="003E4912" w:rsidRPr="00D32C3A">
        <w:rPr>
          <w:bCs/>
        </w:rPr>
        <w:t xml:space="preserve"> imediatamente repreendidos.</w:t>
      </w:r>
      <w:r w:rsidR="003E4912">
        <w:rPr>
          <w:bCs/>
        </w:rPr>
        <w:t xml:space="preserve"> </w:t>
      </w:r>
    </w:p>
    <w:p w14:paraId="2AD18717" w14:textId="77777777" w:rsidR="004C4199" w:rsidRDefault="004C4199" w:rsidP="001879DC">
      <w:pPr>
        <w:jc w:val="both"/>
      </w:pPr>
    </w:p>
    <w:p w14:paraId="5420171E" w14:textId="445D6FAB" w:rsidR="004C4199" w:rsidRPr="00D32C3A" w:rsidRDefault="004C4199" w:rsidP="004C4199">
      <w:pPr>
        <w:pStyle w:val="Ttulo2"/>
        <w:rPr>
          <w:i/>
          <w:iCs/>
        </w:rPr>
      </w:pPr>
      <w:r w:rsidRPr="004B3416">
        <w:rPr>
          <w:i/>
          <w:iCs/>
        </w:rPr>
        <w:lastRenderedPageBreak/>
        <w:t xml:space="preserve">Apresentação e análise de </w:t>
      </w:r>
      <w:r w:rsidRPr="00D32C3A">
        <w:rPr>
          <w:i/>
          <w:iCs/>
        </w:rPr>
        <w:t>resultados do terceiro ciclo de investigação-ação na</w:t>
      </w:r>
      <w:r w:rsidR="00EA14C5" w:rsidRPr="00D32C3A">
        <w:rPr>
          <w:i/>
          <w:iCs/>
        </w:rPr>
        <w:t>s</w:t>
      </w:r>
      <w:r w:rsidRPr="00D32C3A">
        <w:rPr>
          <w:i/>
          <w:iCs/>
        </w:rPr>
        <w:t xml:space="preserve"> turma</w:t>
      </w:r>
      <w:r w:rsidR="00EA14C5" w:rsidRPr="00D32C3A">
        <w:rPr>
          <w:i/>
          <w:iCs/>
        </w:rPr>
        <w:t>s</w:t>
      </w:r>
      <w:r w:rsidRPr="00D32C3A">
        <w:rPr>
          <w:i/>
          <w:iCs/>
        </w:rPr>
        <w:t xml:space="preserve"> de Inglês</w:t>
      </w:r>
    </w:p>
    <w:p w14:paraId="5FF0B226" w14:textId="5A54570E" w:rsidR="00EA14C5" w:rsidRDefault="00EA14C5" w:rsidP="00EA14C5">
      <w:pPr>
        <w:jc w:val="both"/>
        <w:rPr>
          <w:bCs/>
        </w:rPr>
      </w:pPr>
      <w:r w:rsidRPr="00ED62BE">
        <w:rPr>
          <w:bCs/>
        </w:rPr>
        <w:t xml:space="preserve">No que concerne </w:t>
      </w:r>
      <w:r w:rsidR="00CB2E82">
        <w:rPr>
          <w:bCs/>
        </w:rPr>
        <w:t>à</w:t>
      </w:r>
      <w:r w:rsidRPr="00ED62BE">
        <w:rPr>
          <w:bCs/>
        </w:rPr>
        <w:t xml:space="preserve"> turma do 9.º ano, os jogos e atividades mais dinâmicas, digitais e tradicionais, funcionaram muitíssimo bem como fatores de motivação para as aulas. Para além disso, os recursos audiovisuais estiveram bastante presentes e também foram úteis para o trabalho autónomo em sala de aula e desenvolvimento de competências linguísticas da língua estrangeira, nomeadamente desenvolvimento lexical e conhecimento gramatical. </w:t>
      </w:r>
    </w:p>
    <w:p w14:paraId="40D83073" w14:textId="0FC0DD65" w:rsidR="00CB2E82" w:rsidRPr="00ED62BE" w:rsidRDefault="00CB2E82" w:rsidP="00EA14C5">
      <w:pPr>
        <w:jc w:val="both"/>
        <w:rPr>
          <w:bCs/>
        </w:rPr>
      </w:pPr>
      <w:r w:rsidRPr="00B319A7">
        <w:rPr>
          <w:bCs/>
        </w:rPr>
        <w:t xml:space="preserve">As entrevistas com recurso ao </w:t>
      </w:r>
      <w:proofErr w:type="spellStart"/>
      <w:r w:rsidRPr="00B319A7">
        <w:rPr>
          <w:bCs/>
          <w:i/>
          <w:iCs/>
        </w:rPr>
        <w:t>Canva</w:t>
      </w:r>
      <w:proofErr w:type="spellEnd"/>
      <w:r w:rsidRPr="00B319A7">
        <w:rPr>
          <w:bCs/>
        </w:rPr>
        <w:t xml:space="preserve">, para o tratamento do </w:t>
      </w:r>
      <w:r w:rsidR="00CB59BE" w:rsidRPr="00B319A7">
        <w:rPr>
          <w:bCs/>
        </w:rPr>
        <w:t>“</w:t>
      </w:r>
      <w:proofErr w:type="spellStart"/>
      <w:r w:rsidRPr="00B319A7">
        <w:rPr>
          <w:bCs/>
          <w:i/>
          <w:iCs/>
        </w:rPr>
        <w:t>Reported</w:t>
      </w:r>
      <w:proofErr w:type="spellEnd"/>
      <w:r w:rsidRPr="00B319A7">
        <w:rPr>
          <w:bCs/>
          <w:i/>
          <w:iCs/>
        </w:rPr>
        <w:t xml:space="preserve"> </w:t>
      </w:r>
      <w:proofErr w:type="spellStart"/>
      <w:r w:rsidRPr="00B319A7">
        <w:rPr>
          <w:bCs/>
          <w:i/>
          <w:iCs/>
        </w:rPr>
        <w:t>Speech</w:t>
      </w:r>
      <w:proofErr w:type="spellEnd"/>
      <w:r w:rsidR="00CB59BE" w:rsidRPr="00B319A7">
        <w:rPr>
          <w:bCs/>
          <w:i/>
          <w:iCs/>
        </w:rPr>
        <w:t>”</w:t>
      </w:r>
      <w:r w:rsidRPr="00B319A7">
        <w:rPr>
          <w:bCs/>
        </w:rPr>
        <w:t xml:space="preserve">, </w:t>
      </w:r>
      <w:r w:rsidR="00E20CB0" w:rsidRPr="00B319A7">
        <w:rPr>
          <w:bCs/>
        </w:rPr>
        <w:t xml:space="preserve">revelaram-se satisfatórias, ainda que com alguns erros gramaticais. Isto não me deixou satisfeita, dado que revelou que </w:t>
      </w:r>
      <w:r w:rsidR="005C77C9" w:rsidRPr="00B319A7">
        <w:rPr>
          <w:bCs/>
        </w:rPr>
        <w:t>o contacto com o conteúdo gramatical antes da produção do trabalho não foi suficiente. Tal deveu</w:t>
      </w:r>
      <w:r w:rsidR="00B319A7" w:rsidRPr="00B319A7">
        <w:rPr>
          <w:bCs/>
        </w:rPr>
        <w:t>-se</w:t>
      </w:r>
      <w:r w:rsidR="005C77C9" w:rsidRPr="00B319A7">
        <w:rPr>
          <w:bCs/>
        </w:rPr>
        <w:t xml:space="preserve"> ao </w:t>
      </w:r>
      <w:r w:rsidR="00B319A7" w:rsidRPr="00B319A7">
        <w:rPr>
          <w:bCs/>
        </w:rPr>
        <w:t>escasso</w:t>
      </w:r>
      <w:r w:rsidR="005C77C9" w:rsidRPr="00B319A7">
        <w:rPr>
          <w:bCs/>
        </w:rPr>
        <w:t xml:space="preserve"> tempo disponível - 90 minutos. Para ser, de facto, eficaz, deveria ter dedicado apenas uma aula dest</w:t>
      </w:r>
      <w:r w:rsidR="005D1561" w:rsidRPr="00B319A7">
        <w:rPr>
          <w:bCs/>
        </w:rPr>
        <w:t>a duração para o contacto com o “</w:t>
      </w:r>
      <w:proofErr w:type="spellStart"/>
      <w:r w:rsidR="005D1561" w:rsidRPr="00B319A7">
        <w:rPr>
          <w:bCs/>
          <w:i/>
          <w:iCs/>
        </w:rPr>
        <w:t>Reported</w:t>
      </w:r>
      <w:proofErr w:type="spellEnd"/>
      <w:r w:rsidR="005D1561" w:rsidRPr="00B319A7">
        <w:rPr>
          <w:bCs/>
          <w:i/>
          <w:iCs/>
        </w:rPr>
        <w:t xml:space="preserve"> </w:t>
      </w:r>
      <w:proofErr w:type="spellStart"/>
      <w:r w:rsidR="005D1561" w:rsidRPr="00B319A7">
        <w:rPr>
          <w:bCs/>
          <w:i/>
          <w:iCs/>
        </w:rPr>
        <w:t>Speech</w:t>
      </w:r>
      <w:proofErr w:type="spellEnd"/>
      <w:r w:rsidR="005D1561" w:rsidRPr="00B319A7">
        <w:rPr>
          <w:bCs/>
          <w:i/>
          <w:iCs/>
        </w:rPr>
        <w:t>”</w:t>
      </w:r>
      <w:r w:rsidR="005D1561" w:rsidRPr="00B319A7">
        <w:rPr>
          <w:bCs/>
        </w:rPr>
        <w:t xml:space="preserve"> e prática do mesmo, com exercícios, e, só depois, numa outra aula, avançar para a produção de um texto a ser apresentado, oralmente.</w:t>
      </w:r>
      <w:r w:rsidR="005D1561">
        <w:rPr>
          <w:bCs/>
        </w:rPr>
        <w:t xml:space="preserve"> </w:t>
      </w:r>
    </w:p>
    <w:p w14:paraId="2FEF5198" w14:textId="7B4BCDFD" w:rsidR="00EA14C5" w:rsidRDefault="00EA14C5" w:rsidP="00EA14C5">
      <w:pPr>
        <w:jc w:val="both"/>
        <w:rPr>
          <w:bCs/>
        </w:rPr>
      </w:pPr>
      <w:r w:rsidRPr="00ED62BE">
        <w:rPr>
          <w:bCs/>
        </w:rPr>
        <w:t xml:space="preserve">Já no 10.º ano, </w:t>
      </w:r>
      <w:r w:rsidR="003D6664">
        <w:rPr>
          <w:bCs/>
        </w:rPr>
        <w:t>um dos</w:t>
      </w:r>
      <w:r w:rsidRPr="00ED62BE">
        <w:rPr>
          <w:bCs/>
        </w:rPr>
        <w:t xml:space="preserve"> desafio</w:t>
      </w:r>
      <w:r w:rsidR="003D6664">
        <w:rPr>
          <w:bCs/>
        </w:rPr>
        <w:t>s, a par dos objetivos deste ciclo,</w:t>
      </w:r>
      <w:r w:rsidRPr="00ED62BE">
        <w:rPr>
          <w:bCs/>
        </w:rPr>
        <w:t xml:space="preserve"> era encontrar ferramentas inovadoras e estimulantes o suficiente para manter estes alunos motivados. O tema da Inteligência Artificial e tudo o que se integrasse na área das Ciências e Tecnologias funcionou sempre muito bem com estes alunos</w:t>
      </w:r>
      <w:r w:rsidR="003D6664">
        <w:rPr>
          <w:bCs/>
        </w:rPr>
        <w:t>, pois pertenciam ao grupo desta área, no Ensino Secundário</w:t>
      </w:r>
      <w:r w:rsidRPr="00ED62BE">
        <w:rPr>
          <w:bCs/>
        </w:rPr>
        <w:t xml:space="preserve">. </w:t>
      </w:r>
      <w:r w:rsidR="003D6664">
        <w:rPr>
          <w:bCs/>
        </w:rPr>
        <w:t>Ao longo das aulas, f</w:t>
      </w:r>
      <w:r w:rsidRPr="00ED62BE">
        <w:rPr>
          <w:bCs/>
        </w:rPr>
        <w:t>oram ganhando mais consciência do quão vantajoso poderia ser</w:t>
      </w:r>
      <w:r w:rsidR="00A53669">
        <w:rPr>
          <w:bCs/>
        </w:rPr>
        <w:t>,</w:t>
      </w:r>
      <w:r w:rsidRPr="00ED62BE">
        <w:rPr>
          <w:bCs/>
        </w:rPr>
        <w:t xml:space="preserve"> para eles</w:t>
      </w:r>
      <w:r w:rsidR="00A53669">
        <w:rPr>
          <w:bCs/>
        </w:rPr>
        <w:t>,</w:t>
      </w:r>
      <w:r w:rsidRPr="00ED62BE">
        <w:rPr>
          <w:bCs/>
        </w:rPr>
        <w:t xml:space="preserve"> trabalhar com o computador - desde que o fizessem com responsabilidade e disciplina.</w:t>
      </w:r>
      <w:r w:rsidR="00A53669">
        <w:rPr>
          <w:bCs/>
        </w:rPr>
        <w:t xml:space="preserve"> </w:t>
      </w:r>
    </w:p>
    <w:p w14:paraId="070E0FCA" w14:textId="45718B1F" w:rsidR="00A53669" w:rsidRPr="00A53669" w:rsidRDefault="00A53669" w:rsidP="00EA14C5">
      <w:pPr>
        <w:jc w:val="both"/>
        <w:rPr>
          <w:bCs/>
        </w:rPr>
      </w:pPr>
      <w:r>
        <w:rPr>
          <w:bCs/>
        </w:rPr>
        <w:t xml:space="preserve">A necessidade de uma aula extra para a conclusão de uma tarefa também não se revelou satisfatória para mim. Apesar de serem alunos de uma faixa etária mais avançada, ainda se perdiam um pouco com a infinidade de informação disponível online – informação essa que tinham de selecionar, cuidadosamente, e integrar, posteriormente, num trabalho a ser submetido para avaliação formativa. O meu auxílio e monitorização no </w:t>
      </w:r>
      <w:r>
        <w:rPr>
          <w:bCs/>
        </w:rPr>
        <w:lastRenderedPageBreak/>
        <w:t xml:space="preserve">decorrer das aulas foi de suma importância para ultrapassar esta dificuldade e para a elaboração deste relatório. </w:t>
      </w:r>
    </w:p>
    <w:p w14:paraId="6A263242" w14:textId="77777777" w:rsidR="00D009CB" w:rsidRPr="00CA7FE8" w:rsidRDefault="00D009CB" w:rsidP="001879DC">
      <w:pPr>
        <w:jc w:val="both"/>
      </w:pPr>
    </w:p>
    <w:p w14:paraId="5662FEE4" w14:textId="201DB1FD" w:rsidR="00D009CB" w:rsidRPr="004B3416" w:rsidRDefault="00D009CB" w:rsidP="001879DC">
      <w:pPr>
        <w:pStyle w:val="Ttulo2"/>
        <w:rPr>
          <w:i/>
          <w:iCs/>
        </w:rPr>
      </w:pPr>
      <w:bookmarkStart w:id="54" w:name="_Toc175127390"/>
      <w:bookmarkStart w:id="55" w:name="_Toc207715358"/>
      <w:r w:rsidRPr="004B3416">
        <w:rPr>
          <w:i/>
          <w:iCs/>
        </w:rPr>
        <w:t>Discussão e reflexão</w:t>
      </w:r>
      <w:r w:rsidR="00D26E8D">
        <w:rPr>
          <w:i/>
          <w:iCs/>
        </w:rPr>
        <w:t xml:space="preserve"> final</w:t>
      </w:r>
      <w:r w:rsidRPr="004B3416">
        <w:rPr>
          <w:i/>
          <w:iCs/>
        </w:rPr>
        <w:t xml:space="preserve"> acerca dos resultados obtidos</w:t>
      </w:r>
      <w:bookmarkEnd w:id="54"/>
      <w:bookmarkEnd w:id="55"/>
    </w:p>
    <w:p w14:paraId="72108E0B" w14:textId="2E8035D9" w:rsidR="00036893" w:rsidRPr="00B319A7" w:rsidRDefault="00EA14C5" w:rsidP="001879DC">
      <w:pPr>
        <w:jc w:val="both"/>
      </w:pPr>
      <w:r w:rsidRPr="00B319A7">
        <w:t>Recordando, agora, as questões de investigação deste projeto:</w:t>
      </w:r>
      <w:r w:rsidR="00036893" w:rsidRPr="00B319A7">
        <w:t xml:space="preserve"> </w:t>
      </w:r>
      <w:r w:rsidRPr="00B319A7">
        <w:t>“</w:t>
      </w:r>
      <w:r w:rsidR="00036893" w:rsidRPr="00B319A7">
        <w:t xml:space="preserve">(1) Quais os desafios dos MD em sala de </w:t>
      </w:r>
      <w:proofErr w:type="gramStart"/>
      <w:r w:rsidR="00036893" w:rsidRPr="00B319A7">
        <w:t>aula?;</w:t>
      </w:r>
      <w:proofErr w:type="gramEnd"/>
      <w:r w:rsidR="00036893" w:rsidRPr="00B319A7">
        <w:t xml:space="preserve"> (2) Que outros recursos digitais são favoráveis para o ensino de Português e de Inglês? e (3) Qual o impacto que estas ferramentas podem ter no desenvolvimento das competências linguísticas dos alunos?</w:t>
      </w:r>
      <w:r w:rsidRPr="00B319A7">
        <w:t xml:space="preserve">”, </w:t>
      </w:r>
      <w:r w:rsidR="002C3240" w:rsidRPr="00B319A7">
        <w:t>irei proceder a uma reflexão</w:t>
      </w:r>
      <w:r w:rsidR="00AF10D5" w:rsidRPr="00B319A7">
        <w:t xml:space="preserve"> final</w:t>
      </w:r>
      <w:r w:rsidR="002C3240" w:rsidRPr="00B319A7">
        <w:t xml:space="preserve"> acerca dos resultados obtidos nos diferentes ciclos de investigação. </w:t>
      </w:r>
    </w:p>
    <w:p w14:paraId="2ED966C4" w14:textId="60455192" w:rsidR="00D009CB" w:rsidRPr="002C3240" w:rsidRDefault="00D009CB" w:rsidP="001879DC">
      <w:pPr>
        <w:jc w:val="both"/>
      </w:pPr>
      <w:r w:rsidRPr="00B319A7">
        <w:t>Com o contributo dos alunos envolvidos, das professoras-titulares e das professoras supervisoras, consegui obter informações concretas acerca dos efeitos que os ciclos de investigação planeados provocaram nos discentes</w:t>
      </w:r>
      <w:r w:rsidR="00A607EE" w:rsidRPr="00B319A7">
        <w:t xml:space="preserve"> - através da observação direta, dos inquéritos por questionário</w:t>
      </w:r>
      <w:r w:rsidR="0002406F" w:rsidRPr="00B319A7">
        <w:t xml:space="preserve">, </w:t>
      </w:r>
      <w:r w:rsidR="00A607EE" w:rsidRPr="00B319A7">
        <w:t>dos trabalhos realizados pelos alunos</w:t>
      </w:r>
      <w:r w:rsidR="0002406F" w:rsidRPr="00B319A7">
        <w:t xml:space="preserve"> e do feedback que os mesmos me davam, no final das aulas, quer diretamente, quer através da sua expressão facial e comportamento</w:t>
      </w:r>
      <w:r w:rsidRPr="00B319A7">
        <w:t>.</w:t>
      </w:r>
      <w:r w:rsidRPr="002C3240">
        <w:t xml:space="preserve"> </w:t>
      </w:r>
    </w:p>
    <w:p w14:paraId="6548434B" w14:textId="33D2F258" w:rsidR="00D009CB" w:rsidRPr="00A607EE" w:rsidRDefault="00D009CB" w:rsidP="001879DC">
      <w:pPr>
        <w:jc w:val="both"/>
      </w:pPr>
      <w:r w:rsidRPr="00CA7FE8">
        <w:t xml:space="preserve">No que diz respeito ao grande objetivo deste </w:t>
      </w:r>
      <w:r w:rsidRPr="00A607EE">
        <w:t>relatório - avaliar o impacto</w:t>
      </w:r>
      <w:r w:rsidR="0057511D">
        <w:t xml:space="preserve"> do MD</w:t>
      </w:r>
      <w:r w:rsidR="00645139">
        <w:t xml:space="preserve"> (na turma d</w:t>
      </w:r>
      <w:r w:rsidR="00B34CEE">
        <w:t>o 8.º ano</w:t>
      </w:r>
      <w:r w:rsidR="00645139">
        <w:t>) e</w:t>
      </w:r>
      <w:r w:rsidRPr="00A607EE">
        <w:t xml:space="preserve"> d</w:t>
      </w:r>
      <w:r w:rsidR="0002406F">
        <w:t>e</w:t>
      </w:r>
      <w:r w:rsidRPr="00A607EE">
        <w:t xml:space="preserve"> diversas </w:t>
      </w:r>
      <w:r w:rsidR="002B1444" w:rsidRPr="00A607EE">
        <w:t xml:space="preserve">ferramentas </w:t>
      </w:r>
      <w:r w:rsidR="00B34CEE">
        <w:t>(</w:t>
      </w:r>
      <w:r w:rsidR="002B1444" w:rsidRPr="00A607EE">
        <w:t>digitais e não só</w:t>
      </w:r>
      <w:r w:rsidRPr="00A607EE">
        <w:t xml:space="preserve">) no desenvolvimento das competências linguísticas de </w:t>
      </w:r>
      <w:proofErr w:type="gramStart"/>
      <w:r w:rsidRPr="00A607EE">
        <w:t>Português</w:t>
      </w:r>
      <w:proofErr w:type="gramEnd"/>
      <w:r w:rsidRPr="00A607EE">
        <w:t xml:space="preserve"> e de Inglês -, posso retirar as seguintes conclusões: </w:t>
      </w:r>
    </w:p>
    <w:p w14:paraId="48AC2720" w14:textId="3192EE33" w:rsidR="00B34CEE" w:rsidRPr="007C6E65" w:rsidRDefault="00D009CB" w:rsidP="001879DC">
      <w:pPr>
        <w:pStyle w:val="PargrafodaLista"/>
        <w:numPr>
          <w:ilvl w:val="0"/>
          <w:numId w:val="41"/>
        </w:numPr>
        <w:jc w:val="both"/>
      </w:pPr>
      <w:r w:rsidRPr="00A607EE">
        <w:t xml:space="preserve"> </w:t>
      </w:r>
      <w:r w:rsidR="00B34CEE" w:rsidRPr="007C6E65">
        <w:t>o MD teve um processo de adaptação moroso, quer por parte dos alunos, quer dos docentes, principalmente na turma que estava inserida no PPMD - um projeto relativamente recente;</w:t>
      </w:r>
    </w:p>
    <w:p w14:paraId="204A8923" w14:textId="65B67D06" w:rsidR="00D009CB" w:rsidRPr="00A607EE" w:rsidRDefault="002B1444" w:rsidP="001879DC">
      <w:pPr>
        <w:pStyle w:val="PargrafodaLista"/>
        <w:numPr>
          <w:ilvl w:val="0"/>
          <w:numId w:val="41"/>
        </w:numPr>
        <w:jc w:val="both"/>
      </w:pPr>
      <w:r w:rsidRPr="00A607EE">
        <w:t>as ferramentas e os materiais constituintes dos</w:t>
      </w:r>
      <w:r w:rsidR="00D009CB" w:rsidRPr="00A607EE">
        <w:t xml:space="preserve"> </w:t>
      </w:r>
      <w:r w:rsidR="00AE6F74">
        <w:t>MD</w:t>
      </w:r>
      <w:r w:rsidR="00D009CB" w:rsidRPr="00A607EE">
        <w:t xml:space="preserve"> são uma ferramenta útil para o desenvolvimento das competências linguísticas dos alunos, quando </w:t>
      </w:r>
      <w:r w:rsidRPr="00A607EE">
        <w:t xml:space="preserve">encarados como </w:t>
      </w:r>
      <w:r w:rsidR="00D009CB" w:rsidRPr="00A607EE">
        <w:t>recursos</w:t>
      </w:r>
      <w:r w:rsidRPr="00A607EE">
        <w:t xml:space="preserve"> complementares</w:t>
      </w:r>
      <w:r w:rsidR="00D009CB" w:rsidRPr="00A607EE">
        <w:t>, que não substituem o</w:t>
      </w:r>
      <w:r w:rsidR="00BA70D7">
        <w:t>s</w:t>
      </w:r>
      <w:r w:rsidR="00D009CB" w:rsidRPr="00A607EE">
        <w:t xml:space="preserve"> pap</w:t>
      </w:r>
      <w:r w:rsidR="00BA70D7">
        <w:t>éis</w:t>
      </w:r>
      <w:r w:rsidR="00D009CB" w:rsidRPr="00A607EE">
        <w:t xml:space="preserve"> do professor em sala de </w:t>
      </w:r>
      <w:r w:rsidR="00D009CB" w:rsidRPr="00B72C8F">
        <w:t>aula</w:t>
      </w:r>
      <w:r w:rsidR="00BA70D7" w:rsidRPr="00B72C8F">
        <w:t xml:space="preserve"> </w:t>
      </w:r>
      <w:r w:rsidR="00392083" w:rsidRPr="00B72C8F">
        <w:t>-</w:t>
      </w:r>
      <w:r w:rsidR="00BA70D7" w:rsidRPr="00B72C8F">
        <w:t xml:space="preserve"> </w:t>
      </w:r>
      <w:r w:rsidR="00392083" w:rsidRPr="00B72C8F">
        <w:t>orientar</w:t>
      </w:r>
      <w:r w:rsidR="005913D3" w:rsidRPr="00B72C8F">
        <w:t xml:space="preserve">, inspirar, criar oportunidades de aprendizagem e garantir que cada discente sente que </w:t>
      </w:r>
      <w:r w:rsidR="00AC68FE" w:rsidRPr="00B72C8F">
        <w:t>está a crescer</w:t>
      </w:r>
      <w:r w:rsidR="00392083" w:rsidRPr="00B72C8F">
        <w:t>, quer como ser humano, quer como aluno</w:t>
      </w:r>
      <w:r w:rsidR="00D009CB" w:rsidRPr="00B72C8F">
        <w:t>;</w:t>
      </w:r>
    </w:p>
    <w:p w14:paraId="667BC4FA" w14:textId="4BDFE4AA" w:rsidR="00D009CB" w:rsidRPr="00B72C8F" w:rsidRDefault="00D009CB" w:rsidP="001879DC">
      <w:pPr>
        <w:pStyle w:val="PargrafodaLista"/>
        <w:numPr>
          <w:ilvl w:val="0"/>
          <w:numId w:val="41"/>
        </w:numPr>
        <w:jc w:val="both"/>
      </w:pPr>
      <w:r w:rsidRPr="00A607EE">
        <w:lastRenderedPageBreak/>
        <w:t xml:space="preserve">o </w:t>
      </w:r>
      <w:r w:rsidR="00392083">
        <w:t>MD</w:t>
      </w:r>
      <w:r w:rsidRPr="00A607EE">
        <w:t xml:space="preserve"> possui certas funcionalidades e componentes que o tornam um instrumento</w:t>
      </w:r>
      <w:r w:rsidR="002B1444" w:rsidRPr="00A607EE">
        <w:t xml:space="preserve"> de trabalho que </w:t>
      </w:r>
      <w:r w:rsidR="002B1444" w:rsidRPr="00B72C8F">
        <w:t>facilita o trabalho do docente</w:t>
      </w:r>
      <w:r w:rsidRPr="00B72C8F">
        <w:t xml:space="preserve">, como o facto de fornecer </w:t>
      </w:r>
      <w:r w:rsidRPr="00B72C8F">
        <w:rPr>
          <w:i/>
        </w:rPr>
        <w:t>feedback</w:t>
      </w:r>
      <w:r w:rsidRPr="00B72C8F">
        <w:t xml:space="preserve"> imediato aos alunos (após a resolução de exercícios)</w:t>
      </w:r>
      <w:r w:rsidR="00F720C9" w:rsidRPr="00B72C8F">
        <w:t>, e imagino que isto não se restrinja à disciplina de Português;</w:t>
      </w:r>
    </w:p>
    <w:p w14:paraId="35408CAD" w14:textId="6AC83B2B" w:rsidR="00D009CB" w:rsidRPr="00B72C8F" w:rsidRDefault="00F720C9" w:rsidP="001879DC">
      <w:pPr>
        <w:pStyle w:val="PargrafodaLista"/>
        <w:numPr>
          <w:ilvl w:val="0"/>
          <w:numId w:val="41"/>
        </w:numPr>
        <w:jc w:val="both"/>
      </w:pPr>
      <w:r w:rsidRPr="00B72C8F">
        <w:t>a</w:t>
      </w:r>
      <w:r w:rsidR="00D009CB" w:rsidRPr="00B72C8F">
        <w:t xml:space="preserve">s </w:t>
      </w:r>
      <w:r w:rsidR="003B1112" w:rsidRPr="00B72C8F">
        <w:t>outr</w:t>
      </w:r>
      <w:r w:rsidRPr="00B72C8F">
        <w:t>as</w:t>
      </w:r>
      <w:r w:rsidR="00D009CB" w:rsidRPr="00B72C8F">
        <w:t xml:space="preserve"> </w:t>
      </w:r>
      <w:r w:rsidRPr="00B72C8F">
        <w:t>ferramentas</w:t>
      </w:r>
      <w:r w:rsidR="00D009CB" w:rsidRPr="00B72C8F">
        <w:t xml:space="preserve"> digitais</w:t>
      </w:r>
      <w:r w:rsidR="003B1112" w:rsidRPr="00B72C8F">
        <w:t xml:space="preserve"> utilizad</w:t>
      </w:r>
      <w:r w:rsidRPr="00B72C8F">
        <w:t>a</w:t>
      </w:r>
      <w:r w:rsidR="003B1112" w:rsidRPr="00B72C8F">
        <w:t>s</w:t>
      </w:r>
      <w:r w:rsidRPr="00B72C8F">
        <w:t>,</w:t>
      </w:r>
      <w:r w:rsidR="003B1112" w:rsidRPr="00B72C8F">
        <w:t xml:space="preserve"> quer na turma de </w:t>
      </w:r>
      <w:proofErr w:type="gramStart"/>
      <w:r w:rsidR="003B1112" w:rsidRPr="00B72C8F">
        <w:t>Português</w:t>
      </w:r>
      <w:proofErr w:type="gramEnd"/>
      <w:r>
        <w:t>,</w:t>
      </w:r>
      <w:r w:rsidR="003B1112" w:rsidRPr="00A607EE">
        <w:t xml:space="preserve"> quer de </w:t>
      </w:r>
      <w:proofErr w:type="gramStart"/>
      <w:r w:rsidR="003B1112" w:rsidRPr="00A607EE">
        <w:t>Inglês</w:t>
      </w:r>
      <w:proofErr w:type="gramEnd"/>
      <w:r w:rsidR="00D009CB" w:rsidRPr="00A607EE">
        <w:t xml:space="preserve">, provenientes de outras plataformas </w:t>
      </w:r>
      <w:r w:rsidR="003B1112" w:rsidRPr="00A607EE">
        <w:t>que não a das editoras dos manuais utilizados pelos alunos</w:t>
      </w:r>
      <w:r w:rsidR="00D009CB" w:rsidRPr="00A607EE">
        <w:t xml:space="preserve">, promoveram uma maior motivação nos estudantes e, </w:t>
      </w:r>
      <w:r w:rsidR="00D009CB" w:rsidRPr="00B72C8F">
        <w:t xml:space="preserve">consequentemente, uma maior atenção ao que estava a ser lecionado em cada momento, </w:t>
      </w:r>
      <w:r w:rsidR="00D07014" w:rsidRPr="00B72C8F">
        <w:t>predispondo-os</w:t>
      </w:r>
      <w:r w:rsidR="00D009CB" w:rsidRPr="00B72C8F">
        <w:t xml:space="preserve"> a </w:t>
      </w:r>
      <w:r w:rsidR="00D07014" w:rsidRPr="00B72C8F">
        <w:t xml:space="preserve">uma </w:t>
      </w:r>
      <w:r w:rsidR="00D009CB" w:rsidRPr="00B72C8F">
        <w:t>aquisição e desenvolvimento de competências linguísticas</w:t>
      </w:r>
      <w:r w:rsidR="00D07014" w:rsidRPr="00B72C8F">
        <w:t xml:space="preserve"> mais fácil</w:t>
      </w:r>
      <w:r w:rsidR="00D009CB" w:rsidRPr="00B72C8F">
        <w:t xml:space="preserve">; </w:t>
      </w:r>
    </w:p>
    <w:p w14:paraId="25F2BCDE" w14:textId="2C260BBD" w:rsidR="00D009CB" w:rsidRPr="00A607EE" w:rsidRDefault="00D009CB" w:rsidP="001879DC">
      <w:pPr>
        <w:pStyle w:val="PargrafodaLista"/>
        <w:numPr>
          <w:ilvl w:val="0"/>
          <w:numId w:val="41"/>
        </w:numPr>
        <w:jc w:val="both"/>
      </w:pPr>
      <w:r w:rsidRPr="00A607EE">
        <w:t xml:space="preserve">quanto às </w:t>
      </w:r>
      <w:r w:rsidR="003B1112" w:rsidRPr="00A607EE">
        <w:t>restantes ferramentas</w:t>
      </w:r>
      <w:r w:rsidRPr="00A607EE">
        <w:t xml:space="preserve"> incluídas neste projeto de investigação-ação, mais “tradicionais” - os </w:t>
      </w:r>
      <w:r w:rsidR="003B1112" w:rsidRPr="00A607EE">
        <w:t>‘</w:t>
      </w:r>
      <w:r w:rsidRPr="00A607EE">
        <w:rPr>
          <w:i/>
          <w:iCs/>
        </w:rPr>
        <w:t>role-</w:t>
      </w:r>
      <w:proofErr w:type="spellStart"/>
      <w:r w:rsidRPr="00A607EE">
        <w:rPr>
          <w:i/>
          <w:iCs/>
        </w:rPr>
        <w:t>plays</w:t>
      </w:r>
      <w:proofErr w:type="spellEnd"/>
      <w:r w:rsidR="003B1112" w:rsidRPr="00A607EE">
        <w:rPr>
          <w:i/>
          <w:iCs/>
        </w:rPr>
        <w:t>’</w:t>
      </w:r>
      <w:r w:rsidRPr="00A607EE">
        <w:t xml:space="preserve">, </w:t>
      </w:r>
      <w:r w:rsidR="003B1112" w:rsidRPr="00A607EE">
        <w:t>os jogos,</w:t>
      </w:r>
      <w:r w:rsidRPr="00A607EE">
        <w:t xml:space="preserve"> etc. -, pude constatar que, na turma do 8.º ano, que </w:t>
      </w:r>
      <w:r w:rsidRPr="0029711F">
        <w:t xml:space="preserve">sentia </w:t>
      </w:r>
      <w:r w:rsidR="003B1112" w:rsidRPr="0029711F">
        <w:t>mais cansaço</w:t>
      </w:r>
      <w:r w:rsidR="003B1112" w:rsidRPr="00A607EE">
        <w:t xml:space="preserve"> no trabalho com o computador</w:t>
      </w:r>
      <w:r w:rsidRPr="00A607EE">
        <w:t xml:space="preserve">, </w:t>
      </w:r>
      <w:r w:rsidR="003B1112" w:rsidRPr="00A607EE">
        <w:t xml:space="preserve">estas </w:t>
      </w:r>
      <w:r w:rsidRPr="00A607EE">
        <w:t xml:space="preserve">funcionaram </w:t>
      </w:r>
      <w:r w:rsidR="00D44C24">
        <w:t>bem</w:t>
      </w:r>
      <w:r w:rsidRPr="00A607EE">
        <w:t xml:space="preserve"> (no que diz respeito à aquisição e desenvolvimento de competências linguísticas)</w:t>
      </w:r>
      <w:r w:rsidR="003B1112" w:rsidRPr="00A607EE">
        <w:t>.</w:t>
      </w:r>
    </w:p>
    <w:p w14:paraId="7C062DC9" w14:textId="77777777" w:rsidR="00B04749" w:rsidRDefault="00DE731D" w:rsidP="001879DC">
      <w:pPr>
        <w:jc w:val="both"/>
      </w:pPr>
      <w:r w:rsidRPr="00A607EE">
        <w:t xml:space="preserve">Abordando, agora, os </w:t>
      </w:r>
      <w:r w:rsidRPr="00B72C8F">
        <w:t xml:space="preserve">aspetos menos satisfatórios </w:t>
      </w:r>
      <w:r w:rsidR="008A6175" w:rsidRPr="00B72C8F">
        <w:t>da utilização do MD</w:t>
      </w:r>
      <w:r w:rsidRPr="00A607EE">
        <w:t xml:space="preserve"> em sal</w:t>
      </w:r>
      <w:r w:rsidR="008A6175">
        <w:t>a</w:t>
      </w:r>
      <w:r w:rsidRPr="00A607EE">
        <w:t xml:space="preserve"> de aula, mas também relevantes para serem mencionados neste projeto, estão as infraestruturas e condições técnicas das escolas em que são utilizados, em primeiro lugar, dado que é necessário que as salas de aula possuam tomadas suficientes para o carregamento destas ferramentas de trabalho, ou então, de extensões que alberguem uma média de 20 alunos por turma. </w:t>
      </w:r>
    </w:p>
    <w:p w14:paraId="114FC95A" w14:textId="01BAF2ED" w:rsidR="00DE731D" w:rsidRPr="00A607EE" w:rsidRDefault="00DE731D" w:rsidP="001879DC">
      <w:pPr>
        <w:jc w:val="both"/>
      </w:pPr>
      <w:r w:rsidRPr="00A607EE">
        <w:t xml:space="preserve">Para além disto, a conexão à </w:t>
      </w:r>
      <w:r w:rsidRPr="00B04749">
        <w:rPr>
          <w:i/>
          <w:iCs/>
        </w:rPr>
        <w:t>Internet</w:t>
      </w:r>
      <w:r w:rsidRPr="00A607EE">
        <w:t xml:space="preserve"> da escola deve ser de qualidade, uma vez que, sem ela, alguns recursos do manual ficam inutilizáveis. Por fim, mas não menos importante, e no que diz respeito a condições técnicas do próprio instrumento de trabalho, todos os computadores deviam, num mundo ideal, ser construídos com materiais de qualidade e resistentes o suficiente para serem transportados por alunos de 12-13 anos, neste caso, que ainda não têm um sentido de responsabilidade aguçado </w:t>
      </w:r>
      <w:r w:rsidR="006C3F9D">
        <w:t>ao ponto de</w:t>
      </w:r>
      <w:r w:rsidRPr="00A607EE">
        <w:t xml:space="preserve"> serem detentores </w:t>
      </w:r>
      <w:r w:rsidR="006C3F9D">
        <w:t>de computadores</w:t>
      </w:r>
      <w:r w:rsidRPr="00A607EE">
        <w:t xml:space="preserve">. Alguns ficaram danificados </w:t>
      </w:r>
      <w:r w:rsidR="002007EC">
        <w:t xml:space="preserve">logo </w:t>
      </w:r>
      <w:r w:rsidRPr="00A607EE">
        <w:t>no início do primeiro semestre, não sendo possível resolver o problema, por uma série de fatores, nomeadamente o custo d</w:t>
      </w:r>
      <w:r w:rsidR="002007EC">
        <w:t>o</w:t>
      </w:r>
      <w:r w:rsidRPr="00A607EE">
        <w:t xml:space="preserve"> arranjo, e os alunos </w:t>
      </w:r>
      <w:r w:rsidR="001C4D07">
        <w:t>terem sido</w:t>
      </w:r>
      <w:r w:rsidRPr="00A607EE">
        <w:t xml:space="preserve"> obrigados a pedir um </w:t>
      </w:r>
      <w:r w:rsidRPr="00A607EE">
        <w:lastRenderedPageBreak/>
        <w:t xml:space="preserve">computador de substituição (nem sempre disponível) ou a trabalharem em conjunto com um colega em sala de aula. </w:t>
      </w:r>
    </w:p>
    <w:p w14:paraId="3CEC2A28" w14:textId="7002D155" w:rsidR="00DE731D" w:rsidRPr="00A607EE" w:rsidRDefault="00DE731D" w:rsidP="001879DC">
      <w:pPr>
        <w:jc w:val="both"/>
      </w:pPr>
      <w:r w:rsidRPr="00A607EE">
        <w:t>No que concerne à lecionação da</w:t>
      </w:r>
      <w:r w:rsidR="001C4D07">
        <w:t>s</w:t>
      </w:r>
      <w:r w:rsidRPr="00A607EE">
        <w:t xml:space="preserve"> aula</w:t>
      </w:r>
      <w:r w:rsidR="001C4D07">
        <w:t>s</w:t>
      </w:r>
      <w:r w:rsidRPr="00A607EE">
        <w:t xml:space="preserve"> em si, estas ferramentas de trabalho - quer o computador quer o MD - revela</w:t>
      </w:r>
      <w:r w:rsidR="00B04749">
        <w:t>ra</w:t>
      </w:r>
      <w:r w:rsidRPr="00A607EE">
        <w:t>m-se</w:t>
      </w:r>
      <w:r w:rsidR="00B04749">
        <w:t>, em certos momentos,</w:t>
      </w:r>
      <w:r w:rsidRPr="00A607EE">
        <w:t xml:space="preserve"> distrativos, se não </w:t>
      </w:r>
      <w:r w:rsidR="00B04749">
        <w:t>fossem</w:t>
      </w:r>
      <w:r w:rsidRPr="00A607EE">
        <w:t xml:space="preserve"> utilizados</w:t>
      </w:r>
      <w:r w:rsidR="00524976">
        <w:t xml:space="preserve"> devidamente</w:t>
      </w:r>
      <w:r w:rsidRPr="00A607EE">
        <w:t xml:space="preserve"> pelo professor e pelo </w:t>
      </w:r>
      <w:r w:rsidRPr="002609CF">
        <w:t>aluno</w:t>
      </w:r>
      <w:r w:rsidR="00524976" w:rsidRPr="002609CF">
        <w:t>, com o intuito de desenvolver competências linguísticas, neste caso</w:t>
      </w:r>
      <w:r w:rsidRPr="002609CF">
        <w:t xml:space="preserve">. </w:t>
      </w:r>
      <w:r w:rsidR="001E063F" w:rsidRPr="002609CF">
        <w:t>Se o discente conseguir manter o seu computador (ou outro instrumento digital de trabalho) organizado, este torna-se muito prático para o armazenamento de todos os seus trabalhos e manuais escolares. Conseguem partilhar esses mesmos conteúdos com colegas e professores, a qualquer instante. Todavia, para que isto aconteça de forma eficiente, é necessário que os alunos tenham formação nas Tecnologias de Informação e Comunicação (TIC) - que no caso da turma do 8.º ano, nesta escola, só acontecia durante 50 minutos por semana, e se verificou insuficiente.</w:t>
      </w:r>
      <w:r w:rsidR="001E063F">
        <w:t xml:space="preserve"> </w:t>
      </w:r>
    </w:p>
    <w:p w14:paraId="4B1A1DAB" w14:textId="3FE2996A" w:rsidR="00DE731D" w:rsidRPr="002609CF" w:rsidRDefault="00DE731D" w:rsidP="001879DC">
      <w:pPr>
        <w:jc w:val="both"/>
      </w:pPr>
      <w:r w:rsidRPr="00A607EE">
        <w:t xml:space="preserve">A exposição </w:t>
      </w:r>
      <w:r w:rsidR="00803878">
        <w:t xml:space="preserve">prolongada </w:t>
      </w:r>
      <w:r w:rsidRPr="00A607EE">
        <w:t>a ecrãs também se pode revelar outro fator preocupante com os MD,</w:t>
      </w:r>
      <w:r w:rsidR="009D2F6D">
        <w:t xml:space="preserve"> principalmente para os alunos mais novos,</w:t>
      </w:r>
      <w:r w:rsidRPr="00A607EE">
        <w:t xml:space="preserve"> dado que alguns </w:t>
      </w:r>
      <w:r w:rsidR="009D2F6D">
        <w:t>deles</w:t>
      </w:r>
      <w:r w:rsidRPr="00A607EE">
        <w:t xml:space="preserve"> evidenciaram, fadiga ocular e dores de cabeça, quer </w:t>
      </w:r>
      <w:r w:rsidRPr="002609CF">
        <w:t>durante as aulas</w:t>
      </w:r>
      <w:r w:rsidR="007B4A79" w:rsidRPr="002609CF">
        <w:t>,</w:t>
      </w:r>
      <w:r w:rsidRPr="002609CF">
        <w:t xml:space="preserve"> quer em casa. Tudo isso pode</w:t>
      </w:r>
      <w:r w:rsidR="009D2F6D" w:rsidRPr="002609CF">
        <w:t xml:space="preserve">, </w:t>
      </w:r>
      <w:r w:rsidR="00DE1D00" w:rsidRPr="002609CF">
        <w:t>lamentavelmente,</w:t>
      </w:r>
      <w:r w:rsidRPr="002609CF">
        <w:t xml:space="preserve"> </w:t>
      </w:r>
      <w:r w:rsidR="007B4A79" w:rsidRPr="002609CF">
        <w:t xml:space="preserve">ter um </w:t>
      </w:r>
      <w:r w:rsidRPr="002609CF">
        <w:t>impact</w:t>
      </w:r>
      <w:r w:rsidR="007B4A79" w:rsidRPr="002609CF">
        <w:t xml:space="preserve">o </w:t>
      </w:r>
      <w:r w:rsidRPr="002609CF">
        <w:t>negativ</w:t>
      </w:r>
      <w:r w:rsidR="007B4A79" w:rsidRPr="002609CF">
        <w:t>o n</w:t>
      </w:r>
      <w:r w:rsidRPr="002609CF">
        <w:t>a concentração durante as aulas</w:t>
      </w:r>
      <w:r w:rsidR="00DE1D00" w:rsidRPr="002609CF">
        <w:t xml:space="preserve"> e afetar, assim, o desenvolvimento de competências e alcance de bons resultados</w:t>
      </w:r>
      <w:r w:rsidRPr="002609CF">
        <w:t xml:space="preserve">. </w:t>
      </w:r>
    </w:p>
    <w:p w14:paraId="43F0FA7E" w14:textId="54C31A31" w:rsidR="00DE731D" w:rsidRPr="00A607EE" w:rsidRDefault="00DE1D00" w:rsidP="001879DC">
      <w:pPr>
        <w:jc w:val="both"/>
      </w:pPr>
      <w:r w:rsidRPr="002609CF">
        <w:t>N</w:t>
      </w:r>
      <w:r w:rsidR="00DE731D" w:rsidRPr="002609CF">
        <w:t>um patamar distinto, encontram-se as competências digitais do profissional</w:t>
      </w:r>
      <w:r w:rsidR="00DE731D" w:rsidRPr="00A607EE">
        <w:t xml:space="preserve"> docente. Nem todos os professores </w:t>
      </w:r>
      <w:r w:rsidR="00082561">
        <w:t xml:space="preserve">com quem trabalhei </w:t>
      </w:r>
      <w:r w:rsidR="00DE731D" w:rsidRPr="00A607EE">
        <w:t>disp</w:t>
      </w:r>
      <w:r w:rsidR="00082561">
        <w:t>unham</w:t>
      </w:r>
      <w:r w:rsidR="00DE731D" w:rsidRPr="00A607EE">
        <w:t xml:space="preserve"> de formação digital sólida e atualizada, principalmente no que </w:t>
      </w:r>
      <w:r w:rsidR="00082561">
        <w:t>circundava</w:t>
      </w:r>
      <w:r w:rsidR="00DE731D" w:rsidRPr="00A607EE">
        <w:t xml:space="preserve"> o tema dos MD no nosso país e, mais recentemente até, das ferramentas de IA, por exemplo, que começa</w:t>
      </w:r>
      <w:r w:rsidR="00082561">
        <w:t>ra</w:t>
      </w:r>
      <w:r w:rsidR="00DE731D" w:rsidRPr="00A607EE">
        <w:t>m a ser integradas no mesmo</w:t>
      </w:r>
      <w:r w:rsidR="00082561">
        <w:t xml:space="preserve">. </w:t>
      </w:r>
    </w:p>
    <w:p w14:paraId="049A1839" w14:textId="2A3B44DE" w:rsidR="00013326" w:rsidRDefault="00DE731D" w:rsidP="001879DC">
      <w:pPr>
        <w:jc w:val="both"/>
      </w:pPr>
      <w:r w:rsidRPr="00A607EE">
        <w:t xml:space="preserve">Há que ter em conta, ainda, que nem todos os agregados familiares conseguem fornecer apoio aos alunos neste contexto, quer a nível educacional quer económico. </w:t>
      </w:r>
      <w:r w:rsidR="00C14116">
        <w:t>P</w:t>
      </w:r>
      <w:r w:rsidRPr="00A607EE">
        <w:t xml:space="preserve">or isso, </w:t>
      </w:r>
      <w:r w:rsidR="00C14116">
        <w:t xml:space="preserve">existe também </w:t>
      </w:r>
      <w:r w:rsidRPr="00A607EE">
        <w:t xml:space="preserve">um </w:t>
      </w:r>
      <w:r w:rsidR="00C14116">
        <w:t xml:space="preserve">certo </w:t>
      </w:r>
      <w:r w:rsidRPr="00A607EE">
        <w:t xml:space="preserve">risco de exclusão de alunos com necessidades educativas ou económicas </w:t>
      </w:r>
      <w:r w:rsidRPr="002609CF">
        <w:t xml:space="preserve">especiais, dado que </w:t>
      </w:r>
      <w:r w:rsidR="008468C2" w:rsidRPr="002609CF">
        <w:t>o acesso a certas plataformas não é gratuito</w:t>
      </w:r>
      <w:r w:rsidRPr="002609CF">
        <w:t>,</w:t>
      </w:r>
      <w:r w:rsidRPr="00A607EE">
        <w:t xml:space="preserve"> no</w:t>
      </w:r>
      <w:r w:rsidR="008468C2">
        <w:t xml:space="preserve"> primeiro</w:t>
      </w:r>
      <w:r w:rsidRPr="00A607EE">
        <w:t xml:space="preserve"> caso,</w:t>
      </w:r>
      <w:r w:rsidR="00827C41">
        <w:t xml:space="preserve"> tendo</w:t>
      </w:r>
      <w:r w:rsidRPr="00A607EE">
        <w:t xml:space="preserve"> o equipamento técnico custos de consertos um tanto elevados para certas famílias. </w:t>
      </w:r>
    </w:p>
    <w:p w14:paraId="1E3AF7FA" w14:textId="77777777" w:rsidR="004C4199" w:rsidRDefault="004C4199" w:rsidP="001879DC">
      <w:pPr>
        <w:pStyle w:val="Cabealho0"/>
      </w:pPr>
      <w:bookmarkStart w:id="56" w:name="_Toc175127391"/>
      <w:bookmarkStart w:id="57" w:name="_Toc207715359"/>
    </w:p>
    <w:p w14:paraId="454265C3" w14:textId="050FB25D" w:rsidR="00D009CB" w:rsidRPr="00CA7FE8" w:rsidRDefault="00D009CB" w:rsidP="001879DC">
      <w:pPr>
        <w:pStyle w:val="Cabealho0"/>
      </w:pPr>
      <w:r w:rsidRPr="00CA7FE8">
        <w:lastRenderedPageBreak/>
        <w:t>Conclusão</w:t>
      </w:r>
      <w:bookmarkEnd w:id="56"/>
      <w:bookmarkEnd w:id="57"/>
      <w:r w:rsidRPr="00CA7FE8">
        <w:t xml:space="preserve"> </w:t>
      </w:r>
    </w:p>
    <w:p w14:paraId="1F46C362" w14:textId="6673A550" w:rsidR="00D009CB" w:rsidRPr="002609CF" w:rsidRDefault="00D009CB" w:rsidP="001879DC">
      <w:pPr>
        <w:pStyle w:val="Texto"/>
      </w:pPr>
      <w:r w:rsidRPr="00CA7FE8">
        <w:t xml:space="preserve">Ensinar e aprender na era (cada vez mais) digital em que vivemos é uma tarefa árdua, com as suas vantagens e desafios associados. Apesar de todos os </w:t>
      </w:r>
      <w:r w:rsidR="009D5376">
        <w:rPr>
          <w:iCs/>
        </w:rPr>
        <w:t xml:space="preserve">desenvolvimentos </w:t>
      </w:r>
      <w:r w:rsidRPr="00CA7FE8">
        <w:t xml:space="preserve">que têm sido feitos nas escolas portuguesas, há ainda muito terreno </w:t>
      </w:r>
      <w:r w:rsidR="00493B16">
        <w:t>a</w:t>
      </w:r>
      <w:r w:rsidRPr="00CA7FE8">
        <w:t xml:space="preserve"> ser explorado e, como é óbvio, melhorado - como os problemas técnicos que afetaram a utilização de instrumentos digitais nas aulas destas turmas, nomeadamente a conexão à </w:t>
      </w:r>
      <w:r w:rsidRPr="00493B16">
        <w:rPr>
          <w:i/>
          <w:iCs/>
        </w:rPr>
        <w:t>Internet</w:t>
      </w:r>
      <w:r w:rsidRPr="00CA7FE8">
        <w:t xml:space="preserve">. Contudo, encontramos no </w:t>
      </w:r>
      <w:r w:rsidRPr="00493B16">
        <w:rPr>
          <w:i/>
          <w:iCs/>
        </w:rPr>
        <w:t>website</w:t>
      </w:r>
      <w:r w:rsidRPr="00CA7FE8">
        <w:t xml:space="preserve"> “Recuperar Portugal”, mencionado em capítulos anteriores, a seguinte declaração: “[a]té 2025, serão desenvolvidas ações que melhorem a cone</w:t>
      </w:r>
      <w:r w:rsidR="006D45A6">
        <w:t>c</w:t>
      </w:r>
      <w:r w:rsidRPr="00CA7FE8">
        <w:t>tividade das escolas para, pelo menos, 1Gb”.</w:t>
      </w:r>
      <w:r w:rsidRPr="00CA7FE8">
        <w:rPr>
          <w:rStyle w:val="Refdenotaderodap"/>
        </w:rPr>
        <w:footnoteReference w:id="23"/>
      </w:r>
      <w:r w:rsidRPr="00CA7FE8">
        <w:t xml:space="preserve"> Fica aqui, então, a esperança de que este já </w:t>
      </w:r>
      <w:r w:rsidRPr="002609CF">
        <w:t xml:space="preserve">não seja um problema que os alunos encontrem no futuro que se avizinha. </w:t>
      </w:r>
    </w:p>
    <w:p w14:paraId="57A561D6" w14:textId="7022D452" w:rsidR="00493B16" w:rsidRDefault="00D009CB" w:rsidP="001879DC">
      <w:pPr>
        <w:pStyle w:val="Texto"/>
      </w:pPr>
      <w:r w:rsidRPr="002609CF">
        <w:t xml:space="preserve">O </w:t>
      </w:r>
      <w:r w:rsidR="009D5376" w:rsidRPr="002609CF">
        <w:t>MD</w:t>
      </w:r>
      <w:r w:rsidRPr="002609CF">
        <w:t>, enquanto material para estudo e aprendizagem, afigurou-se eficient</w:t>
      </w:r>
      <w:r w:rsidR="002609CF" w:rsidRPr="002609CF">
        <w:t>e</w:t>
      </w:r>
      <w:r w:rsidR="009D5376" w:rsidRPr="002609CF">
        <w:t>, em teoria</w:t>
      </w:r>
      <w:r w:rsidRPr="002609CF">
        <w:t xml:space="preserve">. Contudo, </w:t>
      </w:r>
      <w:r w:rsidR="009D5376" w:rsidRPr="002609CF">
        <w:t xml:space="preserve">no que diz respeito ao trabalho com esta ferramenta em sala de aula, </w:t>
      </w:r>
      <w:r w:rsidRPr="002609CF">
        <w:t>a mudança (um tanto repentina)  que ocorreu nas escolas que</w:t>
      </w:r>
      <w:r w:rsidRPr="00CA7FE8">
        <w:t xml:space="preserve"> integraram este projeto, juntamente com a faixa etária destes discentes em particular,</w:t>
      </w:r>
      <w:r w:rsidR="009D5376">
        <w:t xml:space="preserve"> de 12-13 anos,</w:t>
      </w:r>
      <w:r w:rsidRPr="00CA7FE8">
        <w:t xml:space="preserve"> pode ter “contribuído” para alguns dos desafios mencionados</w:t>
      </w:r>
      <w:r w:rsidR="009D5376">
        <w:t xml:space="preserve"> neste relatório de estágio</w:t>
      </w:r>
      <w:r w:rsidRPr="00CA7FE8">
        <w:t xml:space="preserve">, não só ao nível comportamental dos alunos, </w:t>
      </w:r>
      <w:r w:rsidR="006D45A6">
        <w:t>como</w:t>
      </w:r>
      <w:r w:rsidRPr="00CA7FE8">
        <w:t xml:space="preserve"> também ao da instituição de ensino em si (que necessitava de melhorias e alterações, no que diz respeito a equipamentos, disposição de salas e conectividade </w:t>
      </w:r>
      <w:r w:rsidR="008132A7">
        <w:t>à rede</w:t>
      </w:r>
      <w:r w:rsidRPr="00CA7FE8">
        <w:t xml:space="preserve">). </w:t>
      </w:r>
    </w:p>
    <w:p w14:paraId="798875B0" w14:textId="77777777" w:rsidR="004E2C66" w:rsidRDefault="00D009CB" w:rsidP="004E2C66">
      <w:pPr>
        <w:pStyle w:val="Texto"/>
      </w:pPr>
      <w:r w:rsidRPr="00CA7FE8">
        <w:t xml:space="preserve">Ainda assim, para mim, foi um instrumento de trabalho com o qual gostei imenso de </w:t>
      </w:r>
      <w:r w:rsidRPr="002609CF">
        <w:t>trabalhar</w:t>
      </w:r>
      <w:r w:rsidR="00613B0D" w:rsidRPr="002609CF">
        <w:t>, uma vez que tinha ao meu dispor uma quantidade infindável de recursos, que abrangiam todos os itens do programa da disciplina de Português</w:t>
      </w:r>
      <w:r w:rsidR="008837C2" w:rsidRPr="002609CF">
        <w:t xml:space="preserve">, como também pelo facto </w:t>
      </w:r>
      <w:r w:rsidR="004E2C66" w:rsidRPr="002609CF">
        <w:t>de trazer inovação para a sala de aula, que também é bem-vinda</w:t>
      </w:r>
      <w:r w:rsidR="00613B0D" w:rsidRPr="002609CF">
        <w:t>.</w:t>
      </w:r>
      <w:r w:rsidR="004E2C66" w:rsidRPr="002609CF">
        <w:t xml:space="preserve"> Esta ferramenta irá</w:t>
      </w:r>
      <w:r w:rsidRPr="002609CF">
        <w:t xml:space="preserve">, certamente, revolucionar as escolas do nosso país, à medida que </w:t>
      </w:r>
      <w:r w:rsidR="006D45A6" w:rsidRPr="002609CF">
        <w:t>tivermos</w:t>
      </w:r>
      <w:r w:rsidRPr="00CA7FE8">
        <w:t xml:space="preserve"> cada vez mais turmas e escolas a fazerem parte do PPMD. </w:t>
      </w:r>
    </w:p>
    <w:p w14:paraId="3AEE9F89" w14:textId="7B214B07" w:rsidR="00493B16" w:rsidRPr="002609CF" w:rsidRDefault="004E2C66" w:rsidP="004E2C66">
      <w:pPr>
        <w:pStyle w:val="Texto"/>
      </w:pPr>
      <w:r>
        <w:t xml:space="preserve">Todavia, </w:t>
      </w:r>
      <w:r w:rsidR="00FB12FB">
        <w:t xml:space="preserve">percebi que </w:t>
      </w:r>
      <w:r>
        <w:t>m</w:t>
      </w:r>
      <w:r w:rsidR="00D009CB" w:rsidRPr="00CA7FE8">
        <w:t>ais importante do que os instrumento</w:t>
      </w:r>
      <w:r w:rsidR="00493B16">
        <w:t>s e ferramentas</w:t>
      </w:r>
      <w:r w:rsidR="00D009CB" w:rsidRPr="00CA7FE8">
        <w:t xml:space="preserve"> de trabalho que </w:t>
      </w:r>
      <w:r w:rsidR="009C4A77">
        <w:t xml:space="preserve">se </w:t>
      </w:r>
      <w:r w:rsidR="00D009CB" w:rsidRPr="00CA7FE8">
        <w:t xml:space="preserve">utilizam em sala de aula, sejam </w:t>
      </w:r>
      <w:r w:rsidR="009C4A77">
        <w:t xml:space="preserve">eles </w:t>
      </w:r>
      <w:r w:rsidR="00D009CB" w:rsidRPr="00CA7FE8">
        <w:t xml:space="preserve">em papel ou compostos por um </w:t>
      </w:r>
      <w:r w:rsidR="00D009CB" w:rsidRPr="00CA7FE8">
        <w:lastRenderedPageBreak/>
        <w:t xml:space="preserve">ecrã e teclado, são os temas e atividades que escolhemos para as nossas aulas - que, no meu caso, demonstraram ter grande influência </w:t>
      </w:r>
      <w:r w:rsidR="009C4A77">
        <w:t>sobre</w:t>
      </w:r>
      <w:r w:rsidR="00D009CB" w:rsidRPr="00CA7FE8">
        <w:t xml:space="preserve"> o bom (ou mau) funcionamento das mesmas</w:t>
      </w:r>
      <w:r w:rsidR="00FB12FB">
        <w:t xml:space="preserve"> </w:t>
      </w:r>
      <w:r w:rsidR="00FB12FB" w:rsidRPr="002609CF">
        <w:t xml:space="preserve">e </w:t>
      </w:r>
      <w:r w:rsidR="004367EA" w:rsidRPr="002609CF">
        <w:t>eram decisivas para a aquisição e desenvolvimento de competências</w:t>
      </w:r>
      <w:r w:rsidR="00D009CB" w:rsidRPr="002609CF">
        <w:t xml:space="preserve">. </w:t>
      </w:r>
    </w:p>
    <w:p w14:paraId="3E5FA7D2" w14:textId="29550F35" w:rsidR="00493B16" w:rsidRDefault="004367EA" w:rsidP="00210E12">
      <w:pPr>
        <w:jc w:val="both"/>
      </w:pPr>
      <w:r w:rsidRPr="002609CF">
        <w:t>Constatei que</w:t>
      </w:r>
      <w:r w:rsidR="00D009CB" w:rsidRPr="002609CF">
        <w:t xml:space="preserve"> </w:t>
      </w:r>
      <w:r w:rsidRPr="002609CF">
        <w:t xml:space="preserve">nem só </w:t>
      </w:r>
      <w:r w:rsidR="00D009CB" w:rsidRPr="002609CF">
        <w:t xml:space="preserve">os </w:t>
      </w:r>
      <w:r w:rsidR="00493B16" w:rsidRPr="002609CF">
        <w:t>métodos inovadores e modernos</w:t>
      </w:r>
      <w:r w:rsidR="00D009CB" w:rsidRPr="002609CF">
        <w:t xml:space="preserve"> são os que surtem efeito</w:t>
      </w:r>
      <w:r w:rsidR="008C20FA" w:rsidRPr="002609CF">
        <w:t>s positivos junto dos alunos</w:t>
      </w:r>
      <w:r w:rsidR="00D009CB" w:rsidRPr="002609CF">
        <w:t>.</w:t>
      </w:r>
      <w:r w:rsidR="008C20FA" w:rsidRPr="002609CF">
        <w:t xml:space="preserve"> Uma simples ficha de trabalho, impressa, ou uma discussão aberta entre </w:t>
      </w:r>
      <w:r w:rsidR="002609CF" w:rsidRPr="002609CF">
        <w:t>alunos</w:t>
      </w:r>
      <w:r w:rsidR="008C20FA" w:rsidRPr="002609CF">
        <w:t xml:space="preserve"> e professor são capazes de motivar uma turma inteira e mostrar que estamos numa sala de aula - um local de trabalho e aprendizagem. </w:t>
      </w:r>
      <w:r w:rsidR="00D009CB" w:rsidRPr="002609CF">
        <w:t>Ter a oportunidade de lecionar não só numa turma onde os instrumentos</w:t>
      </w:r>
      <w:r w:rsidR="00D009CB" w:rsidRPr="00CA7FE8">
        <w:t xml:space="preserve"> de trabalho predominantes eram o computador e o </w:t>
      </w:r>
      <w:r w:rsidR="00210E12">
        <w:t>MD</w:t>
      </w:r>
      <w:r w:rsidR="00D009CB" w:rsidRPr="00CA7FE8">
        <w:t>, mas também em turmas que não utilizavam essas ferramentas</w:t>
      </w:r>
      <w:r w:rsidR="00493B16">
        <w:t xml:space="preserve"> com tanta frequência</w:t>
      </w:r>
      <w:r w:rsidR="00D009CB" w:rsidRPr="00CA7FE8">
        <w:t xml:space="preserve">, fez com que conseguisse comparar as abordagens </w:t>
      </w:r>
      <w:r w:rsidR="00493B16">
        <w:t xml:space="preserve">mais </w:t>
      </w:r>
      <w:r w:rsidR="00D009CB" w:rsidRPr="00CA7FE8">
        <w:t xml:space="preserve">“tradicionais” </w:t>
      </w:r>
      <w:r w:rsidR="00493B16">
        <w:t>com as</w:t>
      </w:r>
      <w:r w:rsidR="00D009CB" w:rsidRPr="00CA7FE8">
        <w:t xml:space="preserve"> mais digitais</w:t>
      </w:r>
      <w:r w:rsidR="00B81E82">
        <w:t xml:space="preserve"> e realizar uma espécie de formação dois em um: simultaneamente como docente de uma turma com MD e como docente de turmas com manuais tradicionais. Nesse sentido, foi um trabalho árduo, mas gratificante e amplamente formativo. Desse percurso</w:t>
      </w:r>
      <w:r w:rsidR="004E2DA7">
        <w:t xml:space="preserve"> por diferentes estratégias e ferramentas</w:t>
      </w:r>
      <w:r w:rsidR="00493B16">
        <w:t xml:space="preserve"> resultou este relatório de estágio. </w:t>
      </w:r>
      <w:r w:rsidR="00D009CB" w:rsidRPr="00CA7FE8">
        <w:t xml:space="preserve"> </w:t>
      </w:r>
    </w:p>
    <w:p w14:paraId="0A0AE60C" w14:textId="4BB135FD" w:rsidR="00493B16" w:rsidRDefault="00D009CB" w:rsidP="001879DC">
      <w:pPr>
        <w:pStyle w:val="Texto"/>
      </w:pPr>
      <w:r w:rsidRPr="00CA7FE8">
        <w:t xml:space="preserve">Na esperança de que este </w:t>
      </w:r>
      <w:r w:rsidR="00493B16">
        <w:t>trabalho</w:t>
      </w:r>
      <w:r w:rsidRPr="00CA7FE8">
        <w:t xml:space="preserve"> seja útil para posteriores avaliações </w:t>
      </w:r>
      <w:r w:rsidR="00493B16">
        <w:t>d</w:t>
      </w:r>
      <w:r w:rsidRPr="00CA7FE8">
        <w:t xml:space="preserve">este projeto-piloto, creio que o ideal para estes jovens alunos, do 3.º ciclo do Ensino Básico </w:t>
      </w:r>
      <w:r w:rsidR="00493B16">
        <w:t>e d</w:t>
      </w:r>
      <w:r w:rsidRPr="00CA7FE8">
        <w:t>o Ensino Secundário</w:t>
      </w:r>
      <w:r w:rsidR="00493B16">
        <w:t>,</w:t>
      </w:r>
      <w:r w:rsidRPr="00CA7FE8">
        <w:t xml:space="preserve"> seria terem contacto</w:t>
      </w:r>
      <w:r w:rsidR="001F2132">
        <w:t xml:space="preserve"> </w:t>
      </w:r>
      <w:r w:rsidRPr="00CA7FE8">
        <w:t xml:space="preserve">com a maior variedade de recursos digitais possível </w:t>
      </w:r>
      <w:r w:rsidR="009052A7" w:rsidRPr="004E2DA7">
        <w:t>-</w:t>
      </w:r>
      <w:r w:rsidR="00493B16" w:rsidRPr="004E2DA7">
        <w:t xml:space="preserve"> </w:t>
      </w:r>
      <w:r w:rsidR="009052A7" w:rsidRPr="004E2DA7">
        <w:t>aliados a uma componente letiva de TIC adequada (maior do que 50 minutos por semana</w:t>
      </w:r>
      <w:r w:rsidR="004A00F0" w:rsidRPr="004E2DA7">
        <w:t xml:space="preserve"> e que deve ser iniciada o mais cedo possível</w:t>
      </w:r>
      <w:r w:rsidR="009052A7" w:rsidRPr="004E2DA7">
        <w:t>) -, para que consigam encarar estas ferramentas como objetos de trabalho, que os irão levar mais longe, a nível escolar</w:t>
      </w:r>
      <w:r w:rsidR="00493B16" w:rsidRPr="004E2DA7">
        <w:t xml:space="preserve">. </w:t>
      </w:r>
      <w:r w:rsidR="00110928" w:rsidRPr="004E2DA7">
        <w:t>É</w:t>
      </w:r>
      <w:r w:rsidR="00493B16" w:rsidRPr="004E2DA7">
        <w:t xml:space="preserve"> essencial </w:t>
      </w:r>
      <w:r w:rsidR="00110928" w:rsidRPr="004E2DA7">
        <w:t>que os alunos adquiram</w:t>
      </w:r>
      <w:r w:rsidRPr="004E2DA7">
        <w:t xml:space="preserve"> todas as bases para a boa utilização de um computador, enquanto instrumento de trabalho</w:t>
      </w:r>
      <w:r w:rsidR="00493B16" w:rsidRPr="004E2DA7">
        <w:t>.</w:t>
      </w:r>
      <w:r w:rsidR="004E2DA7" w:rsidRPr="004E2DA7">
        <w:t xml:space="preserve"> E, apesar da minha ainda escassa experiência de docente, talvez seja de opinião de que</w:t>
      </w:r>
      <w:r w:rsidR="004E2DA7">
        <w:t xml:space="preserve"> o MD deveria ser utilizado num nível de escolaridade mais avançado do que no 8.º ano, atendendo ao desenvolvimento e maturidade que implica.</w:t>
      </w:r>
    </w:p>
    <w:p w14:paraId="24149426" w14:textId="568C40BC" w:rsidR="00D009CB" w:rsidRDefault="00D009CB" w:rsidP="001879DC">
      <w:pPr>
        <w:pStyle w:val="Texto"/>
      </w:pPr>
      <w:r w:rsidRPr="00CA7FE8">
        <w:t xml:space="preserve">Contudo, acrescento que um regime de ensino exclusivamente digital </w:t>
      </w:r>
      <w:r w:rsidR="00F13779">
        <w:t>me pareceu</w:t>
      </w:r>
      <w:r w:rsidRPr="00CA7FE8">
        <w:t xml:space="preserve"> ser deveras cansativo, quer a nível físico (como a questão do cansaço ocular e das dores de cabeça, mencionadas pelos alunos do 8.º ano nas respostas ao inquérito por questionário) </w:t>
      </w:r>
      <w:r w:rsidR="00493B16">
        <w:t>quer a nível</w:t>
      </w:r>
      <w:r w:rsidRPr="00CA7FE8">
        <w:t xml:space="preserve"> ment</w:t>
      </w:r>
      <w:r w:rsidRPr="00F13779">
        <w:t>al (</w:t>
      </w:r>
      <w:r w:rsidR="00493B16" w:rsidRPr="00F13779">
        <w:t xml:space="preserve">onde insiro a frustração que às vezes sentia em sala </w:t>
      </w:r>
      <w:r w:rsidR="00493B16" w:rsidRPr="00F13779">
        <w:lastRenderedPageBreak/>
        <w:t xml:space="preserve">de aula, minha e dos discentes, pelos contratempos que iam surgindo e que estavam </w:t>
      </w:r>
      <w:r w:rsidR="00B33F5D">
        <w:t>a</w:t>
      </w:r>
      <w:r w:rsidR="00493B16" w:rsidRPr="00F13779">
        <w:t>qu</w:t>
      </w:r>
      <w:r w:rsidR="00B33F5D">
        <w:t>é</w:t>
      </w:r>
      <w:r w:rsidR="00493B16" w:rsidRPr="00F13779">
        <w:t>m do nosso controlo</w:t>
      </w:r>
      <w:r w:rsidRPr="00F13779">
        <w:t>).</w:t>
      </w:r>
      <w:r w:rsidRPr="00CA7FE8">
        <w:t xml:space="preserve"> </w:t>
      </w:r>
    </w:p>
    <w:p w14:paraId="41F3EAAA" w14:textId="0534A9E1" w:rsidR="00173320" w:rsidRDefault="00173320" w:rsidP="00173320">
      <w:pPr>
        <w:pStyle w:val="Texto"/>
      </w:pPr>
      <w:r w:rsidRPr="00F13A43">
        <w:t>Tenho consciência que este</w:t>
      </w:r>
      <w:r>
        <w:t xml:space="preserve"> </w:t>
      </w:r>
      <w:r w:rsidR="00B33F5D">
        <w:t>projeto de investigação-ação</w:t>
      </w:r>
      <w:r>
        <w:t xml:space="preserve"> teve algumas limitações</w:t>
      </w:r>
      <w:r w:rsidR="00683372">
        <w:t xml:space="preserve">, </w:t>
      </w:r>
      <w:r w:rsidR="001F6716">
        <w:t xml:space="preserve">como aquelas </w:t>
      </w:r>
      <w:r w:rsidR="00185944">
        <w:t>advindas</w:t>
      </w:r>
      <w:r w:rsidR="00683372">
        <w:t xml:space="preserve"> </w:t>
      </w:r>
      <w:r w:rsidR="00185944">
        <w:t>d</w:t>
      </w:r>
      <w:r w:rsidR="00683372">
        <w:t>o tempo</w:t>
      </w:r>
      <w:r w:rsidR="00E546FC">
        <w:t xml:space="preserve"> que tinha disponível</w:t>
      </w:r>
      <w:r w:rsidR="00185944">
        <w:t xml:space="preserve"> (</w:t>
      </w:r>
      <w:r w:rsidR="00E546FC">
        <w:t xml:space="preserve">e que </w:t>
      </w:r>
      <w:r w:rsidR="00185944">
        <w:t>nunca</w:t>
      </w:r>
      <w:r w:rsidR="00E546FC">
        <w:t xml:space="preserve"> parecia</w:t>
      </w:r>
      <w:r w:rsidR="00185944">
        <w:t xml:space="preserve"> suficiente)</w:t>
      </w:r>
      <w:r w:rsidR="00E546FC">
        <w:t xml:space="preserve"> </w:t>
      </w:r>
      <w:r w:rsidR="00683372">
        <w:t xml:space="preserve">para aplicar certas atividades e para observar </w:t>
      </w:r>
      <w:r w:rsidR="00185944">
        <w:t>as aulas d</w:t>
      </w:r>
      <w:r w:rsidR="00E546FC">
        <w:t xml:space="preserve">e ambas as </w:t>
      </w:r>
      <w:r w:rsidR="00185944">
        <w:t xml:space="preserve">professoras-titulares. </w:t>
      </w:r>
      <w:r w:rsidR="00E546FC">
        <w:t xml:space="preserve">O facto de não ter tido um par pedagógico, que me </w:t>
      </w:r>
      <w:r w:rsidR="003B1215">
        <w:t>e</w:t>
      </w:r>
      <w:r w:rsidR="00E546FC">
        <w:t>lucidasse acerca das minhas práticas e com o qual pudesse trocar ideias, também se revelou um</w:t>
      </w:r>
      <w:r w:rsidR="003B1215">
        <w:t>a limitação</w:t>
      </w:r>
      <w:r w:rsidR="00E546FC">
        <w:t xml:space="preserve"> para mim, apesar das minhas professoras orientadoras se mostrarem sempre disponíveis para me ajudar. </w:t>
      </w:r>
      <w:r w:rsidR="001F6716">
        <w:t xml:space="preserve">Por ser um tema tão atual, também me fez sentir que </w:t>
      </w:r>
      <w:r w:rsidR="00900D3B">
        <w:t xml:space="preserve">poderia ser demasiado arriscado falar sobre ele, por só ter noção da realidade em que estava inserida e não fazer ideia do que se passava nas outras escolas do país, também integradas neste projeto-piloto. Tudo isso contribuiu para um efeito “bola de neve” na minha indecisão e adiamento de </w:t>
      </w:r>
      <w:r w:rsidR="00E23852">
        <w:t>decisões</w:t>
      </w:r>
      <w:r w:rsidR="00900D3B">
        <w:t xml:space="preserve">, fazendo com que </w:t>
      </w:r>
      <w:r w:rsidR="00A3429A">
        <w:t xml:space="preserve">algumas atividades tivessem de ser </w:t>
      </w:r>
      <w:r w:rsidR="00E23852">
        <w:t xml:space="preserve">aplicadas às turmas com pouco tempo de preparação e reflexão acerca das mesmas. </w:t>
      </w:r>
    </w:p>
    <w:p w14:paraId="644EE6AA" w14:textId="038E56AE" w:rsidR="00173320" w:rsidRPr="00CA7FE8" w:rsidRDefault="00173320" w:rsidP="001879DC">
      <w:pPr>
        <w:pStyle w:val="Texto"/>
      </w:pPr>
      <w:r>
        <w:t>No que diz respeito a linhas de futura investigação, estou ciente de que surgirão oportunidades para voltar a</w:t>
      </w:r>
      <w:r w:rsidR="006A3EB5">
        <w:t xml:space="preserve"> avaliar </w:t>
      </w:r>
      <w:r w:rsidR="00DF1C9B">
        <w:t>o MD enquanto ferramenta de trabalho, junto de um grupo de alunos</w:t>
      </w:r>
      <w:r w:rsidR="006A3EB5">
        <w:t>. Creio que a experiência que fui adquirindo ao longo deste ano</w:t>
      </w:r>
      <w:r w:rsidR="00DF1C9B">
        <w:t xml:space="preserve"> como professora</w:t>
      </w:r>
      <w:r w:rsidR="006A3EB5">
        <w:t xml:space="preserve"> me ensinou que </w:t>
      </w:r>
      <w:r w:rsidR="00894302">
        <w:t xml:space="preserve">o tempo, realmente, é necessário, para </w:t>
      </w:r>
      <w:r w:rsidR="00ED3A94">
        <w:t>se ter uma perspetiva mais distanciada e, portanto, mais crítica e sustentada sobre o Manual Digital</w:t>
      </w:r>
      <w:r w:rsidR="00683372">
        <w:t xml:space="preserve">. </w:t>
      </w:r>
    </w:p>
    <w:p w14:paraId="4484435B" w14:textId="36C3054B" w:rsidR="00D009CB" w:rsidRDefault="00D009CB" w:rsidP="001879DC">
      <w:pPr>
        <w:pStyle w:val="Texto"/>
      </w:pPr>
      <w:r w:rsidRPr="00CA7FE8">
        <w:t xml:space="preserve">Assim sendo, a minha sugestão </w:t>
      </w:r>
      <w:r w:rsidR="00ED3A94">
        <w:t>a</w:t>
      </w:r>
      <w:r w:rsidRPr="00CA7FE8">
        <w:t xml:space="preserve"> todos os profissionais docentes </w:t>
      </w:r>
      <w:r w:rsidR="00ED3A94">
        <w:t xml:space="preserve">que trabalham ou vierem a trabalhar com o MD </w:t>
      </w:r>
      <w:r w:rsidRPr="00CA7FE8">
        <w:t xml:space="preserve">seria que </w:t>
      </w:r>
      <w:r w:rsidR="00ED3A94">
        <w:t>frequentassem</w:t>
      </w:r>
      <w:r w:rsidRPr="00CA7FE8">
        <w:t xml:space="preserve"> o maior número de formações possível, relacionadas com ferramentas digitais para o ensino, uma vez que os avanços na área das tecnologias </w:t>
      </w:r>
      <w:r w:rsidR="00493B16">
        <w:t xml:space="preserve">têm ocorrido </w:t>
      </w:r>
      <w:r w:rsidRPr="00CA7FE8">
        <w:t>a um ritmo bastante elevado</w:t>
      </w:r>
      <w:r w:rsidR="00493B16">
        <w:t xml:space="preserve">. Todavia, </w:t>
      </w:r>
      <w:r w:rsidR="00CD7BA5">
        <w:t>deixo também um pedido</w:t>
      </w:r>
      <w:r w:rsidR="00ED3A94">
        <w:t>:</w:t>
      </w:r>
      <w:r w:rsidR="00493B16">
        <w:t xml:space="preserve"> </w:t>
      </w:r>
      <w:r w:rsidRPr="00CA7FE8">
        <w:t xml:space="preserve">não </w:t>
      </w:r>
      <w:r w:rsidR="00CD7BA5">
        <w:t>abandonem</w:t>
      </w:r>
      <w:r w:rsidRPr="00CA7FE8">
        <w:t xml:space="preserve"> os recursos e atividades mais “tradicionais”</w:t>
      </w:r>
      <w:r w:rsidR="00493B16">
        <w:t>,</w:t>
      </w:r>
      <w:r w:rsidRPr="00CA7FE8">
        <w:t xml:space="preserve"> </w:t>
      </w:r>
      <w:r w:rsidR="00493B16">
        <w:t>aos</w:t>
      </w:r>
      <w:r w:rsidRPr="00CA7FE8">
        <w:t xml:space="preserve"> quais todos fomos expostos, em certa altura, e que </w:t>
      </w:r>
      <w:r w:rsidRPr="00CD7BA5">
        <w:t>funcionam</w:t>
      </w:r>
      <w:r w:rsidR="00493B16" w:rsidRPr="00CD7BA5">
        <w:t>, ainda nos dias de hoje</w:t>
      </w:r>
      <w:r w:rsidRPr="00CD7BA5">
        <w:t>!</w:t>
      </w:r>
      <w:r w:rsidR="00493B16" w:rsidRPr="00CD7BA5">
        <w:t xml:space="preserve"> N</w:t>
      </w:r>
      <w:r w:rsidR="002F710A">
        <w:t>os</w:t>
      </w:r>
      <w:r w:rsidR="00493B16" w:rsidRPr="00CD7BA5">
        <w:t xml:space="preserve"> contextos</w:t>
      </w:r>
      <w:r w:rsidR="002F710A">
        <w:t xml:space="preserve"> às vezes </w:t>
      </w:r>
      <w:r w:rsidR="00A415C2">
        <w:t>excessivamente</w:t>
      </w:r>
      <w:r w:rsidR="00493B16" w:rsidRPr="00CD7BA5">
        <w:t xml:space="preserve"> mais digitais</w:t>
      </w:r>
      <w:r w:rsidR="00A415C2">
        <w:t xml:space="preserve"> a que os alunos são expostos, o livro, o caderno e a caneta podem ser</w:t>
      </w:r>
      <w:r w:rsidR="00493B16" w:rsidRPr="00CD7BA5">
        <w:t xml:space="preserve"> uma “l</w:t>
      </w:r>
      <w:r w:rsidR="008F34A9" w:rsidRPr="00CD7BA5">
        <w:t>u</w:t>
      </w:r>
      <w:r w:rsidR="00493B16" w:rsidRPr="00CD7BA5">
        <w:t>fada de ar fresco” para estes meninos.</w:t>
      </w:r>
      <w:r w:rsidRPr="00CA7FE8">
        <w:t xml:space="preserve"> Para além disso, </w:t>
      </w:r>
      <w:r w:rsidR="00CD7BA5">
        <w:t>é a</w:t>
      </w:r>
      <w:r w:rsidRPr="00CA7FE8">
        <w:t xml:space="preserve"> variedade de atividades realizadas e</w:t>
      </w:r>
      <w:r w:rsidR="008F34A9">
        <w:t xml:space="preserve"> de</w:t>
      </w:r>
      <w:r w:rsidR="007536DB">
        <w:t xml:space="preserve"> ferramentas</w:t>
      </w:r>
      <w:r w:rsidRPr="00CA7FE8">
        <w:t xml:space="preserve"> </w:t>
      </w:r>
      <w:r w:rsidR="007536DB">
        <w:t>utilizadas</w:t>
      </w:r>
      <w:r w:rsidRPr="00CA7FE8">
        <w:t xml:space="preserve"> em </w:t>
      </w:r>
      <w:r w:rsidRPr="00CA7FE8">
        <w:lastRenderedPageBreak/>
        <w:t>sala de aula</w:t>
      </w:r>
      <w:r w:rsidR="00F13A43">
        <w:t xml:space="preserve"> que a torna </w:t>
      </w:r>
      <w:r w:rsidR="00A415C2">
        <w:t xml:space="preserve">esta última </w:t>
      </w:r>
      <w:r w:rsidR="00F13A43">
        <w:t>verdadeiramente</w:t>
      </w:r>
      <w:r w:rsidRPr="00CA7FE8">
        <w:t xml:space="preserve"> frutífera para o desenvolvimento de todas as competências </w:t>
      </w:r>
      <w:r w:rsidR="007536DB">
        <w:t xml:space="preserve">linguísticas </w:t>
      </w:r>
      <w:r w:rsidR="007536DB" w:rsidRPr="00F13A43">
        <w:t>(e não só)</w:t>
      </w:r>
      <w:r w:rsidRPr="00F13A43">
        <w:t>.</w:t>
      </w:r>
      <w:r w:rsidRPr="00CA7FE8">
        <w:t xml:space="preserve"> </w:t>
      </w:r>
    </w:p>
    <w:p w14:paraId="1467349A" w14:textId="4D08163B" w:rsidR="00F25386" w:rsidRDefault="00A845D2" w:rsidP="001879DC">
      <w:pPr>
        <w:pStyle w:val="Texto"/>
      </w:pPr>
      <w:r w:rsidRPr="0067422A">
        <w:t>Acrescento também</w:t>
      </w:r>
      <w:r w:rsidR="002B4499" w:rsidRPr="0067422A">
        <w:t xml:space="preserve"> que a minha experiência profissional dos dois últimos anos com o </w:t>
      </w:r>
      <w:r w:rsidRPr="0067422A">
        <w:t>MD</w:t>
      </w:r>
      <w:r w:rsidR="002B4499" w:rsidRPr="0067422A">
        <w:t xml:space="preserve"> </w:t>
      </w:r>
      <w:r w:rsidR="00C931D7" w:rsidRPr="0067422A">
        <w:t>me f</w:t>
      </w:r>
      <w:r w:rsidR="00A415C2" w:rsidRPr="0067422A">
        <w:t>a</w:t>
      </w:r>
      <w:r w:rsidR="00C931D7" w:rsidRPr="0067422A">
        <w:t xml:space="preserve">z acreditar que a </w:t>
      </w:r>
      <w:r w:rsidRPr="0067422A">
        <w:t>incorporação</w:t>
      </w:r>
      <w:r w:rsidR="00C931D7" w:rsidRPr="0067422A">
        <w:t xml:space="preserve"> </w:t>
      </w:r>
      <w:r w:rsidRPr="0067422A">
        <w:t>de</w:t>
      </w:r>
      <w:r w:rsidR="00C931D7" w:rsidRPr="0067422A">
        <w:t xml:space="preserve"> ferramentas digitais </w:t>
      </w:r>
      <w:r w:rsidRPr="0067422A">
        <w:t>em algumas escolas</w:t>
      </w:r>
      <w:r w:rsidR="00C931D7" w:rsidRPr="0067422A">
        <w:t xml:space="preserve"> continua a ser um processo complexo</w:t>
      </w:r>
      <w:r w:rsidRPr="0067422A">
        <w:t>, moroso</w:t>
      </w:r>
      <w:r w:rsidR="00C931D7" w:rsidRPr="0067422A">
        <w:t xml:space="preserve"> e desafiante. </w:t>
      </w:r>
      <w:r w:rsidRPr="0067422A">
        <w:t>P</w:t>
      </w:r>
      <w:r w:rsidR="00E94B96" w:rsidRPr="0067422A">
        <w:t>ersistem limitações técnicas</w:t>
      </w:r>
      <w:r w:rsidR="004321B8" w:rsidRPr="0067422A">
        <w:t>; disparidades ao nível da</w:t>
      </w:r>
      <w:r w:rsidR="00E94B96" w:rsidRPr="0067422A">
        <w:t xml:space="preserve"> maturida</w:t>
      </w:r>
      <w:r w:rsidR="004321B8" w:rsidRPr="0067422A">
        <w:t>de dos</w:t>
      </w:r>
      <w:r w:rsidR="00E94B96" w:rsidRPr="0067422A">
        <w:t xml:space="preserve"> alunos</w:t>
      </w:r>
      <w:r w:rsidR="00056DBA" w:rsidRPr="0067422A">
        <w:t>, bem como</w:t>
      </w:r>
      <w:r w:rsidR="007B7CAF" w:rsidRPr="0067422A">
        <w:t xml:space="preserve"> </w:t>
      </w:r>
      <w:r w:rsidR="004321B8" w:rsidRPr="0067422A">
        <w:t>problemas</w:t>
      </w:r>
      <w:r w:rsidR="00E94B96" w:rsidRPr="0067422A">
        <w:t xml:space="preserve"> na gestão da atenção dos </w:t>
      </w:r>
      <w:r w:rsidR="007B7CAF" w:rsidRPr="0067422A">
        <w:t>discentes.</w:t>
      </w:r>
      <w:r w:rsidR="00E94B96" w:rsidRPr="0067422A">
        <w:t xml:space="preserve"> </w:t>
      </w:r>
      <w:r w:rsidR="00056DBA" w:rsidRPr="0067422A">
        <w:t>A experiência deste último ano letivo, em que não tinha ainda terminado a redação deste relatório</w:t>
      </w:r>
      <w:r w:rsidR="00E57F49" w:rsidRPr="0067422A">
        <w:t>,</w:t>
      </w:r>
      <w:r w:rsidR="00E94B96" w:rsidRPr="0067422A">
        <w:t xml:space="preserve"> permitiu-me olhar para o MD de uma forma mais </w:t>
      </w:r>
      <w:r w:rsidR="00FA3DB4" w:rsidRPr="0067422A">
        <w:t xml:space="preserve">madura, </w:t>
      </w:r>
      <w:r w:rsidR="00E94B96" w:rsidRPr="0067422A">
        <w:t xml:space="preserve">realista e crítica. Reconheço, sim, o seu potencial, mas também </w:t>
      </w:r>
      <w:r w:rsidR="00FA3DB4" w:rsidRPr="0067422A">
        <w:t>tenho consciência de</w:t>
      </w:r>
      <w:r w:rsidR="00E94B96" w:rsidRPr="0067422A">
        <w:t xml:space="preserve"> que </w:t>
      </w:r>
      <w:r w:rsidR="001713E7" w:rsidRPr="0067422A">
        <w:t>não é verdadeiramente eficaz por si só, sem o equilíbrio, a intencionalidade pedagógica e a monitorização do professor em sala de aula</w:t>
      </w:r>
      <w:r w:rsidR="00E94B96" w:rsidRPr="0067422A">
        <w:t xml:space="preserve">. </w:t>
      </w:r>
      <w:r w:rsidR="00E57F49" w:rsidRPr="0067422A">
        <w:t>Para além disso, a exposição prolongada dos alunos ao universo digital (nas aulas todas</w:t>
      </w:r>
      <w:r w:rsidR="00E57F49">
        <w:t xml:space="preserve"> e, depois, em casa, nas suas redes e na sua ocupação do tempo) diminui</w:t>
      </w:r>
      <w:r w:rsidR="0022065A">
        <w:t xml:space="preserve"> em muitos deles a capacidade de atenção, exigindo do professor uma atenção a esse cansaço e a criação de atividades que os afastem, por momentos, do computador e dos ecrãs. </w:t>
      </w:r>
    </w:p>
    <w:p w14:paraId="41765713" w14:textId="51C0873D" w:rsidR="002209E1" w:rsidRDefault="00FD0D30" w:rsidP="001879DC">
      <w:pPr>
        <w:pStyle w:val="Texto"/>
      </w:pPr>
      <w:r>
        <w:t xml:space="preserve">Para concluir, gostava de deixar o leitor deste projeto de investigação-ação com uma </w:t>
      </w:r>
      <w:r w:rsidR="00400D38">
        <w:t>reflexão</w:t>
      </w:r>
      <w:r>
        <w:t xml:space="preserve"> de Paulo Freire, </w:t>
      </w:r>
      <w:r w:rsidR="00F33929">
        <w:t>um pedagogo e filósofo brasileiro</w:t>
      </w:r>
      <w:r w:rsidR="00400D38">
        <w:t xml:space="preserve">, que </w:t>
      </w:r>
      <w:r w:rsidR="0067422A">
        <w:t>afirmou</w:t>
      </w:r>
      <w:r w:rsidR="00400D38">
        <w:t xml:space="preserve"> o seguinte</w:t>
      </w:r>
      <w:r w:rsidR="00F33929">
        <w:t>: “</w:t>
      </w:r>
      <w:r w:rsidR="00400D38">
        <w:t>Educação não transforma o mundo. Educação muda as pessoas. Pessoas transformam o mundo</w:t>
      </w:r>
      <w:r w:rsidR="00C0005F">
        <w:t>”.</w:t>
      </w:r>
      <w:r w:rsidR="0067422A">
        <w:t xml:space="preserve"> Ora, não é possível prever ainda que tipo de pessoas resultará deste ensino com manuais digitais, pois não sabemos os efeitos a médio ou longo prazo desta exposição tão prolongada ao universo digital. </w:t>
      </w:r>
    </w:p>
    <w:p w14:paraId="4519D993" w14:textId="77777777" w:rsidR="0067422A" w:rsidRDefault="0067422A" w:rsidP="001879DC">
      <w:pPr>
        <w:pStyle w:val="Texto"/>
      </w:pPr>
    </w:p>
    <w:p w14:paraId="040C562A" w14:textId="77777777" w:rsidR="001713E7" w:rsidRDefault="001713E7" w:rsidP="001879DC">
      <w:pPr>
        <w:pStyle w:val="Texto"/>
      </w:pPr>
    </w:p>
    <w:p w14:paraId="3818B124" w14:textId="77777777" w:rsidR="001713E7" w:rsidRDefault="001713E7" w:rsidP="001879DC">
      <w:pPr>
        <w:pStyle w:val="Texto"/>
      </w:pPr>
    </w:p>
    <w:p w14:paraId="73B2E992" w14:textId="77777777" w:rsidR="002209E1" w:rsidRDefault="002209E1" w:rsidP="001879DC">
      <w:pPr>
        <w:pStyle w:val="Texto"/>
      </w:pPr>
    </w:p>
    <w:p w14:paraId="648F7958" w14:textId="77777777" w:rsidR="002209E1" w:rsidRDefault="002209E1" w:rsidP="001879DC">
      <w:pPr>
        <w:pStyle w:val="Texto"/>
      </w:pPr>
    </w:p>
    <w:p w14:paraId="7A81AAE4" w14:textId="77777777" w:rsidR="002209E1" w:rsidRDefault="002209E1" w:rsidP="001879DC">
      <w:pPr>
        <w:pStyle w:val="Texto"/>
      </w:pPr>
    </w:p>
    <w:p w14:paraId="3C3959C6" w14:textId="77777777" w:rsidR="002209E1" w:rsidRDefault="002209E1" w:rsidP="001879DC">
      <w:pPr>
        <w:pStyle w:val="Texto"/>
      </w:pPr>
    </w:p>
    <w:p w14:paraId="0B7ADF06" w14:textId="198C9ECC" w:rsidR="00D1083E" w:rsidRPr="00CA7FE8" w:rsidRDefault="009D48A3" w:rsidP="001879DC">
      <w:pPr>
        <w:pStyle w:val="Cabealho0"/>
      </w:pPr>
      <w:bookmarkStart w:id="58" w:name="_Toc207715360"/>
      <w:r w:rsidRPr="00CA7FE8">
        <w:lastRenderedPageBreak/>
        <w:t>Referências Bibliográficas</w:t>
      </w:r>
      <w:bookmarkEnd w:id="58"/>
    </w:p>
    <w:p w14:paraId="3D8088B3" w14:textId="58587880" w:rsidR="00FD79DB" w:rsidRPr="00CA7FE8" w:rsidRDefault="00FD79DB" w:rsidP="001879DC">
      <w:pPr>
        <w:jc w:val="both"/>
      </w:pPr>
      <w:r w:rsidRPr="00A1530D">
        <w:t xml:space="preserve">Ambrose, S. A., Bridges, M. W., </w:t>
      </w:r>
      <w:proofErr w:type="spellStart"/>
      <w:r w:rsidRPr="00A1530D">
        <w:t>DiPietro</w:t>
      </w:r>
      <w:proofErr w:type="spellEnd"/>
      <w:r w:rsidRPr="00A1530D">
        <w:t xml:space="preserve">, M., </w:t>
      </w:r>
      <w:proofErr w:type="spellStart"/>
      <w:r w:rsidRPr="00A1530D">
        <w:t>Lovett</w:t>
      </w:r>
      <w:proofErr w:type="spellEnd"/>
      <w:r w:rsidRPr="00A1530D">
        <w:t xml:space="preserve">, M. C., &amp; Norman, M. K. (2010). </w:t>
      </w:r>
      <w:r w:rsidRPr="00CA7FE8">
        <w:rPr>
          <w:i/>
          <w:lang w:val="en-GB"/>
        </w:rPr>
        <w:t>How learning works: seven research-based principles for smart teaching</w:t>
      </w:r>
      <w:r w:rsidRPr="00CA7FE8">
        <w:rPr>
          <w:lang w:val="en-GB"/>
        </w:rPr>
        <w:t xml:space="preserve">. </w:t>
      </w:r>
      <w:r w:rsidRPr="00CA7FE8">
        <w:t xml:space="preserve">San Francisco: </w:t>
      </w:r>
      <w:proofErr w:type="spellStart"/>
      <w:r w:rsidRPr="00CA7FE8">
        <w:t>Jossey-Bass</w:t>
      </w:r>
      <w:proofErr w:type="spellEnd"/>
      <w:r w:rsidRPr="00CA7FE8">
        <w:t>.</w:t>
      </w:r>
    </w:p>
    <w:p w14:paraId="298BB88D" w14:textId="36964276" w:rsidR="00154A11" w:rsidRPr="00CA7FE8" w:rsidRDefault="00154A11" w:rsidP="001879DC">
      <w:pPr>
        <w:jc w:val="both"/>
      </w:pPr>
      <w:r w:rsidRPr="00CA7FE8">
        <w:t xml:space="preserve">Alarcão, I. (2003). </w:t>
      </w:r>
      <w:r w:rsidRPr="00CA7FE8">
        <w:rPr>
          <w:i/>
        </w:rPr>
        <w:t>Professores reflexivos em uma escola reflexiva</w:t>
      </w:r>
      <w:r w:rsidRPr="00CA7FE8">
        <w:t>. São Paulo: Cortez.</w:t>
      </w:r>
    </w:p>
    <w:p w14:paraId="30263A08" w14:textId="7B07C376" w:rsidR="0087420E" w:rsidRPr="00CA7FE8" w:rsidRDefault="00161C1B" w:rsidP="001879DC">
      <w:pPr>
        <w:jc w:val="both"/>
      </w:pPr>
      <w:r w:rsidRPr="00CA7FE8">
        <w:t>Amado, J. (</w:t>
      </w:r>
      <w:proofErr w:type="spellStart"/>
      <w:r w:rsidRPr="00CA7FE8">
        <w:t>Coord</w:t>
      </w:r>
      <w:proofErr w:type="spellEnd"/>
      <w:r w:rsidRPr="00CA7FE8">
        <w:t xml:space="preserve">.). (2017). </w:t>
      </w:r>
      <w:r w:rsidRPr="00CA7FE8">
        <w:rPr>
          <w:i/>
        </w:rPr>
        <w:t>Manual de investigação qualitativa em educação</w:t>
      </w:r>
      <w:r w:rsidRPr="00CA7FE8">
        <w:t xml:space="preserve"> (3.ª ed.)</w:t>
      </w:r>
      <w:r w:rsidR="008B7694" w:rsidRPr="00CA7FE8">
        <w:t>,</w:t>
      </w:r>
      <w:r w:rsidRPr="00CA7FE8">
        <w:t xml:space="preserve"> </w:t>
      </w:r>
    </w:p>
    <w:p w14:paraId="08C7B9C8" w14:textId="77777777" w:rsidR="0087420E" w:rsidRPr="00CA7FE8" w:rsidRDefault="00161C1B" w:rsidP="001879DC">
      <w:pPr>
        <w:jc w:val="both"/>
      </w:pPr>
      <w:r w:rsidRPr="00CA7FE8">
        <w:t>Coimbra: Imprensa da Universidade.</w:t>
      </w:r>
      <w:r w:rsidR="0087420E" w:rsidRPr="00CA7FE8">
        <w:t xml:space="preserve"> </w:t>
      </w:r>
    </w:p>
    <w:p w14:paraId="08250008" w14:textId="3DFC07E5" w:rsidR="00161C1B" w:rsidRPr="00CA7FE8" w:rsidRDefault="0087420E" w:rsidP="001879DC">
      <w:pPr>
        <w:jc w:val="both"/>
        <w:rPr>
          <w:lang w:val="en-GB"/>
        </w:rPr>
      </w:pPr>
      <w:proofErr w:type="spellStart"/>
      <w:r w:rsidRPr="00CA7FE8">
        <w:t>Arends</w:t>
      </w:r>
      <w:proofErr w:type="spellEnd"/>
      <w:r w:rsidRPr="00CA7FE8">
        <w:t xml:space="preserve">, R. I. (2009). </w:t>
      </w:r>
      <w:r w:rsidRPr="00CA7FE8">
        <w:rPr>
          <w:i/>
          <w:lang w:val="en-GB"/>
        </w:rPr>
        <w:t>Learning to teach</w:t>
      </w:r>
      <w:r w:rsidRPr="00CA7FE8">
        <w:rPr>
          <w:lang w:val="en-GB"/>
        </w:rPr>
        <w:t xml:space="preserve"> (8</w:t>
      </w:r>
      <w:r w:rsidRPr="00CA7FE8">
        <w:rPr>
          <w:vertAlign w:val="superscript"/>
          <w:lang w:val="en-GB"/>
        </w:rPr>
        <w:t>th</w:t>
      </w:r>
      <w:r w:rsidRPr="00CA7FE8">
        <w:rPr>
          <w:lang w:val="en-GB"/>
        </w:rPr>
        <w:t xml:space="preserve"> edition), McGraw-Hill.</w:t>
      </w:r>
    </w:p>
    <w:p w14:paraId="63F45377" w14:textId="37377322" w:rsidR="0087420E" w:rsidRPr="00CA7FE8" w:rsidRDefault="0087420E" w:rsidP="001879DC">
      <w:pPr>
        <w:jc w:val="both"/>
      </w:pPr>
      <w:r w:rsidRPr="00CA7FE8">
        <w:t xml:space="preserve">Aurora, A. R. M. (2023). </w:t>
      </w:r>
      <w:r w:rsidRPr="00CA7FE8">
        <w:rPr>
          <w:i/>
        </w:rPr>
        <w:t>Da visualização à produção: o vídeo e a aprendizagem de vocabulário em sala de aula de língua estrangeira</w:t>
      </w:r>
      <w:r w:rsidRPr="00CA7FE8">
        <w:t>. Relatório de estágio. Faculdade de Letras da Universidade do Porto.</w:t>
      </w:r>
    </w:p>
    <w:p w14:paraId="4AB2C081" w14:textId="675FDED4" w:rsidR="0087347D" w:rsidRPr="00CA7FE8" w:rsidRDefault="0087347D" w:rsidP="001879DC">
      <w:pPr>
        <w:jc w:val="both"/>
        <w:rPr>
          <w:lang w:val="en-GB"/>
        </w:rPr>
      </w:pPr>
      <w:proofErr w:type="spellStart"/>
      <w:r w:rsidRPr="00CA7FE8">
        <w:t>Bacich</w:t>
      </w:r>
      <w:proofErr w:type="spellEnd"/>
      <w:r w:rsidRPr="00CA7FE8">
        <w:t xml:space="preserve">, L., </w:t>
      </w:r>
      <w:proofErr w:type="spellStart"/>
      <w:r w:rsidRPr="00CA7FE8">
        <w:t>Moran</w:t>
      </w:r>
      <w:proofErr w:type="spellEnd"/>
      <w:r w:rsidRPr="00CA7FE8">
        <w:t xml:space="preserve">, J. (2018). </w:t>
      </w:r>
      <w:r w:rsidRPr="00CA7FE8">
        <w:rPr>
          <w:i/>
        </w:rPr>
        <w:t>Metodologias ativas para uma educação inovadora: uma abordagem teórico-prática</w:t>
      </w:r>
      <w:r w:rsidRPr="00CA7FE8">
        <w:t xml:space="preserve">. </w:t>
      </w:r>
      <w:r w:rsidRPr="00CA7FE8">
        <w:rPr>
          <w:lang w:val="en-GB"/>
        </w:rPr>
        <w:t>Porto Alegre: Penso.</w:t>
      </w:r>
    </w:p>
    <w:p w14:paraId="7D1049BA" w14:textId="71D2C420" w:rsidR="00F94D68" w:rsidRPr="00CA7FE8" w:rsidRDefault="00F94D68" w:rsidP="001879DC">
      <w:pPr>
        <w:jc w:val="both"/>
        <w:rPr>
          <w:lang w:val="en-GB"/>
        </w:rPr>
      </w:pPr>
      <w:r w:rsidRPr="00CA7FE8">
        <w:rPr>
          <w:lang w:val="en-GB"/>
        </w:rPr>
        <w:t xml:space="preserve">Benson, P. (2011). </w:t>
      </w:r>
      <w:r w:rsidRPr="00CA7FE8">
        <w:rPr>
          <w:i/>
          <w:lang w:val="en-GB"/>
        </w:rPr>
        <w:t>Teaching and researching autonomy in language learning</w:t>
      </w:r>
      <w:r w:rsidRPr="00CA7FE8">
        <w:rPr>
          <w:lang w:val="en-GB"/>
        </w:rPr>
        <w:t>. London: Routledge.</w:t>
      </w:r>
    </w:p>
    <w:p w14:paraId="68392F35" w14:textId="2A5C0524" w:rsidR="00FD79DB" w:rsidRPr="00CA7FE8" w:rsidRDefault="00FD79DB" w:rsidP="001879DC">
      <w:pPr>
        <w:jc w:val="both"/>
        <w:rPr>
          <w:lang w:val="en-GB"/>
        </w:rPr>
      </w:pPr>
      <w:r w:rsidRPr="00CA7FE8">
        <w:rPr>
          <w:lang w:val="en-GB"/>
        </w:rPr>
        <w:t xml:space="preserve">Bonwell, C. C., &amp; Eison, J. A. (1991). </w:t>
      </w:r>
      <w:r w:rsidRPr="00CA7FE8">
        <w:rPr>
          <w:i/>
          <w:lang w:val="en-GB"/>
        </w:rPr>
        <w:t>Active learning: creating excitement in the classroom</w:t>
      </w:r>
      <w:r w:rsidRPr="00CA7FE8">
        <w:rPr>
          <w:lang w:val="en-GB"/>
        </w:rPr>
        <w:t xml:space="preserve"> (ASHE-ERIC Higher Education Report No. 1). Washington, DC: The George Washington University, School of Education and Human Development. </w:t>
      </w:r>
    </w:p>
    <w:p w14:paraId="6BA3BC4D" w14:textId="1AC61147" w:rsidR="00B60B10" w:rsidRPr="00CA7FE8" w:rsidRDefault="00B60B10" w:rsidP="001879DC">
      <w:pPr>
        <w:jc w:val="both"/>
      </w:pPr>
      <w:r w:rsidRPr="00CA7FE8">
        <w:t>Carvalho, A. A. (</w:t>
      </w:r>
      <w:proofErr w:type="spellStart"/>
      <w:r w:rsidRPr="00CA7FE8">
        <w:t>Org</w:t>
      </w:r>
      <w:proofErr w:type="spellEnd"/>
      <w:r w:rsidRPr="00CA7FE8">
        <w:t xml:space="preserve">.) (2022). </w:t>
      </w:r>
      <w:r w:rsidRPr="00CA7FE8">
        <w:rPr>
          <w:i/>
        </w:rPr>
        <w:t>Metodologias ativas e tecnologias educacionais digitais</w:t>
      </w:r>
      <w:r w:rsidRPr="00CA7FE8">
        <w:t>. Fundação de Amparo à Pesquisa e ao Desenvolvimento Científico e Tecnológico do Maranhão (FAPEMA).</w:t>
      </w:r>
    </w:p>
    <w:p w14:paraId="39D622E4" w14:textId="35612A62" w:rsidR="0059450F" w:rsidRPr="00CA7FE8" w:rsidRDefault="0059450F" w:rsidP="001879DC">
      <w:pPr>
        <w:jc w:val="both"/>
      </w:pPr>
      <w:r w:rsidRPr="00CA7FE8">
        <w:t xml:space="preserve">Carvalho, R. (2014). “Virar a sala de aula” – Centrar a aprendizagem no aluno recorrendo a ferramentas cognitivas. Dissertação de mestrado, Universidade do Minho, Portugal. Disponível em </w:t>
      </w:r>
      <w:hyperlink r:id="rId34" w:history="1">
        <w:r w:rsidRPr="00CA7FE8">
          <w:rPr>
            <w:rStyle w:val="Hiperligao"/>
            <w:color w:val="auto"/>
          </w:rPr>
          <w:t>http://hdl.handle.net/1822/38111</w:t>
        </w:r>
      </w:hyperlink>
      <w:r w:rsidRPr="00CA7FE8">
        <w:t xml:space="preserve"> </w:t>
      </w:r>
    </w:p>
    <w:p w14:paraId="223B3A89" w14:textId="521E41BC" w:rsidR="00B60B10" w:rsidRPr="00CA7FE8" w:rsidRDefault="00B60B10" w:rsidP="001879DC">
      <w:pPr>
        <w:jc w:val="both"/>
      </w:pPr>
      <w:r w:rsidRPr="00CA7FE8">
        <w:t xml:space="preserve">Carvalho, R. J. O. (2014). </w:t>
      </w:r>
      <w:r w:rsidRPr="00CA7FE8">
        <w:rPr>
          <w:i/>
        </w:rPr>
        <w:t>«Virar a sala de aula» - centrar a aprendizagem no aluno recorrendo a ferramentas cognitivas</w:t>
      </w:r>
      <w:r w:rsidRPr="00CA7FE8">
        <w:t xml:space="preserve">. Relatório de Projeto de Intervenção Pedagógica Supervisionada. Universidade do Minho. </w:t>
      </w:r>
    </w:p>
    <w:p w14:paraId="2A80F71A" w14:textId="3E8F8056" w:rsidR="00E702F8" w:rsidRPr="00CA7FE8" w:rsidRDefault="00E702F8" w:rsidP="001879DC">
      <w:pPr>
        <w:jc w:val="both"/>
        <w:rPr>
          <w:lang w:val="en-GB"/>
        </w:rPr>
      </w:pPr>
      <w:r w:rsidRPr="00CA7FE8">
        <w:rPr>
          <w:lang w:val="en-GB"/>
        </w:rPr>
        <w:lastRenderedPageBreak/>
        <w:t xml:space="preserve">Carey, B. (2014). </w:t>
      </w:r>
      <w:r w:rsidRPr="00CA7FE8">
        <w:rPr>
          <w:i/>
          <w:lang w:val="en-GB"/>
        </w:rPr>
        <w:t>How we learn: throw out the rule book and unlock your brain’s potential</w:t>
      </w:r>
      <w:r w:rsidRPr="00CA7FE8">
        <w:rPr>
          <w:lang w:val="en-GB"/>
        </w:rPr>
        <w:t>. Macmillan.</w:t>
      </w:r>
    </w:p>
    <w:p w14:paraId="0579CA60" w14:textId="1268A080" w:rsidR="00166847" w:rsidRPr="00CA7FE8" w:rsidRDefault="00166847" w:rsidP="001879DC">
      <w:pPr>
        <w:jc w:val="both"/>
        <w:rPr>
          <w:lang w:val="en-GB"/>
          <w:rPrChange w:id="59" w:author="Isabel Morujão" w:date="2024-08-11T21:42:00Z" w16du:dateUtc="2024-08-11T20:42:00Z">
            <w:rPr/>
          </w:rPrChange>
        </w:rPr>
      </w:pPr>
      <w:r w:rsidRPr="00CA7FE8">
        <w:rPr>
          <w:lang w:val="de-LI"/>
        </w:rPr>
        <w:t xml:space="preserve">Chickering, A. W., Gamson, Z. F. (1987). </w:t>
      </w:r>
      <w:r w:rsidRPr="00CA7FE8">
        <w:rPr>
          <w:i/>
          <w:lang w:val="en-GB"/>
        </w:rPr>
        <w:t>Seven principles for good practice in undergraduate education</w:t>
      </w:r>
      <w:r w:rsidRPr="00CA7FE8">
        <w:rPr>
          <w:lang w:val="en-GB"/>
        </w:rPr>
        <w:t xml:space="preserve">. </w:t>
      </w:r>
      <w:r w:rsidR="00BA5BE8" w:rsidRPr="00CA7FE8">
        <w:rPr>
          <w:lang w:val="en-GB"/>
          <w:rPrChange w:id="60" w:author="Isabel Morujão" w:date="2024-08-11T21:42:00Z" w16du:dateUtc="2024-08-11T20:42:00Z">
            <w:rPr/>
          </w:rPrChange>
        </w:rPr>
        <w:t xml:space="preserve">DOI: 10.1002/tl.37219914708 </w:t>
      </w:r>
    </w:p>
    <w:p w14:paraId="5A9A11EC" w14:textId="0F1E3D91" w:rsidR="000B379A" w:rsidRPr="00CA7FE8" w:rsidRDefault="000B379A" w:rsidP="001879DC">
      <w:pPr>
        <w:jc w:val="both"/>
      </w:pPr>
      <w:r w:rsidRPr="00CA7FE8">
        <w:rPr>
          <w:lang w:val="en-GB"/>
          <w:rPrChange w:id="61" w:author="Isabel Morujão" w:date="2024-08-11T21:42:00Z" w16du:dateUtc="2024-08-11T20:42:00Z">
            <w:rPr/>
          </w:rPrChange>
        </w:rPr>
        <w:t xml:space="preserve">Christerson, C. et al. (2019). </w:t>
      </w:r>
      <w:r w:rsidRPr="00ED3A94">
        <w:rPr>
          <w:lang w:val="en-GB"/>
        </w:rPr>
        <w:t xml:space="preserve">Promoting active learning universities. </w:t>
      </w:r>
      <w:r w:rsidRPr="00CA7FE8">
        <w:t xml:space="preserve">Disponível para consulta em: </w:t>
      </w:r>
      <w:hyperlink r:id="rId35" w:history="1">
        <w:r w:rsidRPr="00CA7FE8">
          <w:rPr>
            <w:rStyle w:val="Hiperligao"/>
            <w:color w:val="auto"/>
          </w:rPr>
          <w:t>http://hdl.handle.net/20.500.12323/4232</w:t>
        </w:r>
      </w:hyperlink>
      <w:r w:rsidRPr="00CA7FE8">
        <w:t xml:space="preserve">. </w:t>
      </w:r>
    </w:p>
    <w:p w14:paraId="5D004866" w14:textId="6B594432" w:rsidR="00D87080" w:rsidRPr="00CA7FE8" w:rsidRDefault="00D87080" w:rsidP="001879DC">
      <w:pPr>
        <w:jc w:val="both"/>
      </w:pPr>
      <w:r w:rsidRPr="00CA7FE8">
        <w:t xml:space="preserve">EASR. (n.d.). Escola digital. Disponível para consulta em: </w:t>
      </w:r>
      <w:hyperlink r:id="rId36" w:history="1">
        <w:r w:rsidRPr="00CA7FE8">
          <w:rPr>
            <w:rStyle w:val="Hiperligao"/>
            <w:color w:val="auto"/>
          </w:rPr>
          <w:t>https://easr.pt/?q=projeto/18</w:t>
        </w:r>
      </w:hyperlink>
      <w:r w:rsidRPr="00CA7FE8">
        <w:t xml:space="preserve">. </w:t>
      </w:r>
    </w:p>
    <w:p w14:paraId="43316184" w14:textId="53F79AF3" w:rsidR="000847CB" w:rsidRPr="00CA7FE8" w:rsidRDefault="00141C75" w:rsidP="001879DC">
      <w:pPr>
        <w:jc w:val="both"/>
        <w:rPr>
          <w:rFonts w:ascii="Consolas" w:hAnsi="Consolas"/>
          <w:sz w:val="19"/>
          <w:szCs w:val="19"/>
          <w:shd w:val="clear" w:color="auto" w:fill="F9F2F4"/>
        </w:rPr>
      </w:pPr>
      <w:r w:rsidRPr="00CA7FE8">
        <w:t xml:space="preserve">Evaristo, R. F. (2022). </w:t>
      </w:r>
      <w:r w:rsidRPr="00CA7FE8">
        <w:rPr>
          <w:i/>
        </w:rPr>
        <w:t>Perspetiva temporal e autonomia: efeitos na exploração de estudantes do ensino profissional</w:t>
      </w:r>
      <w:r w:rsidRPr="00CA7FE8">
        <w:t xml:space="preserve">. Universidade do Algarve. Disponível em: </w:t>
      </w:r>
      <w:hyperlink r:id="rId37" w:history="1">
        <w:r w:rsidRPr="00CA7FE8">
          <w:rPr>
            <w:rStyle w:val="Hiperligao"/>
            <w:rFonts w:cstheme="minorHAnsi"/>
            <w:color w:val="auto"/>
            <w:szCs w:val="24"/>
            <w:shd w:val="clear" w:color="auto" w:fill="F9F2F4"/>
          </w:rPr>
          <w:t>http://hdl.handle.net/10400.1/18872</w:t>
        </w:r>
      </w:hyperlink>
      <w:r w:rsidRPr="00CA7FE8">
        <w:rPr>
          <w:rFonts w:ascii="Consolas" w:hAnsi="Consolas"/>
          <w:sz w:val="19"/>
          <w:szCs w:val="19"/>
          <w:shd w:val="clear" w:color="auto" w:fill="F9F2F4"/>
        </w:rPr>
        <w:t xml:space="preserve"> </w:t>
      </w:r>
    </w:p>
    <w:p w14:paraId="18D215F2" w14:textId="50297FF2" w:rsidR="00074025" w:rsidRPr="00CA7FE8" w:rsidRDefault="00074025" w:rsidP="001879DC">
      <w:pPr>
        <w:jc w:val="both"/>
      </w:pPr>
      <w:r w:rsidRPr="00CA7FE8">
        <w:t xml:space="preserve">Farromba, N. A. (2013). </w:t>
      </w:r>
      <w:r w:rsidRPr="00CA7FE8">
        <w:rPr>
          <w:i/>
        </w:rPr>
        <w:t>Estratégias metacognitivas no ensino e aprendizagem da História e da Geografia: uma proposta de intervenção numa turma do 8.º e 9.º ano de escolaridade.</w:t>
      </w:r>
      <w:r w:rsidRPr="00CA7FE8">
        <w:t xml:space="preserve"> Universidade Lusófona de Humanidades e Tecnologias. Lisboa.</w:t>
      </w:r>
      <w:r w:rsidR="005454CC" w:rsidRPr="00CA7FE8">
        <w:t xml:space="preserve"> Disponível para consulta em: </w:t>
      </w:r>
      <w:hyperlink r:id="rId38" w:history="1">
        <w:r w:rsidR="005454CC" w:rsidRPr="00CA7FE8">
          <w:rPr>
            <w:rStyle w:val="Hiperligao"/>
            <w:color w:val="auto"/>
          </w:rPr>
          <w:t>https://core.ac.uk/download/pdf/48581037.pdf</w:t>
        </w:r>
      </w:hyperlink>
      <w:r w:rsidR="005454CC" w:rsidRPr="00CA7FE8">
        <w:rPr>
          <w:rStyle w:val="Hiperligao"/>
          <w:color w:val="auto"/>
        </w:rPr>
        <w:t xml:space="preserve"> </w:t>
      </w:r>
    </w:p>
    <w:p w14:paraId="22A7DD0D" w14:textId="04F07C02" w:rsidR="000847CB" w:rsidRPr="00CA7FE8" w:rsidRDefault="000847CB" w:rsidP="001879DC">
      <w:pPr>
        <w:jc w:val="both"/>
        <w:rPr>
          <w:lang w:val="en-GB"/>
        </w:rPr>
      </w:pPr>
      <w:r w:rsidRPr="00CA7FE8">
        <w:t xml:space="preserve">Fernandes, D. (2005). </w:t>
      </w:r>
      <w:r w:rsidRPr="00CA7FE8">
        <w:rPr>
          <w:i/>
        </w:rPr>
        <w:t>Avaliação das aprendizagens: desafios às teorias, práticas e políticas</w:t>
      </w:r>
      <w:r w:rsidRPr="00CA7FE8">
        <w:t xml:space="preserve">. </w:t>
      </w:r>
      <w:r w:rsidRPr="00CA7FE8">
        <w:rPr>
          <w:lang w:val="en-GB"/>
        </w:rPr>
        <w:t xml:space="preserve">Lisboa: </w:t>
      </w:r>
      <w:proofErr w:type="spellStart"/>
      <w:r w:rsidRPr="00CA7FE8">
        <w:rPr>
          <w:lang w:val="en-GB"/>
        </w:rPr>
        <w:t>Texto</w:t>
      </w:r>
      <w:proofErr w:type="spellEnd"/>
      <w:r w:rsidRPr="00CA7FE8">
        <w:rPr>
          <w:lang w:val="en-GB"/>
        </w:rPr>
        <w:t xml:space="preserve"> </w:t>
      </w:r>
      <w:proofErr w:type="spellStart"/>
      <w:r w:rsidRPr="00CA7FE8">
        <w:rPr>
          <w:lang w:val="en-GB"/>
        </w:rPr>
        <w:t>editores</w:t>
      </w:r>
      <w:proofErr w:type="spellEnd"/>
      <w:r w:rsidRPr="00CA7FE8">
        <w:rPr>
          <w:lang w:val="en-GB"/>
        </w:rPr>
        <w:t xml:space="preserve">. </w:t>
      </w:r>
    </w:p>
    <w:p w14:paraId="102DC190" w14:textId="25252F70" w:rsidR="00FD79DB" w:rsidRPr="00CA7FE8" w:rsidRDefault="00FD79DB" w:rsidP="001879DC">
      <w:pPr>
        <w:jc w:val="both"/>
        <w:rPr>
          <w:lang w:val="en-GB"/>
        </w:rPr>
      </w:pPr>
      <w:r w:rsidRPr="00CA7FE8">
        <w:rPr>
          <w:lang w:val="en-GB"/>
        </w:rPr>
        <w:t xml:space="preserve">Fink, L. D. (2003). </w:t>
      </w:r>
      <w:r w:rsidRPr="00CA7FE8">
        <w:rPr>
          <w:i/>
          <w:lang w:val="en-GB"/>
        </w:rPr>
        <w:t>Creating significant learning experiences</w:t>
      </w:r>
      <w:r w:rsidRPr="00CA7FE8">
        <w:rPr>
          <w:lang w:val="en-GB"/>
        </w:rPr>
        <w:t>. San Francisco: Jossey-Bass.</w:t>
      </w:r>
    </w:p>
    <w:p w14:paraId="1E999097" w14:textId="7B656F07" w:rsidR="000F7A64" w:rsidRPr="00CA7FE8" w:rsidRDefault="000F7A64" w:rsidP="001879DC">
      <w:pPr>
        <w:jc w:val="both"/>
      </w:pPr>
      <w:r w:rsidRPr="00CA7FE8">
        <w:rPr>
          <w:lang w:val="en-GB"/>
        </w:rPr>
        <w:t xml:space="preserve">Flavell, J. H. (1976). Metacognitive aspects of problem solving. In L. B. Resnick (Ed.). </w:t>
      </w:r>
      <w:r w:rsidR="00F94D68" w:rsidRPr="00CA7FE8">
        <w:rPr>
          <w:lang w:val="en-GB"/>
        </w:rPr>
        <w:t xml:space="preserve">The nature of intelligence (pp. 231-236). </w:t>
      </w:r>
      <w:proofErr w:type="spellStart"/>
      <w:r w:rsidRPr="00CA7FE8">
        <w:t>Hillsdale</w:t>
      </w:r>
      <w:proofErr w:type="spellEnd"/>
      <w:r w:rsidRPr="00CA7FE8">
        <w:t xml:space="preserve">, NJ: Lawrence </w:t>
      </w:r>
      <w:proofErr w:type="spellStart"/>
      <w:r w:rsidR="00F94D68" w:rsidRPr="00CA7FE8">
        <w:t>Erlbaum</w:t>
      </w:r>
      <w:proofErr w:type="spellEnd"/>
      <w:r w:rsidR="00F94D68" w:rsidRPr="00CA7FE8">
        <w:t>.</w:t>
      </w:r>
    </w:p>
    <w:p w14:paraId="1BF1A5E6" w14:textId="77777777" w:rsidR="00FD79DB" w:rsidRPr="00CA7FE8" w:rsidRDefault="00901A7C" w:rsidP="001879DC">
      <w:pPr>
        <w:jc w:val="both"/>
        <w:rPr>
          <w:lang w:val="en-GB"/>
        </w:rPr>
      </w:pPr>
      <w:proofErr w:type="spellStart"/>
      <w:r w:rsidRPr="00CA7FE8">
        <w:t>Ghedin</w:t>
      </w:r>
      <w:proofErr w:type="spellEnd"/>
      <w:r w:rsidRPr="00CA7FE8">
        <w:t xml:space="preserve">, E. L. (2022). </w:t>
      </w:r>
      <w:r w:rsidRPr="00CA7FE8">
        <w:rPr>
          <w:i/>
        </w:rPr>
        <w:t>Metacognição e formação inicial do professor de língua portuguesa e literatura: reflexões sobre o professor-leitor</w:t>
      </w:r>
      <w:r w:rsidRPr="00CA7FE8">
        <w:t xml:space="preserve">. </w:t>
      </w:r>
      <w:r w:rsidRPr="00CA7FE8">
        <w:rPr>
          <w:lang w:val="en-GB"/>
        </w:rPr>
        <w:t>DOI: 10.24933/</w:t>
      </w:r>
      <w:proofErr w:type="gramStart"/>
      <w:r w:rsidRPr="00CA7FE8">
        <w:rPr>
          <w:lang w:val="en-GB"/>
        </w:rPr>
        <w:t>horizontes.v</w:t>
      </w:r>
      <w:proofErr w:type="gramEnd"/>
      <w:r w:rsidRPr="00CA7FE8">
        <w:rPr>
          <w:lang w:val="en-GB"/>
        </w:rPr>
        <w:t xml:space="preserve">40i1.1157 </w:t>
      </w:r>
    </w:p>
    <w:p w14:paraId="71425073" w14:textId="0D8528C7" w:rsidR="00FD79DB" w:rsidRPr="00CA7FE8" w:rsidRDefault="00FD79DB" w:rsidP="001879DC">
      <w:pPr>
        <w:jc w:val="both"/>
        <w:rPr>
          <w:lang w:val="en-GB"/>
        </w:rPr>
      </w:pPr>
      <w:proofErr w:type="spellStart"/>
      <w:r w:rsidRPr="00CA7FE8">
        <w:rPr>
          <w:lang w:val="en-GB"/>
        </w:rPr>
        <w:t>Girash</w:t>
      </w:r>
      <w:proofErr w:type="spellEnd"/>
      <w:r w:rsidRPr="00CA7FE8">
        <w:rPr>
          <w:lang w:val="en-GB"/>
        </w:rPr>
        <w:t xml:space="preserve">, J. (2014). Metacognition and instruction. In V. A. Benassi, C. E. Overson, &amp; C. M. Hakala (Eds.). Applying science of learning in education: infusing psychological science into the curriculum. Retrieved from </w:t>
      </w:r>
      <w:hyperlink r:id="rId39" w:history="1">
        <w:r w:rsidRPr="00CA7FE8">
          <w:rPr>
            <w:rStyle w:val="Hiperligao"/>
            <w:color w:val="auto"/>
            <w:shd w:val="clear" w:color="auto" w:fill="FFFFFF"/>
            <w:lang w:val="en-GB"/>
          </w:rPr>
          <w:t>http://teachpsych.org/ebooks/asle2014/index.php</w:t>
        </w:r>
      </w:hyperlink>
      <w:r w:rsidRPr="00CA7FE8">
        <w:rPr>
          <w:lang w:val="en-GB"/>
        </w:rPr>
        <w:t xml:space="preserve"> </w:t>
      </w:r>
    </w:p>
    <w:p w14:paraId="13A611A3" w14:textId="56DE67D7" w:rsidR="00FD79DB" w:rsidRPr="00CA7FE8" w:rsidRDefault="005C5699" w:rsidP="001879DC">
      <w:pPr>
        <w:jc w:val="both"/>
      </w:pPr>
      <w:r w:rsidRPr="00CA7FE8">
        <w:rPr>
          <w:rFonts w:cstheme="minorHAnsi"/>
          <w:lang w:val="en-GB"/>
        </w:rPr>
        <w:t xml:space="preserve">Gonçalves, Jorge (2015). </w:t>
      </w:r>
      <w:r w:rsidRPr="00CA7FE8">
        <w:rPr>
          <w:rFonts w:cstheme="minorHAnsi"/>
          <w:i/>
        </w:rPr>
        <w:t>O desenvolvimento cognitivo de alunos do 3.º ciclo</w:t>
      </w:r>
      <w:r w:rsidRPr="00CA7FE8">
        <w:rPr>
          <w:rFonts w:cstheme="minorHAnsi"/>
        </w:rPr>
        <w:t>. Tese de doutoramento, ISPA.</w:t>
      </w:r>
      <w:r w:rsidR="00A96EDC" w:rsidRPr="00CA7FE8">
        <w:t xml:space="preserve"> </w:t>
      </w:r>
    </w:p>
    <w:p w14:paraId="0D2B1BDB" w14:textId="1C9C67B3" w:rsidR="0087420E" w:rsidRPr="00CA7FE8" w:rsidRDefault="0087420E" w:rsidP="001879DC">
      <w:pPr>
        <w:jc w:val="both"/>
      </w:pPr>
      <w:r w:rsidRPr="00CA7FE8">
        <w:lastRenderedPageBreak/>
        <w:t xml:space="preserve">Graça, V., Ramos, A., </w:t>
      </w:r>
      <w:proofErr w:type="spellStart"/>
      <w:r w:rsidRPr="00CA7FE8">
        <w:t>Solé</w:t>
      </w:r>
      <w:proofErr w:type="spellEnd"/>
      <w:r w:rsidRPr="00CA7FE8">
        <w:t>, G. (n.d.). “Metodologias ativas e tecnologias digitais: contributos para o desenvolvimento da consciência histórica.” Prát</w:t>
      </w:r>
      <w:r w:rsidRPr="00CA7FE8">
        <w:rPr>
          <w:i/>
        </w:rPr>
        <w:t>icas Educativas e Supervisão Pedagógica</w:t>
      </w:r>
      <w:r w:rsidRPr="00CA7FE8">
        <w:t>. Centro de Investigação em Educação (</w:t>
      </w:r>
      <w:proofErr w:type="spellStart"/>
      <w:r w:rsidRPr="00CA7FE8">
        <w:t>CIEd</w:t>
      </w:r>
      <w:proofErr w:type="spellEnd"/>
      <w:r w:rsidRPr="00CA7FE8">
        <w:t xml:space="preserve">). Universidade do Minho. </w:t>
      </w:r>
    </w:p>
    <w:p w14:paraId="05BC57F4" w14:textId="04640BF3" w:rsidR="00901A7C" w:rsidRPr="00CA7FE8" w:rsidRDefault="00A96EDC" w:rsidP="001879DC">
      <w:pPr>
        <w:jc w:val="both"/>
      </w:pPr>
      <w:proofErr w:type="spellStart"/>
      <w:r w:rsidRPr="00CA7FE8">
        <w:t>Jonassen</w:t>
      </w:r>
      <w:proofErr w:type="spellEnd"/>
      <w:r w:rsidRPr="00CA7FE8">
        <w:t xml:space="preserve">, D. (2007). </w:t>
      </w:r>
      <w:r w:rsidRPr="00CA7FE8">
        <w:rPr>
          <w:i/>
        </w:rPr>
        <w:t>Computadores, ferramentas cognitivas. Desenvolver o pensamento crítico nas escolas</w:t>
      </w:r>
      <w:r w:rsidRPr="00CA7FE8">
        <w:t>. Porto: Porto Editora.</w:t>
      </w:r>
    </w:p>
    <w:p w14:paraId="12554E46" w14:textId="7F9DA655" w:rsidR="000F3033" w:rsidRPr="00CA7FE8" w:rsidRDefault="000F3033" w:rsidP="001879DC">
      <w:pPr>
        <w:jc w:val="both"/>
        <w:rPr>
          <w:rFonts w:cstheme="minorHAnsi"/>
        </w:rPr>
      </w:pPr>
      <w:r w:rsidRPr="00CA7FE8">
        <w:rPr>
          <w:rFonts w:cstheme="minorHAnsi"/>
        </w:rPr>
        <w:t xml:space="preserve">Leite, C. &amp; Fernandes, P. (2002). </w:t>
      </w:r>
      <w:r w:rsidRPr="00CA7FE8">
        <w:rPr>
          <w:rFonts w:cstheme="minorHAnsi"/>
          <w:i/>
        </w:rPr>
        <w:t>Avaliação das aprendizagens dos alunos. Novos contextos, novas práticas</w:t>
      </w:r>
      <w:r w:rsidRPr="00CA7FE8">
        <w:rPr>
          <w:rFonts w:cstheme="minorHAnsi"/>
        </w:rPr>
        <w:t xml:space="preserve">. Porto: Edições ASA. </w:t>
      </w:r>
    </w:p>
    <w:p w14:paraId="5E031246" w14:textId="0001FD55" w:rsidR="00183B75" w:rsidRPr="00CA7FE8" w:rsidRDefault="00183B75" w:rsidP="001879DC">
      <w:pPr>
        <w:jc w:val="both"/>
        <w:rPr>
          <w:rFonts w:cstheme="minorHAnsi"/>
        </w:rPr>
      </w:pPr>
      <w:r w:rsidRPr="00CA7FE8">
        <w:rPr>
          <w:rFonts w:cstheme="minorHAnsi"/>
        </w:rPr>
        <w:t xml:space="preserve">Lopes, Felisbela. (2023). “Aceleramos a digitalização das escolas?”. </w:t>
      </w:r>
      <w:r w:rsidRPr="00CA7FE8">
        <w:rPr>
          <w:rFonts w:cstheme="minorHAnsi"/>
          <w:i/>
        </w:rPr>
        <w:t>Jornal de Notícias</w:t>
      </w:r>
      <w:r w:rsidRPr="00CA7FE8">
        <w:rPr>
          <w:rFonts w:cstheme="minorHAnsi"/>
        </w:rPr>
        <w:t xml:space="preserve">, 30 de junho de 2023, </w:t>
      </w:r>
      <w:hyperlink r:id="rId40" w:history="1">
        <w:r w:rsidR="005454CC" w:rsidRPr="00CA7FE8">
          <w:rPr>
            <w:rStyle w:val="Hiperligao"/>
            <w:rFonts w:cstheme="minorHAnsi"/>
            <w:color w:val="auto"/>
          </w:rPr>
          <w:t>https://www.jn.pt/6156015614/aceleramos-a-digitalizacao-das-escolas/</w:t>
        </w:r>
      </w:hyperlink>
      <w:r w:rsidRPr="00CA7FE8">
        <w:rPr>
          <w:rFonts w:cstheme="minorHAnsi"/>
        </w:rPr>
        <w:t>.</w:t>
      </w:r>
      <w:r w:rsidR="005454CC" w:rsidRPr="00CA7FE8">
        <w:rPr>
          <w:rFonts w:cstheme="minorHAnsi"/>
        </w:rPr>
        <w:t xml:space="preserve"> </w:t>
      </w:r>
    </w:p>
    <w:p w14:paraId="76C87833" w14:textId="2E1A010A" w:rsidR="008E75B1" w:rsidRPr="00CA7FE8" w:rsidRDefault="008E75B1" w:rsidP="001879DC">
      <w:pPr>
        <w:jc w:val="both"/>
      </w:pPr>
      <w:r w:rsidRPr="00CA7FE8">
        <w:t xml:space="preserve">Lopes, T. R. C. (2021). </w:t>
      </w:r>
      <w:r w:rsidRPr="00CA7FE8">
        <w:rPr>
          <w:i/>
        </w:rPr>
        <w:t>Metodologias ativas aplicadas à aprendizagem do conhecimento do mundo e do Estudo do Meio</w:t>
      </w:r>
      <w:r w:rsidRPr="00CA7FE8">
        <w:t xml:space="preserve">. Instituto Politécnico de Beja. Escola Superior da Educação. </w:t>
      </w:r>
    </w:p>
    <w:p w14:paraId="061F6D87" w14:textId="1EE29DB2" w:rsidR="00C90F32" w:rsidRPr="00CA7FE8" w:rsidRDefault="00C90F32" w:rsidP="001879DC">
      <w:pPr>
        <w:jc w:val="both"/>
      </w:pPr>
      <w:r w:rsidRPr="00CA7FE8">
        <w:t xml:space="preserve">Lucas, C. (2023). </w:t>
      </w:r>
      <w:r w:rsidRPr="00CA7FE8">
        <w:rPr>
          <w:i/>
        </w:rPr>
        <w:t>Metacognição na aprendizagem. O que é?</w:t>
      </w:r>
      <w:r w:rsidR="00901A7C" w:rsidRPr="00CA7FE8">
        <w:t xml:space="preserve"> Disponível em: </w:t>
      </w:r>
      <w:hyperlink r:id="rId41" w:history="1">
        <w:r w:rsidR="00901A7C" w:rsidRPr="00CA7FE8">
          <w:rPr>
            <w:rStyle w:val="Hiperligao"/>
            <w:color w:val="auto"/>
          </w:rPr>
          <w:t>https://www.catarinalucas.pt/post/metacogni%C3%A7%C3%A3o-na-aprendizagem-o-que-%C3%A9</w:t>
        </w:r>
      </w:hyperlink>
      <w:r w:rsidR="00901A7C" w:rsidRPr="00CA7FE8">
        <w:t xml:space="preserve"> </w:t>
      </w:r>
    </w:p>
    <w:p w14:paraId="64D47C0F" w14:textId="58A9B2A5" w:rsidR="00414DD4" w:rsidRPr="00CA7FE8" w:rsidRDefault="00414DD4" w:rsidP="001879DC">
      <w:pPr>
        <w:jc w:val="both"/>
      </w:pPr>
      <w:r w:rsidRPr="00CA7FE8">
        <w:t xml:space="preserve">Luís, N. A. C. (2022). </w:t>
      </w:r>
      <w:r w:rsidRPr="00CA7FE8">
        <w:rPr>
          <w:i/>
        </w:rPr>
        <w:t>A autonomia do aluno no Ensino de Inglês do 1.º ciclo do Ensino Básico – aspetos metacognitivos</w:t>
      </w:r>
      <w:r w:rsidRPr="00CA7FE8">
        <w:t>. Relatório de estágio. Faculdade de Letras da Universidade do Porto.</w:t>
      </w:r>
    </w:p>
    <w:p w14:paraId="3F95394B" w14:textId="7FC47655" w:rsidR="00327C59" w:rsidRPr="00CA7FE8" w:rsidRDefault="00327C59" w:rsidP="001879DC">
      <w:pPr>
        <w:jc w:val="both"/>
      </w:pPr>
      <w:r w:rsidRPr="00CA7FE8">
        <w:t xml:space="preserve">Martins, G. O. (2017). </w:t>
      </w:r>
      <w:r w:rsidRPr="00CA7FE8">
        <w:rPr>
          <w:i/>
        </w:rPr>
        <w:t>Perfil dos Alunos à Saída da Escolaridade Obrigatória</w:t>
      </w:r>
      <w:r w:rsidRPr="00CA7FE8">
        <w:t>. Ministério da Educação. Direção Geral da Educação.</w:t>
      </w:r>
    </w:p>
    <w:p w14:paraId="2EFCA114" w14:textId="6B06B75B" w:rsidR="00E97192" w:rsidRPr="00CA7FE8" w:rsidRDefault="00E97192" w:rsidP="001879DC">
      <w:pPr>
        <w:jc w:val="both"/>
        <w:rPr>
          <w:lang w:val="en-GB"/>
        </w:rPr>
      </w:pPr>
      <w:proofErr w:type="spellStart"/>
      <w:r w:rsidRPr="00CA7FE8">
        <w:t>McCornick</w:t>
      </w:r>
      <w:proofErr w:type="spellEnd"/>
      <w:r w:rsidRPr="00CA7FE8">
        <w:t xml:space="preserve">, C. B. (2003). </w:t>
      </w:r>
      <w:r w:rsidRPr="00CA7FE8">
        <w:rPr>
          <w:i/>
          <w:lang w:val="en-GB"/>
        </w:rPr>
        <w:t>Metacognition and learning</w:t>
      </w:r>
      <w:r w:rsidRPr="00CA7FE8">
        <w:rPr>
          <w:lang w:val="en-GB"/>
        </w:rPr>
        <w:t xml:space="preserve">. In I. B. Weiner (Ed.). Handbook for psychology. Wiley Online. </w:t>
      </w:r>
    </w:p>
    <w:p w14:paraId="7BB50D40" w14:textId="022C1EC5" w:rsidR="00E97192" w:rsidRPr="00CA7FE8" w:rsidRDefault="00E97192" w:rsidP="001879DC">
      <w:pPr>
        <w:jc w:val="both"/>
      </w:pPr>
      <w:r w:rsidRPr="00CA7FE8">
        <w:rPr>
          <w:lang w:val="en-GB"/>
        </w:rPr>
        <w:t xml:space="preserve">McDaniel, R. (2013). </w:t>
      </w:r>
      <w:r w:rsidRPr="00CA7FE8">
        <w:rPr>
          <w:i/>
          <w:lang w:val="en-GB"/>
        </w:rPr>
        <w:t>Making Student thinking visible: metacognitive practices in the classroom</w:t>
      </w:r>
      <w:r w:rsidRPr="00CA7FE8">
        <w:rPr>
          <w:lang w:val="en-GB"/>
        </w:rPr>
        <w:t xml:space="preserve">. </w:t>
      </w:r>
      <w:r w:rsidR="002A093B" w:rsidRPr="00CA7FE8">
        <w:t>Disponível em</w:t>
      </w:r>
      <w:r w:rsidRPr="00CA7FE8">
        <w:t xml:space="preserve"> </w:t>
      </w:r>
      <w:hyperlink r:id="rId42" w:history="1">
        <w:r w:rsidRPr="00CA7FE8">
          <w:rPr>
            <w:rStyle w:val="Hiperligao"/>
            <w:color w:val="auto"/>
            <w:shd w:val="clear" w:color="auto" w:fill="FFFFFF"/>
          </w:rPr>
          <w:t>https://cft.vanderbilt.edu/2013/03/making-student-thinking-visible-the-impact-of-metacognitive-practice-in-the-classroom/</w:t>
        </w:r>
      </w:hyperlink>
      <w:r w:rsidRPr="00CA7FE8">
        <w:t xml:space="preserve"> </w:t>
      </w:r>
    </w:p>
    <w:p w14:paraId="21736C89" w14:textId="7679F411" w:rsidR="00314E85" w:rsidRPr="00CA7FE8" w:rsidRDefault="00314E85" w:rsidP="001879DC">
      <w:pPr>
        <w:jc w:val="both"/>
      </w:pPr>
      <w:r w:rsidRPr="00CA7FE8">
        <w:lastRenderedPageBreak/>
        <w:t xml:space="preserve">Mengo, J. M. R. (2009). </w:t>
      </w:r>
      <w:r w:rsidRPr="00CA7FE8">
        <w:rPr>
          <w:i/>
        </w:rPr>
        <w:t>Relação entre autonomia, desempenho académico, género e estilo de ensino do professor</w:t>
      </w:r>
      <w:r w:rsidRPr="00CA7FE8">
        <w:t xml:space="preserve">. ISPA. Disponível em: </w:t>
      </w:r>
      <w:hyperlink r:id="rId43" w:history="1">
        <w:r w:rsidRPr="00CA7FE8">
          <w:rPr>
            <w:rStyle w:val="Hiperligao"/>
            <w:rFonts w:cstheme="minorHAnsi"/>
            <w:color w:val="auto"/>
            <w:szCs w:val="24"/>
          </w:rPr>
          <w:t>http://hdl.handle.net/10400.12/3580</w:t>
        </w:r>
      </w:hyperlink>
      <w:r w:rsidRPr="00CA7FE8">
        <w:rPr>
          <w:rFonts w:cstheme="minorHAnsi"/>
          <w:szCs w:val="24"/>
        </w:rPr>
        <w:t xml:space="preserve"> </w:t>
      </w:r>
    </w:p>
    <w:p w14:paraId="6F7A5385" w14:textId="7C881434" w:rsidR="007017D2" w:rsidRPr="00CA7FE8" w:rsidRDefault="007017D2" w:rsidP="001879DC">
      <w:pPr>
        <w:jc w:val="both"/>
      </w:pPr>
      <w:r w:rsidRPr="00CA7FE8">
        <w:t xml:space="preserve">Nogueira, E. J., Pilão, J. M. (1998). </w:t>
      </w:r>
      <w:r w:rsidRPr="00CA7FE8">
        <w:rPr>
          <w:i/>
        </w:rPr>
        <w:t>O construtivismo</w:t>
      </w:r>
      <w:r w:rsidRPr="00CA7FE8">
        <w:t xml:space="preserve">. São Paulo: Edições Loyola. </w:t>
      </w:r>
    </w:p>
    <w:p w14:paraId="551C4D89" w14:textId="28C02C90" w:rsidR="00A96EDC" w:rsidRPr="00CA7FE8" w:rsidRDefault="00A96EDC" w:rsidP="001879DC">
      <w:pPr>
        <w:jc w:val="both"/>
      </w:pPr>
      <w:r w:rsidRPr="00CA7FE8">
        <w:rPr>
          <w:lang w:val="en-GB"/>
        </w:rPr>
        <w:t xml:space="preserve">OCDE (2020). </w:t>
      </w:r>
      <w:r w:rsidRPr="00CA7FE8">
        <w:rPr>
          <w:i/>
          <w:lang w:val="en-GB"/>
        </w:rPr>
        <w:t>Back to the future of Education: four OECD scenarios for schooling, educational research and innovation</w:t>
      </w:r>
      <w:r w:rsidRPr="00CA7FE8">
        <w:rPr>
          <w:lang w:val="en-GB"/>
        </w:rPr>
        <w:t xml:space="preserve">. </w:t>
      </w:r>
      <w:r w:rsidRPr="00CA7FE8">
        <w:t xml:space="preserve">OECD </w:t>
      </w:r>
      <w:proofErr w:type="spellStart"/>
      <w:r w:rsidRPr="00CA7FE8">
        <w:t>Publishing</w:t>
      </w:r>
      <w:proofErr w:type="spellEnd"/>
      <w:r w:rsidRPr="00CA7FE8">
        <w:t xml:space="preserve">. Paris. </w:t>
      </w:r>
      <w:hyperlink r:id="rId44" w:history="1">
        <w:r w:rsidRPr="00CA7FE8">
          <w:rPr>
            <w:rStyle w:val="Hiperligao"/>
            <w:color w:val="auto"/>
          </w:rPr>
          <w:t>https://doi.org/10.1787/178ef527-en</w:t>
        </w:r>
      </w:hyperlink>
      <w:r w:rsidRPr="00CA7FE8">
        <w:t xml:space="preserve"> </w:t>
      </w:r>
    </w:p>
    <w:p w14:paraId="77281E43" w14:textId="5394A304" w:rsidR="00066CCF" w:rsidRPr="00CA7FE8" w:rsidRDefault="00066CCF" w:rsidP="001879DC">
      <w:pPr>
        <w:jc w:val="both"/>
      </w:pPr>
      <w:proofErr w:type="spellStart"/>
      <w:r w:rsidRPr="00CA7FE8">
        <w:t>Palmeirão</w:t>
      </w:r>
      <w:proofErr w:type="spellEnd"/>
      <w:r w:rsidRPr="00CA7FE8">
        <w:t xml:space="preserve">, C. &amp; Alves, J. (2018). </w:t>
      </w:r>
      <w:r w:rsidRPr="00CA7FE8">
        <w:rPr>
          <w:i/>
        </w:rPr>
        <w:t>Escola e mudança. Construindo autonomias, flexibilidade e novas gramáticas de escolarização. Os desafios essenciais</w:t>
      </w:r>
      <w:r w:rsidRPr="00CA7FE8">
        <w:t>. Porto: Universidade Católica Portuguesa.</w:t>
      </w:r>
    </w:p>
    <w:p w14:paraId="083EB130" w14:textId="7750B2E6" w:rsidR="00FD79DB" w:rsidRPr="00CA7FE8" w:rsidRDefault="00FD79DB" w:rsidP="001879DC">
      <w:pPr>
        <w:jc w:val="both"/>
      </w:pPr>
      <w:proofErr w:type="spellStart"/>
      <w:r w:rsidRPr="00CA7FE8">
        <w:t>Pelley</w:t>
      </w:r>
      <w:proofErr w:type="spellEnd"/>
      <w:r w:rsidRPr="00CA7FE8">
        <w:t xml:space="preserve">, J. (2014). </w:t>
      </w:r>
      <w:proofErr w:type="spellStart"/>
      <w:r w:rsidRPr="00CA7FE8">
        <w:rPr>
          <w:i/>
        </w:rPr>
        <w:t>Making</w:t>
      </w:r>
      <w:proofErr w:type="spellEnd"/>
      <w:r w:rsidRPr="00CA7FE8">
        <w:rPr>
          <w:i/>
        </w:rPr>
        <w:t xml:space="preserve"> </w:t>
      </w:r>
      <w:proofErr w:type="spellStart"/>
      <w:r w:rsidRPr="00CA7FE8">
        <w:rPr>
          <w:i/>
        </w:rPr>
        <w:t>active</w:t>
      </w:r>
      <w:proofErr w:type="spellEnd"/>
      <w:r w:rsidRPr="00CA7FE8">
        <w:rPr>
          <w:i/>
        </w:rPr>
        <w:t xml:space="preserve"> </w:t>
      </w:r>
      <w:proofErr w:type="spellStart"/>
      <w:r w:rsidRPr="00CA7FE8">
        <w:rPr>
          <w:i/>
        </w:rPr>
        <w:t>learning</w:t>
      </w:r>
      <w:proofErr w:type="spellEnd"/>
      <w:r w:rsidRPr="00CA7FE8">
        <w:rPr>
          <w:i/>
        </w:rPr>
        <w:t xml:space="preserve"> </w:t>
      </w:r>
      <w:proofErr w:type="spellStart"/>
      <w:r w:rsidRPr="00CA7FE8">
        <w:rPr>
          <w:i/>
        </w:rPr>
        <w:t>effective</w:t>
      </w:r>
      <w:proofErr w:type="spellEnd"/>
      <w:r w:rsidRPr="00CA7FE8">
        <w:t xml:space="preserve">. Medical </w:t>
      </w:r>
      <w:proofErr w:type="spellStart"/>
      <w:r w:rsidRPr="00CA7FE8">
        <w:t>Science</w:t>
      </w:r>
      <w:proofErr w:type="spellEnd"/>
      <w:r w:rsidRPr="00CA7FE8">
        <w:t xml:space="preserve"> </w:t>
      </w:r>
      <w:proofErr w:type="spellStart"/>
      <w:r w:rsidRPr="00CA7FE8">
        <w:t>Educator</w:t>
      </w:r>
      <w:proofErr w:type="spellEnd"/>
      <w:r w:rsidRPr="00CA7FE8">
        <w:t>, 24(1), 13-18.</w:t>
      </w:r>
    </w:p>
    <w:p w14:paraId="39A12020" w14:textId="4760B1C3" w:rsidR="008E75B1" w:rsidRPr="00CA7FE8" w:rsidRDefault="008E75B1" w:rsidP="001879DC">
      <w:pPr>
        <w:jc w:val="both"/>
      </w:pPr>
      <w:r w:rsidRPr="00CA7FE8">
        <w:t xml:space="preserve">PESSOAS 2030. (2023/08/22). Avaliação do contributo do PT 2020 para a Digitalização da Educação revela mais qualidade no acesso à educação digital. Disponível para consulta em: </w:t>
      </w:r>
      <w:hyperlink r:id="rId45" w:history="1">
        <w:r w:rsidRPr="00CA7FE8">
          <w:rPr>
            <w:rStyle w:val="Hiperligao"/>
            <w:color w:val="auto"/>
          </w:rPr>
          <w:t>https://pessoas2030.gov.pt/2023/08/22/avaliacao-contributo-pt-2020-digitalizacao-educacao/</w:t>
        </w:r>
      </w:hyperlink>
      <w:r w:rsidRPr="00CA7FE8">
        <w:t>.</w:t>
      </w:r>
    </w:p>
    <w:p w14:paraId="6DEC1D69" w14:textId="22372C09" w:rsidR="00E87DFD" w:rsidRPr="00CA7FE8" w:rsidRDefault="00E87DFD" w:rsidP="001879DC">
      <w:pPr>
        <w:jc w:val="both"/>
        <w:rPr>
          <w:lang w:val="en-GB"/>
        </w:rPr>
      </w:pPr>
      <w:proofErr w:type="spellStart"/>
      <w:r w:rsidRPr="00CA7FE8">
        <w:t>Raya</w:t>
      </w:r>
      <w:proofErr w:type="spellEnd"/>
      <w:r w:rsidRPr="00CA7FE8">
        <w:t xml:space="preserve">, M., </w:t>
      </w:r>
      <w:proofErr w:type="spellStart"/>
      <w:r w:rsidRPr="00CA7FE8">
        <w:t>Lamb</w:t>
      </w:r>
      <w:proofErr w:type="spellEnd"/>
      <w:r w:rsidRPr="00CA7FE8">
        <w:t xml:space="preserve">, T., Vieira, F. (2007). </w:t>
      </w:r>
      <w:r w:rsidRPr="00CA7FE8">
        <w:rPr>
          <w:i/>
          <w:lang w:val="en-GB"/>
        </w:rPr>
        <w:t>Pedagogy for autonomy in language education in Europe. Towards a framework for learner and teacher development</w:t>
      </w:r>
      <w:r w:rsidRPr="00CA7FE8">
        <w:rPr>
          <w:lang w:val="en-GB"/>
        </w:rPr>
        <w:t xml:space="preserve">. </w:t>
      </w:r>
      <w:proofErr w:type="spellStart"/>
      <w:r w:rsidRPr="00CA7FE8">
        <w:rPr>
          <w:lang w:val="en-GB"/>
        </w:rPr>
        <w:t>Authentik</w:t>
      </w:r>
      <w:proofErr w:type="spellEnd"/>
      <w:r w:rsidRPr="00CA7FE8">
        <w:rPr>
          <w:lang w:val="en-GB"/>
        </w:rPr>
        <w:t>.</w:t>
      </w:r>
    </w:p>
    <w:p w14:paraId="4A424BA0" w14:textId="690A2DEA" w:rsidR="005454CC" w:rsidRPr="00CA7FE8" w:rsidRDefault="005454CC" w:rsidP="001879DC">
      <w:pPr>
        <w:jc w:val="both"/>
      </w:pPr>
      <w:proofErr w:type="spellStart"/>
      <w:r w:rsidRPr="00CA7FE8">
        <w:rPr>
          <w:lang w:val="en-GB"/>
        </w:rPr>
        <w:t>Recuperar</w:t>
      </w:r>
      <w:proofErr w:type="spellEnd"/>
      <w:r w:rsidRPr="00CA7FE8">
        <w:rPr>
          <w:lang w:val="en-GB"/>
        </w:rPr>
        <w:t xml:space="preserve"> Portugal. </w:t>
      </w:r>
      <w:r w:rsidRPr="00CA7FE8">
        <w:t xml:space="preserve">(2023/01/23). </w:t>
      </w:r>
      <w:r w:rsidRPr="00CA7FE8">
        <w:rPr>
          <w:i/>
        </w:rPr>
        <w:t>Digitalizar a educação</w:t>
      </w:r>
      <w:r w:rsidRPr="00CA7FE8">
        <w:t xml:space="preserve">. Disponível para consulta em: </w:t>
      </w:r>
      <w:hyperlink r:id="rId46" w:history="1">
        <w:r w:rsidRPr="00CA7FE8">
          <w:rPr>
            <w:rStyle w:val="Hiperligao"/>
            <w:color w:val="auto"/>
          </w:rPr>
          <w:t>https://recuperarportugal.gov.pt/2023/01/23/digitalizar-a-educacao/</w:t>
        </w:r>
      </w:hyperlink>
      <w:r w:rsidRPr="00CA7FE8">
        <w:t>.</w:t>
      </w:r>
    </w:p>
    <w:p w14:paraId="35E5D0B3" w14:textId="4B244A46" w:rsidR="000F7A64" w:rsidRPr="00CA7FE8" w:rsidRDefault="000F7A64" w:rsidP="001879DC">
      <w:pPr>
        <w:jc w:val="both"/>
      </w:pPr>
      <w:r w:rsidRPr="00CA7FE8">
        <w:t xml:space="preserve">Ribeiro, C. (2003). Metacognição: um apoio ao processo de aprendizagem. Universidade Católica Portuguesa. </w:t>
      </w:r>
      <w:hyperlink r:id="rId47" w:tgtFrame="_blank" w:history="1">
        <w:r w:rsidRPr="00CA7FE8">
          <w:rPr>
            <w:rStyle w:val="Hiperligao"/>
            <w:rFonts w:cstheme="minorHAnsi"/>
            <w:color w:val="auto"/>
            <w:szCs w:val="24"/>
            <w:shd w:val="clear" w:color="auto" w:fill="FFFFFF"/>
          </w:rPr>
          <w:t>https://doi.org/10.1590/S0102-79722003000100011</w:t>
        </w:r>
      </w:hyperlink>
      <w:r w:rsidRPr="00CA7FE8">
        <w:rPr>
          <w:rFonts w:ascii="Arial" w:hAnsi="Arial" w:cs="Arial"/>
          <w:sz w:val="18"/>
          <w:szCs w:val="18"/>
          <w:shd w:val="clear" w:color="auto" w:fill="FFFFFF"/>
        </w:rPr>
        <w:t xml:space="preserve">   </w:t>
      </w:r>
    </w:p>
    <w:p w14:paraId="3D5E8BD9" w14:textId="52B717E3" w:rsidR="00CA5A6E" w:rsidRPr="00CA7FE8" w:rsidRDefault="00CA5A6E" w:rsidP="001879DC">
      <w:pPr>
        <w:jc w:val="both"/>
      </w:pPr>
      <w:r w:rsidRPr="00CA7FE8">
        <w:t xml:space="preserve">Rodrigues, A., Silva, I., Barros, R. (2017). Interações geradas a partir da visualização de vídeos em canais educacionais no YouTube. </w:t>
      </w:r>
      <w:r w:rsidRPr="00CA7FE8">
        <w:rPr>
          <w:i/>
        </w:rPr>
        <w:t xml:space="preserve">Internet </w:t>
      </w:r>
      <w:proofErr w:type="spellStart"/>
      <w:r w:rsidRPr="00CA7FE8">
        <w:rPr>
          <w:i/>
        </w:rPr>
        <w:t>Latent</w:t>
      </w:r>
      <w:proofErr w:type="spellEnd"/>
      <w:r w:rsidRPr="00CA7FE8">
        <w:rPr>
          <w:i/>
        </w:rPr>
        <w:t xml:space="preserve"> Corpus </w:t>
      </w:r>
      <w:proofErr w:type="spellStart"/>
      <w:r w:rsidRPr="00CA7FE8">
        <w:rPr>
          <w:i/>
        </w:rPr>
        <w:t>Journal</w:t>
      </w:r>
      <w:proofErr w:type="spellEnd"/>
      <w:r w:rsidRPr="00CA7FE8">
        <w:t>. 7(2), 53-71.</w:t>
      </w:r>
    </w:p>
    <w:p w14:paraId="77805CC7" w14:textId="2C71B8B1" w:rsidR="0059450F" w:rsidRDefault="0059450F" w:rsidP="001879DC">
      <w:pPr>
        <w:jc w:val="both"/>
      </w:pPr>
      <w:r w:rsidRPr="00CA7FE8">
        <w:t xml:space="preserve">Rodrigues, A. L. (2019). </w:t>
      </w:r>
      <w:r w:rsidRPr="00CA7FE8">
        <w:rPr>
          <w:i/>
        </w:rPr>
        <w:t>Aprendizagem ativa: como inovar na sala de aula</w:t>
      </w:r>
      <w:r w:rsidRPr="00CA7FE8">
        <w:t xml:space="preserve">. </w:t>
      </w:r>
      <w:proofErr w:type="spellStart"/>
      <w:r w:rsidRPr="00CA7FE8">
        <w:t>Lisbon</w:t>
      </w:r>
      <w:proofErr w:type="spellEnd"/>
      <w:r w:rsidRPr="00CA7FE8">
        <w:t xml:space="preserve"> </w:t>
      </w:r>
      <w:proofErr w:type="spellStart"/>
      <w:r w:rsidRPr="00CA7FE8">
        <w:t>Press</w:t>
      </w:r>
      <w:proofErr w:type="spellEnd"/>
      <w:r w:rsidRPr="00CA7FE8">
        <w:t>.</w:t>
      </w:r>
    </w:p>
    <w:p w14:paraId="6D74EEEB" w14:textId="56BC84A6" w:rsidR="00462F22" w:rsidRPr="00CA7FE8" w:rsidRDefault="00462F22" w:rsidP="001879DC">
      <w:pPr>
        <w:jc w:val="both"/>
      </w:pPr>
      <w:r>
        <w:t xml:space="preserve">Santos, V., </w:t>
      </w:r>
      <w:r w:rsidR="00B31EE1">
        <w:t xml:space="preserve">Amaral, L., Mamede, H. (2013). </w:t>
      </w:r>
      <w:r w:rsidR="00B31EE1" w:rsidRPr="00AA7169">
        <w:rPr>
          <w:i/>
          <w:iCs/>
        </w:rPr>
        <w:t>Utilização do método Investigação-Ação na investigação em Criatividade no Planeamento de Sistemas de Informação</w:t>
      </w:r>
      <w:r w:rsidR="00B31EE1">
        <w:t>. Universidade do Minho, Guimarães, Portugal.</w:t>
      </w:r>
    </w:p>
    <w:p w14:paraId="5CAB3607" w14:textId="7C776884" w:rsidR="003079A9" w:rsidRPr="00CA7FE8" w:rsidRDefault="003079A9" w:rsidP="001879DC">
      <w:pPr>
        <w:jc w:val="both"/>
      </w:pPr>
      <w:r w:rsidRPr="00CA7FE8">
        <w:lastRenderedPageBreak/>
        <w:t xml:space="preserve">Sousa, D., Fernandes, D., Ponte, J. P., Teixeira, J. J., Verdasca, J., Gradeço, J., Matos, M. G., Ramalho, S., Rodrigues, S. V. &amp; Peralta, S. (2021). Apoio ao desenvolvimento das aprendizagens e ao desenvolvimento </w:t>
      </w:r>
      <w:proofErr w:type="spellStart"/>
      <w:r w:rsidRPr="00CA7FE8">
        <w:t>socioemocional</w:t>
      </w:r>
      <w:proofErr w:type="spellEnd"/>
      <w:r w:rsidRPr="00CA7FE8">
        <w:t xml:space="preserve"> e do bem-estar durante e pós-pandemia. DGE/PNPSE. Ministério da Educação. ISBN: 978-972-742-482-5.</w:t>
      </w:r>
    </w:p>
    <w:p w14:paraId="21C73658" w14:textId="19AEA98D" w:rsidR="005C5699" w:rsidRPr="00CA7FE8" w:rsidRDefault="005C5699" w:rsidP="001879DC">
      <w:pPr>
        <w:jc w:val="both"/>
      </w:pPr>
      <w:r w:rsidRPr="00CA7FE8">
        <w:t xml:space="preserve">Sousa, R. P. (2020). </w:t>
      </w:r>
      <w:r w:rsidRPr="00CA7FE8">
        <w:rPr>
          <w:i/>
        </w:rPr>
        <w:t>Aprendizagem autorregulada na promoção da autonomia no 1.º ciclo do ensino básico</w:t>
      </w:r>
      <w:r w:rsidRPr="00CA7FE8">
        <w:t xml:space="preserve">. Universidade de Aveiro. Relatório de Estágio. Disponível em: </w:t>
      </w:r>
      <w:hyperlink r:id="rId48" w:history="1">
        <w:r w:rsidRPr="00CA7FE8">
          <w:rPr>
            <w:rStyle w:val="Hiperligao"/>
            <w:rFonts w:cstheme="minorHAnsi"/>
            <w:color w:val="auto"/>
            <w:szCs w:val="24"/>
          </w:rPr>
          <w:t>http://hdl.handle.net/10773/33447</w:t>
        </w:r>
      </w:hyperlink>
      <w:r w:rsidRPr="00CA7FE8">
        <w:rPr>
          <w:rFonts w:ascii="Consolas" w:hAnsi="Consolas"/>
          <w:sz w:val="19"/>
          <w:szCs w:val="19"/>
          <w:shd w:val="clear" w:color="auto" w:fill="F9F2F4"/>
        </w:rPr>
        <w:t xml:space="preserve"> </w:t>
      </w:r>
    </w:p>
    <w:p w14:paraId="2ED6AFB9" w14:textId="25B2AD77" w:rsidR="00E97192" w:rsidRPr="00CA7FE8" w:rsidRDefault="00E97192" w:rsidP="001879DC">
      <w:pPr>
        <w:jc w:val="both"/>
        <w:rPr>
          <w:rFonts w:cstheme="minorHAnsi"/>
        </w:rPr>
      </w:pPr>
      <w:r w:rsidRPr="00CA7FE8">
        <w:rPr>
          <w:rFonts w:cstheme="minorHAnsi"/>
          <w:lang w:val="de-LI"/>
        </w:rPr>
        <w:t xml:space="preserve">Steiner, H. H., &amp; Foote, S. M. (2017). </w:t>
      </w:r>
      <w:r w:rsidRPr="00CA7FE8">
        <w:rPr>
          <w:rFonts w:cstheme="minorHAnsi"/>
          <w:lang w:val="en-GB"/>
        </w:rPr>
        <w:t xml:space="preserve">Using metacognition to reframe our thinking about learning styles. </w:t>
      </w:r>
      <w:proofErr w:type="spellStart"/>
      <w:r w:rsidRPr="00CA7FE8">
        <w:rPr>
          <w:rFonts w:cstheme="minorHAnsi"/>
        </w:rPr>
        <w:t>Faculty</w:t>
      </w:r>
      <w:proofErr w:type="spellEnd"/>
      <w:r w:rsidRPr="00CA7FE8">
        <w:rPr>
          <w:rFonts w:cstheme="minorHAnsi"/>
        </w:rPr>
        <w:t xml:space="preserve"> </w:t>
      </w:r>
      <w:proofErr w:type="spellStart"/>
      <w:r w:rsidRPr="00CA7FE8">
        <w:rPr>
          <w:rFonts w:cstheme="minorHAnsi"/>
        </w:rPr>
        <w:t>Focus</w:t>
      </w:r>
      <w:proofErr w:type="spellEnd"/>
      <w:r w:rsidRPr="00CA7FE8">
        <w:rPr>
          <w:rFonts w:cstheme="minorHAnsi"/>
        </w:rPr>
        <w:t xml:space="preserve">. Disponível em: </w:t>
      </w:r>
      <w:hyperlink r:id="rId49" w:history="1">
        <w:r w:rsidRPr="00CA7FE8">
          <w:rPr>
            <w:rStyle w:val="Hiperligao"/>
            <w:color w:val="auto"/>
            <w:shd w:val="clear" w:color="auto" w:fill="FFFFFF"/>
          </w:rPr>
          <w:t>https://www.facultyfocus.com/articles/teaching-and-learning/using-metacognition-reframe-thinking-learning-styles/</w:t>
        </w:r>
      </w:hyperlink>
    </w:p>
    <w:p w14:paraId="33637AC2" w14:textId="2E18EB23" w:rsidR="00E97192" w:rsidRPr="00CA7FE8" w:rsidRDefault="00E97192" w:rsidP="001879DC">
      <w:pPr>
        <w:jc w:val="both"/>
        <w:rPr>
          <w:rFonts w:cstheme="minorHAnsi"/>
        </w:rPr>
      </w:pPr>
      <w:r w:rsidRPr="00CA7FE8">
        <w:rPr>
          <w:rFonts w:cstheme="minorHAnsi"/>
          <w:lang w:val="en-GB"/>
        </w:rPr>
        <w:t xml:space="preserve">UNESCO (2011). </w:t>
      </w:r>
      <w:r w:rsidRPr="00CA7FE8">
        <w:rPr>
          <w:rFonts w:cstheme="minorHAnsi"/>
          <w:i/>
          <w:lang w:val="en-GB"/>
        </w:rPr>
        <w:t>Digital literacy in Education</w:t>
      </w:r>
      <w:r w:rsidRPr="00CA7FE8">
        <w:rPr>
          <w:rFonts w:cstheme="minorHAnsi"/>
          <w:lang w:val="en-GB"/>
        </w:rPr>
        <w:t xml:space="preserve">. </w:t>
      </w:r>
      <w:r w:rsidR="001B2672" w:rsidRPr="00CA7FE8">
        <w:rPr>
          <w:rFonts w:cstheme="minorHAnsi"/>
        </w:rPr>
        <w:t>Disponível em</w:t>
      </w:r>
      <w:r w:rsidRPr="00CA7FE8">
        <w:rPr>
          <w:rFonts w:cstheme="minorHAnsi"/>
        </w:rPr>
        <w:t xml:space="preserve">: </w:t>
      </w:r>
      <w:hyperlink r:id="rId50" w:history="1">
        <w:r w:rsidRPr="00CA7FE8">
          <w:rPr>
            <w:rStyle w:val="Hiperligao"/>
            <w:rFonts w:cstheme="minorHAnsi"/>
            <w:color w:val="auto"/>
          </w:rPr>
          <w:t>http://unesdoc.unesco.org/images/0021/002144/214485e.pdf</w:t>
        </w:r>
      </w:hyperlink>
      <w:r w:rsidRPr="00CA7FE8">
        <w:rPr>
          <w:rFonts w:cstheme="minorHAnsi"/>
        </w:rPr>
        <w:t xml:space="preserve"> </w:t>
      </w:r>
    </w:p>
    <w:p w14:paraId="060111A7" w14:textId="7B0EF478" w:rsidR="008E75B1" w:rsidRPr="00CA7FE8" w:rsidRDefault="008E75B1" w:rsidP="001879DC">
      <w:pPr>
        <w:jc w:val="both"/>
        <w:rPr>
          <w:rFonts w:cstheme="minorHAnsi"/>
        </w:rPr>
      </w:pPr>
      <w:r w:rsidRPr="00CA7FE8">
        <w:rPr>
          <w:rFonts w:cstheme="minorHAnsi"/>
        </w:rPr>
        <w:t xml:space="preserve">Vale, J. (2014). “O ensino e as novas tecnologias”. </w:t>
      </w:r>
      <w:r w:rsidRPr="00CA7FE8">
        <w:rPr>
          <w:rFonts w:cstheme="minorHAnsi"/>
          <w:i/>
        </w:rPr>
        <w:t>Blog Lusíadas</w:t>
      </w:r>
      <w:r w:rsidRPr="00CA7FE8">
        <w:rPr>
          <w:rFonts w:cstheme="minorHAnsi"/>
        </w:rPr>
        <w:t xml:space="preserve">. Disponível para consulta em: </w:t>
      </w:r>
      <w:hyperlink r:id="rId51" w:history="1">
        <w:r w:rsidRPr="00CA7FE8">
          <w:rPr>
            <w:rStyle w:val="Hiperligao"/>
            <w:color w:val="auto"/>
          </w:rPr>
          <w:t>https://www.lusiadas.pt/blog/criancas/idade-escolar/ensino-novas-tecnologias?utm_medium=search&amp;utm_source=google-search&amp;utm_campaign=ao---lusiadas-institucional-blog&amp;utm_content=sem&amp;gclid=CjwKCAjw1K-zBhBIEiwAWeCOF_Is-d5mbdcwqlZUw6Mk6LL-EhP6WAg7nZC0chG_vmIuUaJGw9FqoRoCv-MQAvD_BwE</w:t>
        </w:r>
      </w:hyperlink>
      <w:r w:rsidRPr="00CA7FE8">
        <w:t>.</w:t>
      </w:r>
    </w:p>
    <w:p w14:paraId="378B13D3" w14:textId="1D4548A8" w:rsidR="00AC470C" w:rsidRPr="00CA7FE8" w:rsidRDefault="00AC470C" w:rsidP="001879DC">
      <w:pPr>
        <w:jc w:val="both"/>
        <w:rPr>
          <w:rFonts w:cstheme="minorHAnsi"/>
          <w:lang w:val="en-GB"/>
        </w:rPr>
      </w:pPr>
      <w:r w:rsidRPr="00CA7FE8">
        <w:rPr>
          <w:rFonts w:cstheme="minorHAnsi"/>
          <w:lang w:val="en-GB"/>
        </w:rPr>
        <w:t xml:space="preserve">Vincent-Lancrin, S., </w:t>
      </w:r>
      <w:proofErr w:type="spellStart"/>
      <w:r w:rsidRPr="00CA7FE8">
        <w:rPr>
          <w:rFonts w:cstheme="minorHAnsi"/>
          <w:lang w:val="en-GB"/>
        </w:rPr>
        <w:t>Urgel</w:t>
      </w:r>
      <w:proofErr w:type="spellEnd"/>
      <w:r w:rsidRPr="00CA7FE8">
        <w:rPr>
          <w:rFonts w:cstheme="minorHAnsi"/>
          <w:lang w:val="en-GB"/>
        </w:rPr>
        <w:t xml:space="preserve">, J., Kar, S. &amp; Jacotin, G. (2019). </w:t>
      </w:r>
      <w:r w:rsidRPr="00CA7FE8">
        <w:rPr>
          <w:rFonts w:cstheme="minorHAnsi"/>
          <w:i/>
          <w:lang w:val="en-GB"/>
        </w:rPr>
        <w:t>Measuring innovation in Education</w:t>
      </w:r>
      <w:r w:rsidR="00336ACD" w:rsidRPr="00CA7FE8">
        <w:rPr>
          <w:rFonts w:cstheme="minorHAnsi"/>
          <w:i/>
          <w:lang w:val="en-GB"/>
        </w:rPr>
        <w:t>.</w:t>
      </w:r>
      <w:r w:rsidRPr="00CA7FE8">
        <w:rPr>
          <w:rFonts w:cstheme="minorHAnsi"/>
          <w:i/>
          <w:lang w:val="en-GB"/>
        </w:rPr>
        <w:t xml:space="preserve"> 2019: </w:t>
      </w:r>
      <w:r w:rsidR="00336ACD" w:rsidRPr="00CA7FE8">
        <w:rPr>
          <w:rFonts w:cstheme="minorHAnsi"/>
          <w:i/>
          <w:lang w:val="en-GB"/>
        </w:rPr>
        <w:t>w</w:t>
      </w:r>
      <w:r w:rsidRPr="00CA7FE8">
        <w:rPr>
          <w:rFonts w:cstheme="minorHAnsi"/>
          <w:i/>
          <w:lang w:val="en-GB"/>
        </w:rPr>
        <w:t>hat has changed in the classroom?</w:t>
      </w:r>
      <w:r w:rsidRPr="00CA7FE8">
        <w:rPr>
          <w:rFonts w:cstheme="minorHAnsi"/>
          <w:lang w:val="en-GB"/>
        </w:rPr>
        <w:t xml:space="preserve"> Paris: OECD Publishing. </w:t>
      </w:r>
    </w:p>
    <w:p w14:paraId="0F9522F2" w14:textId="25075B48" w:rsidR="0055121D" w:rsidRPr="00CA7FE8" w:rsidRDefault="00E97192" w:rsidP="001879DC">
      <w:pPr>
        <w:jc w:val="both"/>
      </w:pPr>
      <w:r w:rsidRPr="00CA7FE8">
        <w:rPr>
          <w:rFonts w:cstheme="minorHAnsi"/>
          <w:lang w:val="en-GB"/>
        </w:rPr>
        <w:t xml:space="preserve">Weimer, M. (2018). Deeper thinking about active learning. </w:t>
      </w:r>
      <w:proofErr w:type="spellStart"/>
      <w:r w:rsidRPr="00CA7FE8">
        <w:rPr>
          <w:rFonts w:cstheme="minorHAnsi"/>
        </w:rPr>
        <w:t>Faculty</w:t>
      </w:r>
      <w:proofErr w:type="spellEnd"/>
      <w:r w:rsidRPr="00CA7FE8">
        <w:rPr>
          <w:rFonts w:cstheme="minorHAnsi"/>
        </w:rPr>
        <w:t xml:space="preserve"> </w:t>
      </w:r>
      <w:proofErr w:type="spellStart"/>
      <w:r w:rsidRPr="00CA7FE8">
        <w:rPr>
          <w:rFonts w:cstheme="minorHAnsi"/>
        </w:rPr>
        <w:t>Focus</w:t>
      </w:r>
      <w:proofErr w:type="spellEnd"/>
      <w:r w:rsidRPr="00CA7FE8">
        <w:rPr>
          <w:rFonts w:cstheme="minorHAnsi"/>
        </w:rPr>
        <w:t xml:space="preserve">. Disponível em </w:t>
      </w:r>
      <w:hyperlink r:id="rId52" w:history="1">
        <w:r w:rsidRPr="00CA7FE8">
          <w:rPr>
            <w:rStyle w:val="Hiperligao"/>
            <w:color w:val="auto"/>
            <w:shd w:val="clear" w:color="auto" w:fill="FFFFFF"/>
          </w:rPr>
          <w:t>https://www.facultyfocus.com/articles/teaching-professor-blog/deeper-thinking-active-learning/</w:t>
        </w:r>
      </w:hyperlink>
      <w:r w:rsidRPr="00CA7FE8">
        <w:t xml:space="preserve"> </w:t>
      </w:r>
    </w:p>
    <w:p w14:paraId="2645A1D7" w14:textId="0B2C4132" w:rsidR="00776F7C" w:rsidRPr="002209E1" w:rsidRDefault="00776F7C" w:rsidP="001879DC">
      <w:pPr>
        <w:jc w:val="both"/>
      </w:pPr>
      <w:r w:rsidRPr="00CA7FE8">
        <w:rPr>
          <w:lang w:val="en-GB"/>
        </w:rPr>
        <w:t xml:space="preserve">Wenger, E. (1998). Communities of practice: learning, meaning, and identity. </w:t>
      </w:r>
      <w:r w:rsidRPr="002209E1">
        <w:t xml:space="preserve">New York: Cambridge </w:t>
      </w:r>
      <w:proofErr w:type="spellStart"/>
      <w:r w:rsidRPr="002209E1">
        <w:t>University</w:t>
      </w:r>
      <w:proofErr w:type="spellEnd"/>
      <w:r w:rsidRPr="002209E1">
        <w:t xml:space="preserve"> Press.</w:t>
      </w:r>
    </w:p>
    <w:p w14:paraId="3BCDC0DB" w14:textId="00D0F4DB" w:rsidR="00A76FBB" w:rsidRPr="002209E1" w:rsidRDefault="00A76FBB" w:rsidP="001879DC">
      <w:pPr>
        <w:jc w:val="both"/>
      </w:pPr>
    </w:p>
    <w:p w14:paraId="677CB475" w14:textId="77777777" w:rsidR="00152D62" w:rsidRPr="002209E1" w:rsidRDefault="00152D62" w:rsidP="001879DC">
      <w:pPr>
        <w:jc w:val="both"/>
        <w:rPr>
          <w:rFonts w:cs="Arial"/>
        </w:rPr>
      </w:pPr>
    </w:p>
    <w:p w14:paraId="676A6638" w14:textId="0792961A" w:rsidR="00AC4637" w:rsidRPr="002209E1" w:rsidRDefault="007F604A" w:rsidP="001879DC">
      <w:pPr>
        <w:pStyle w:val="Cabealho0"/>
      </w:pPr>
      <w:bookmarkStart w:id="62" w:name="_Toc207715361"/>
      <w:r w:rsidRPr="002209E1">
        <w:lastRenderedPageBreak/>
        <w:t>Anexo</w:t>
      </w:r>
      <w:r w:rsidR="008128FB" w:rsidRPr="002209E1">
        <w:t>s</w:t>
      </w:r>
      <w:bookmarkEnd w:id="62"/>
    </w:p>
    <w:p w14:paraId="77E0570B" w14:textId="77777777" w:rsidR="00BA172F" w:rsidRPr="002209E1" w:rsidRDefault="00BA172F" w:rsidP="001879DC">
      <w:pPr>
        <w:pStyle w:val="Texto"/>
      </w:pPr>
    </w:p>
    <w:p w14:paraId="747845FE" w14:textId="77777777" w:rsidR="00BA172F" w:rsidRPr="002209E1" w:rsidRDefault="00BA172F" w:rsidP="001879DC">
      <w:pPr>
        <w:pStyle w:val="Texto"/>
      </w:pPr>
    </w:p>
    <w:p w14:paraId="45220AFF" w14:textId="77777777" w:rsidR="00BA172F" w:rsidRPr="002209E1" w:rsidRDefault="00BA172F" w:rsidP="001879DC">
      <w:pPr>
        <w:pStyle w:val="Texto"/>
      </w:pPr>
    </w:p>
    <w:p w14:paraId="460CBDDD" w14:textId="77777777" w:rsidR="007C548C" w:rsidRPr="002209E1" w:rsidRDefault="007C548C" w:rsidP="001879DC">
      <w:pPr>
        <w:pStyle w:val="Texto"/>
      </w:pPr>
    </w:p>
    <w:p w14:paraId="71DCB055" w14:textId="77777777" w:rsidR="007C548C" w:rsidRPr="002209E1" w:rsidRDefault="007C548C" w:rsidP="001879DC">
      <w:pPr>
        <w:pStyle w:val="Texto"/>
      </w:pPr>
    </w:p>
    <w:p w14:paraId="3A65A00B" w14:textId="77777777" w:rsidR="007C548C" w:rsidRPr="002209E1" w:rsidRDefault="007C548C" w:rsidP="001879DC">
      <w:pPr>
        <w:pStyle w:val="Texto"/>
      </w:pPr>
    </w:p>
    <w:p w14:paraId="67B9A6E0" w14:textId="77777777" w:rsidR="007C548C" w:rsidRPr="002209E1" w:rsidRDefault="007C548C" w:rsidP="001879DC">
      <w:pPr>
        <w:pStyle w:val="Texto"/>
      </w:pPr>
    </w:p>
    <w:p w14:paraId="5843DA42" w14:textId="77777777" w:rsidR="007C548C" w:rsidRPr="002209E1" w:rsidRDefault="007C548C" w:rsidP="001879DC">
      <w:pPr>
        <w:pStyle w:val="Texto"/>
      </w:pPr>
    </w:p>
    <w:p w14:paraId="3E18EB9F" w14:textId="77777777" w:rsidR="007C548C" w:rsidRPr="002209E1" w:rsidRDefault="007C548C" w:rsidP="001879DC">
      <w:pPr>
        <w:pStyle w:val="Texto"/>
      </w:pPr>
    </w:p>
    <w:p w14:paraId="5D13FDD7" w14:textId="77777777" w:rsidR="007C548C" w:rsidRPr="002209E1" w:rsidRDefault="007C548C" w:rsidP="001879DC">
      <w:pPr>
        <w:pStyle w:val="Texto"/>
      </w:pPr>
    </w:p>
    <w:p w14:paraId="62FDFB18" w14:textId="77777777" w:rsidR="007C548C" w:rsidRPr="002209E1" w:rsidRDefault="007C548C" w:rsidP="001879DC">
      <w:pPr>
        <w:pStyle w:val="Texto"/>
      </w:pPr>
    </w:p>
    <w:p w14:paraId="4496A754" w14:textId="77777777" w:rsidR="007C548C" w:rsidRPr="002209E1" w:rsidRDefault="007C548C" w:rsidP="001879DC">
      <w:pPr>
        <w:pStyle w:val="Texto"/>
      </w:pPr>
    </w:p>
    <w:p w14:paraId="629E12A9" w14:textId="77777777" w:rsidR="007C548C" w:rsidRPr="002209E1" w:rsidRDefault="007C548C" w:rsidP="001879DC">
      <w:pPr>
        <w:pStyle w:val="Texto"/>
      </w:pPr>
    </w:p>
    <w:p w14:paraId="653ED2BB" w14:textId="77777777" w:rsidR="007C548C" w:rsidRPr="002209E1" w:rsidRDefault="007C548C" w:rsidP="001879DC">
      <w:pPr>
        <w:pStyle w:val="Texto"/>
      </w:pPr>
    </w:p>
    <w:p w14:paraId="36273B02" w14:textId="77777777" w:rsidR="007C548C" w:rsidRPr="002209E1" w:rsidRDefault="007C548C" w:rsidP="001879DC">
      <w:pPr>
        <w:pStyle w:val="Texto"/>
      </w:pPr>
    </w:p>
    <w:p w14:paraId="1A0F84DC" w14:textId="77777777" w:rsidR="007C548C" w:rsidRPr="002209E1" w:rsidRDefault="007C548C" w:rsidP="001879DC">
      <w:pPr>
        <w:pStyle w:val="Texto"/>
      </w:pPr>
    </w:p>
    <w:p w14:paraId="6068AA30" w14:textId="77777777" w:rsidR="007C548C" w:rsidRPr="002209E1" w:rsidRDefault="007C548C" w:rsidP="001879DC">
      <w:pPr>
        <w:pStyle w:val="Texto"/>
      </w:pPr>
    </w:p>
    <w:p w14:paraId="2A55CB1B" w14:textId="77777777" w:rsidR="007C548C" w:rsidRPr="002209E1" w:rsidRDefault="007C548C" w:rsidP="001879DC">
      <w:pPr>
        <w:pStyle w:val="Texto"/>
      </w:pPr>
    </w:p>
    <w:p w14:paraId="385D9237" w14:textId="77777777" w:rsidR="007C548C" w:rsidRPr="002209E1" w:rsidRDefault="007C548C" w:rsidP="001879DC">
      <w:pPr>
        <w:pStyle w:val="Texto"/>
      </w:pPr>
    </w:p>
    <w:p w14:paraId="78BF25CA" w14:textId="6059736D" w:rsidR="00D432BE" w:rsidRPr="002209E1" w:rsidRDefault="007F604A" w:rsidP="001879DC">
      <w:pPr>
        <w:pStyle w:val="AnexosApndices"/>
      </w:pPr>
      <w:r w:rsidRPr="002209E1">
        <w:br w:type="page"/>
      </w:r>
      <w:bookmarkStart w:id="63" w:name="_Toc207715362"/>
      <w:r w:rsidR="00D432BE" w:rsidRPr="002209E1">
        <w:lastRenderedPageBreak/>
        <w:t>Anexo 1</w:t>
      </w:r>
      <w:bookmarkEnd w:id="63"/>
      <w:r w:rsidR="002209E1" w:rsidRPr="002209E1">
        <w:t xml:space="preserve"> </w:t>
      </w:r>
      <w:r w:rsidR="002209E1">
        <w:t>-</w:t>
      </w:r>
      <w:r w:rsidR="002209E1" w:rsidRPr="002209E1">
        <w:t xml:space="preserve"> Inquérito por questionário </w:t>
      </w:r>
      <w:r w:rsidR="002209E1">
        <w:t>aplicado aos alunos do 8.º ano, no 1.º semestre</w:t>
      </w:r>
    </w:p>
    <w:p w14:paraId="3BCD6997" w14:textId="15041CDF" w:rsidR="00D432BE" w:rsidRDefault="00784942" w:rsidP="002209E1">
      <w:pPr>
        <w:pStyle w:val="Texto"/>
        <w:rPr>
          <w:lang w:val="en-GB"/>
        </w:rPr>
      </w:pPr>
      <w:r w:rsidRPr="00784942">
        <w:rPr>
          <w:lang w:val="en-GB"/>
        </w:rPr>
        <w:drawing>
          <wp:inline distT="0" distB="0" distL="0" distR="0" wp14:anchorId="4DC6741B" wp14:editId="1408812D">
            <wp:extent cx="5400040" cy="3194050"/>
            <wp:effectExtent l="0" t="0" r="0" b="6350"/>
            <wp:docPr id="1006081287"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81287" name="Imagem 1" descr="Uma imagem com texto, captura de ecrã, Tipo de letra, diagrama&#10;&#10;Os conteúdos gerados por IA podem estar incorretos."/>
                    <pic:cNvPicPr/>
                  </pic:nvPicPr>
                  <pic:blipFill>
                    <a:blip r:embed="rId53"/>
                    <a:stretch>
                      <a:fillRect/>
                    </a:stretch>
                  </pic:blipFill>
                  <pic:spPr>
                    <a:xfrm>
                      <a:off x="0" y="0"/>
                      <a:ext cx="5400040" cy="3194050"/>
                    </a:xfrm>
                    <a:prstGeom prst="rect">
                      <a:avLst/>
                    </a:prstGeom>
                  </pic:spPr>
                </pic:pic>
              </a:graphicData>
            </a:graphic>
          </wp:inline>
        </w:drawing>
      </w:r>
    </w:p>
    <w:p w14:paraId="5C66DD23" w14:textId="45D65355" w:rsidR="00BA172F" w:rsidRDefault="00F961C6" w:rsidP="001879DC">
      <w:pPr>
        <w:pStyle w:val="Texto"/>
      </w:pPr>
      <w:r w:rsidRPr="00F961C6">
        <w:drawing>
          <wp:inline distT="0" distB="0" distL="0" distR="0" wp14:anchorId="4A47C49C" wp14:editId="23071D6D">
            <wp:extent cx="5400040" cy="2546985"/>
            <wp:effectExtent l="0" t="0" r="0" b="5715"/>
            <wp:docPr id="1915751437"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51437" name="Imagem 1" descr="Uma imagem com texto, captura de ecrã, Tipo de letra, diagrama&#10;&#10;Os conteúdos gerados por IA podem estar incorretos."/>
                    <pic:cNvPicPr/>
                  </pic:nvPicPr>
                  <pic:blipFill>
                    <a:blip r:embed="rId54"/>
                    <a:stretch>
                      <a:fillRect/>
                    </a:stretch>
                  </pic:blipFill>
                  <pic:spPr>
                    <a:xfrm>
                      <a:off x="0" y="0"/>
                      <a:ext cx="5400040" cy="2546985"/>
                    </a:xfrm>
                    <a:prstGeom prst="rect">
                      <a:avLst/>
                    </a:prstGeom>
                  </pic:spPr>
                </pic:pic>
              </a:graphicData>
            </a:graphic>
          </wp:inline>
        </w:drawing>
      </w:r>
    </w:p>
    <w:p w14:paraId="2B96F60C" w14:textId="77777777" w:rsidR="00F961C6" w:rsidRDefault="00F961C6" w:rsidP="001879DC">
      <w:pPr>
        <w:pStyle w:val="Texto"/>
      </w:pPr>
    </w:p>
    <w:p w14:paraId="5013AE06" w14:textId="77777777" w:rsidR="00F961C6" w:rsidRPr="00CA7FE8" w:rsidRDefault="00F961C6" w:rsidP="001879DC">
      <w:pPr>
        <w:pStyle w:val="Texto"/>
      </w:pPr>
    </w:p>
    <w:p w14:paraId="713E61B3" w14:textId="77777777" w:rsidR="00BA172F" w:rsidRPr="00CA7FE8" w:rsidRDefault="00BA172F" w:rsidP="001879DC">
      <w:pPr>
        <w:pStyle w:val="Texto"/>
      </w:pPr>
    </w:p>
    <w:p w14:paraId="769AE722" w14:textId="63836FB0" w:rsidR="00F961C6" w:rsidRDefault="00F961C6" w:rsidP="001879DC">
      <w:pPr>
        <w:pStyle w:val="AnexosApndices"/>
        <w:ind w:firstLine="0"/>
        <w:rPr>
          <w:lang w:val="en-GB"/>
        </w:rPr>
      </w:pPr>
    </w:p>
    <w:p w14:paraId="6806ED77" w14:textId="5F93786B" w:rsidR="00F961C6" w:rsidRDefault="00F961C6" w:rsidP="001879DC">
      <w:pPr>
        <w:pStyle w:val="AnexosApndices"/>
        <w:ind w:firstLine="0"/>
        <w:rPr>
          <w:lang w:val="en-GB"/>
        </w:rPr>
      </w:pPr>
      <w:r w:rsidRPr="00F961C6">
        <w:rPr>
          <w:lang w:val="en-GB"/>
        </w:rPr>
        <w:lastRenderedPageBreak/>
        <w:drawing>
          <wp:inline distT="0" distB="0" distL="0" distR="0" wp14:anchorId="0102C907" wp14:editId="3D050377">
            <wp:extent cx="5400040" cy="2373630"/>
            <wp:effectExtent l="0" t="0" r="0" b="7620"/>
            <wp:docPr id="961157447" name="Imagem 1" descr="Uma imagem com texto, captura de ecrã, diagrama,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157447" name="Imagem 1" descr="Uma imagem com texto, captura de ecrã, diagrama, Tipo de letra&#10;&#10;Os conteúdos gerados por IA podem estar incorretos."/>
                    <pic:cNvPicPr/>
                  </pic:nvPicPr>
                  <pic:blipFill>
                    <a:blip r:embed="rId55"/>
                    <a:stretch>
                      <a:fillRect/>
                    </a:stretch>
                  </pic:blipFill>
                  <pic:spPr>
                    <a:xfrm>
                      <a:off x="0" y="0"/>
                      <a:ext cx="5400040" cy="2373630"/>
                    </a:xfrm>
                    <a:prstGeom prst="rect">
                      <a:avLst/>
                    </a:prstGeom>
                  </pic:spPr>
                </pic:pic>
              </a:graphicData>
            </a:graphic>
          </wp:inline>
        </w:drawing>
      </w:r>
    </w:p>
    <w:p w14:paraId="570F6596" w14:textId="1B56FF2F" w:rsidR="00F961C6" w:rsidRDefault="00F961C6" w:rsidP="001879DC">
      <w:pPr>
        <w:pStyle w:val="AnexosApndices"/>
        <w:ind w:firstLine="0"/>
        <w:rPr>
          <w:lang w:val="en-GB"/>
        </w:rPr>
      </w:pPr>
      <w:r w:rsidRPr="00F961C6">
        <w:rPr>
          <w:lang w:val="en-GB"/>
        </w:rPr>
        <w:drawing>
          <wp:inline distT="0" distB="0" distL="0" distR="0" wp14:anchorId="16731DEE" wp14:editId="31D98702">
            <wp:extent cx="5400040" cy="697230"/>
            <wp:effectExtent l="0" t="0" r="0" b="7620"/>
            <wp:docPr id="1755222460" name="Imagem 1" descr="Uma imagem com texto, Tipo de letra, captura de ecrã,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22460" name="Imagem 1" descr="Uma imagem com texto, Tipo de letra, captura de ecrã, file&#10;&#10;Os conteúdos gerados por IA podem estar incorretos."/>
                    <pic:cNvPicPr/>
                  </pic:nvPicPr>
                  <pic:blipFill>
                    <a:blip r:embed="rId56"/>
                    <a:stretch>
                      <a:fillRect/>
                    </a:stretch>
                  </pic:blipFill>
                  <pic:spPr>
                    <a:xfrm>
                      <a:off x="0" y="0"/>
                      <a:ext cx="5400040" cy="697230"/>
                    </a:xfrm>
                    <a:prstGeom prst="rect">
                      <a:avLst/>
                    </a:prstGeom>
                  </pic:spPr>
                </pic:pic>
              </a:graphicData>
            </a:graphic>
          </wp:inline>
        </w:drawing>
      </w:r>
    </w:p>
    <w:p w14:paraId="13483C48" w14:textId="40FB58F9" w:rsidR="00F961C6" w:rsidRDefault="00F961C6" w:rsidP="001879DC">
      <w:pPr>
        <w:pStyle w:val="AnexosApndices"/>
        <w:ind w:firstLine="0"/>
        <w:rPr>
          <w:lang w:val="en-GB"/>
        </w:rPr>
      </w:pPr>
      <w:r w:rsidRPr="00F961C6">
        <w:rPr>
          <w:lang w:val="en-GB"/>
        </w:rPr>
        <w:drawing>
          <wp:inline distT="0" distB="0" distL="0" distR="0" wp14:anchorId="05911E2E" wp14:editId="27982583">
            <wp:extent cx="5400040" cy="665480"/>
            <wp:effectExtent l="0" t="0" r="0" b="1270"/>
            <wp:docPr id="134680699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06995" name=""/>
                    <pic:cNvPicPr/>
                  </pic:nvPicPr>
                  <pic:blipFill>
                    <a:blip r:embed="rId57"/>
                    <a:stretch>
                      <a:fillRect/>
                    </a:stretch>
                  </pic:blipFill>
                  <pic:spPr>
                    <a:xfrm>
                      <a:off x="0" y="0"/>
                      <a:ext cx="5400040" cy="665480"/>
                    </a:xfrm>
                    <a:prstGeom prst="rect">
                      <a:avLst/>
                    </a:prstGeom>
                  </pic:spPr>
                </pic:pic>
              </a:graphicData>
            </a:graphic>
          </wp:inline>
        </w:drawing>
      </w:r>
    </w:p>
    <w:p w14:paraId="0C32E852" w14:textId="77777777" w:rsidR="00F961C6" w:rsidRDefault="00F961C6" w:rsidP="001879DC">
      <w:pPr>
        <w:pStyle w:val="AnexosApndices"/>
        <w:ind w:firstLine="0"/>
      </w:pPr>
      <w:r w:rsidRPr="00F961C6">
        <w:drawing>
          <wp:inline distT="0" distB="0" distL="0" distR="0" wp14:anchorId="51FAD564" wp14:editId="283C2F07">
            <wp:extent cx="5400040" cy="2942590"/>
            <wp:effectExtent l="0" t="0" r="0" b="0"/>
            <wp:docPr id="1309636646" name="Imagem 1" descr="Uma imagem com texto, captura de ecrã, Tipo de letra, docu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36646" name="Imagem 1" descr="Uma imagem com texto, captura de ecrã, Tipo de letra, documento&#10;&#10;Os conteúdos gerados por IA podem estar incorretos."/>
                    <pic:cNvPicPr/>
                  </pic:nvPicPr>
                  <pic:blipFill>
                    <a:blip r:embed="rId58"/>
                    <a:stretch>
                      <a:fillRect/>
                    </a:stretch>
                  </pic:blipFill>
                  <pic:spPr>
                    <a:xfrm>
                      <a:off x="0" y="0"/>
                      <a:ext cx="5400040" cy="2942590"/>
                    </a:xfrm>
                    <a:prstGeom prst="rect">
                      <a:avLst/>
                    </a:prstGeom>
                  </pic:spPr>
                </pic:pic>
              </a:graphicData>
            </a:graphic>
          </wp:inline>
        </w:drawing>
      </w:r>
    </w:p>
    <w:p w14:paraId="7FEB0151" w14:textId="77777777" w:rsidR="00F961C6" w:rsidRDefault="00F961C6" w:rsidP="001879DC">
      <w:pPr>
        <w:pStyle w:val="AnexosApndices"/>
        <w:ind w:firstLine="0"/>
      </w:pPr>
      <w:r w:rsidRPr="00F961C6">
        <w:lastRenderedPageBreak/>
        <w:drawing>
          <wp:inline distT="0" distB="0" distL="0" distR="0" wp14:anchorId="173F52EB" wp14:editId="06BCA8DC">
            <wp:extent cx="5400040" cy="2603500"/>
            <wp:effectExtent l="0" t="0" r="0" b="6350"/>
            <wp:docPr id="355383745" name="Imagem 1" descr="Uma imagem com texto, captura de ecrã, Tipo de letra, softwar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83745" name="Imagem 1" descr="Uma imagem com texto, captura de ecrã, Tipo de letra, software&#10;&#10;Os conteúdos gerados por IA podem estar incorretos."/>
                    <pic:cNvPicPr/>
                  </pic:nvPicPr>
                  <pic:blipFill>
                    <a:blip r:embed="rId59"/>
                    <a:stretch>
                      <a:fillRect/>
                    </a:stretch>
                  </pic:blipFill>
                  <pic:spPr>
                    <a:xfrm>
                      <a:off x="0" y="0"/>
                      <a:ext cx="5400040" cy="2603500"/>
                    </a:xfrm>
                    <a:prstGeom prst="rect">
                      <a:avLst/>
                    </a:prstGeom>
                  </pic:spPr>
                </pic:pic>
              </a:graphicData>
            </a:graphic>
          </wp:inline>
        </w:drawing>
      </w:r>
    </w:p>
    <w:p w14:paraId="77FB0D67" w14:textId="77777777" w:rsidR="00F961C6" w:rsidRDefault="00F961C6" w:rsidP="001879DC">
      <w:pPr>
        <w:pStyle w:val="AnexosApndices"/>
        <w:ind w:firstLine="0"/>
      </w:pPr>
      <w:r w:rsidRPr="00F961C6">
        <w:drawing>
          <wp:inline distT="0" distB="0" distL="0" distR="0" wp14:anchorId="54B36981" wp14:editId="66B7E2EA">
            <wp:extent cx="5400040" cy="2832100"/>
            <wp:effectExtent l="0" t="0" r="0" b="6350"/>
            <wp:docPr id="1176494775" name="Imagem 1" descr="Uma imagem com texto, captura de ecrã, Tipo de letra, núme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94775" name="Imagem 1" descr="Uma imagem com texto, captura de ecrã, Tipo de letra, número&#10;&#10;Os conteúdos gerados por IA podem estar incorretos."/>
                    <pic:cNvPicPr/>
                  </pic:nvPicPr>
                  <pic:blipFill>
                    <a:blip r:embed="rId60"/>
                    <a:stretch>
                      <a:fillRect/>
                    </a:stretch>
                  </pic:blipFill>
                  <pic:spPr>
                    <a:xfrm>
                      <a:off x="0" y="0"/>
                      <a:ext cx="5400040" cy="2832100"/>
                    </a:xfrm>
                    <a:prstGeom prst="rect">
                      <a:avLst/>
                    </a:prstGeom>
                  </pic:spPr>
                </pic:pic>
              </a:graphicData>
            </a:graphic>
          </wp:inline>
        </w:drawing>
      </w:r>
    </w:p>
    <w:p w14:paraId="14C21445" w14:textId="77777777" w:rsidR="00F961C6" w:rsidRDefault="00F961C6" w:rsidP="001879DC">
      <w:pPr>
        <w:pStyle w:val="AnexosApndices"/>
        <w:ind w:firstLine="0"/>
      </w:pPr>
      <w:r w:rsidRPr="00F961C6">
        <w:drawing>
          <wp:inline distT="0" distB="0" distL="0" distR="0" wp14:anchorId="4DE539BA" wp14:editId="5A11AAE5">
            <wp:extent cx="5400040" cy="2504440"/>
            <wp:effectExtent l="0" t="0" r="0" b="0"/>
            <wp:docPr id="1660163091"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63091" name="Imagem 1" descr="Uma imagem com texto, captura de ecrã, Tipo de letra, diagrama&#10;&#10;Os conteúdos gerados por IA podem estar incorretos."/>
                    <pic:cNvPicPr/>
                  </pic:nvPicPr>
                  <pic:blipFill>
                    <a:blip r:embed="rId61"/>
                    <a:stretch>
                      <a:fillRect/>
                    </a:stretch>
                  </pic:blipFill>
                  <pic:spPr>
                    <a:xfrm>
                      <a:off x="0" y="0"/>
                      <a:ext cx="5400040" cy="2504440"/>
                    </a:xfrm>
                    <a:prstGeom prst="rect">
                      <a:avLst/>
                    </a:prstGeom>
                  </pic:spPr>
                </pic:pic>
              </a:graphicData>
            </a:graphic>
          </wp:inline>
        </w:drawing>
      </w:r>
    </w:p>
    <w:p w14:paraId="4CF98EE2" w14:textId="77777777" w:rsidR="00F961C6" w:rsidRDefault="00F961C6" w:rsidP="001879DC">
      <w:pPr>
        <w:pStyle w:val="AnexosApndices"/>
        <w:ind w:firstLine="0"/>
      </w:pPr>
      <w:r w:rsidRPr="00F961C6">
        <w:lastRenderedPageBreak/>
        <w:drawing>
          <wp:inline distT="0" distB="0" distL="0" distR="0" wp14:anchorId="28746F77" wp14:editId="428BE651">
            <wp:extent cx="5400040" cy="685800"/>
            <wp:effectExtent l="0" t="0" r="0" b="0"/>
            <wp:docPr id="1633739717"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39717" name="Imagem 1" descr="Uma imagem com texto, Tipo de letra, captura de ecrã, algebra&#10;&#10;Os conteúdos gerados por IA podem estar incorretos."/>
                    <pic:cNvPicPr/>
                  </pic:nvPicPr>
                  <pic:blipFill>
                    <a:blip r:embed="rId62"/>
                    <a:stretch>
                      <a:fillRect/>
                    </a:stretch>
                  </pic:blipFill>
                  <pic:spPr>
                    <a:xfrm>
                      <a:off x="0" y="0"/>
                      <a:ext cx="5400040" cy="685800"/>
                    </a:xfrm>
                    <a:prstGeom prst="rect">
                      <a:avLst/>
                    </a:prstGeom>
                  </pic:spPr>
                </pic:pic>
              </a:graphicData>
            </a:graphic>
          </wp:inline>
        </w:drawing>
      </w:r>
    </w:p>
    <w:p w14:paraId="7227F423" w14:textId="77777777" w:rsidR="00F961C6" w:rsidRDefault="00F961C6" w:rsidP="001879DC">
      <w:pPr>
        <w:pStyle w:val="AnexosApndices"/>
        <w:ind w:firstLine="0"/>
      </w:pPr>
      <w:r w:rsidRPr="00F961C6">
        <w:drawing>
          <wp:inline distT="0" distB="0" distL="0" distR="0" wp14:anchorId="4243AD9B" wp14:editId="675C51EE">
            <wp:extent cx="5400040" cy="845820"/>
            <wp:effectExtent l="0" t="0" r="0" b="0"/>
            <wp:docPr id="1284998871"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98871" name="Imagem 1" descr="Uma imagem com texto, Tipo de letra, captura de ecrã, algebra&#10;&#10;Os conteúdos gerados por IA podem estar incorretos."/>
                    <pic:cNvPicPr/>
                  </pic:nvPicPr>
                  <pic:blipFill>
                    <a:blip r:embed="rId63"/>
                    <a:stretch>
                      <a:fillRect/>
                    </a:stretch>
                  </pic:blipFill>
                  <pic:spPr>
                    <a:xfrm>
                      <a:off x="0" y="0"/>
                      <a:ext cx="5400040" cy="845820"/>
                    </a:xfrm>
                    <a:prstGeom prst="rect">
                      <a:avLst/>
                    </a:prstGeom>
                  </pic:spPr>
                </pic:pic>
              </a:graphicData>
            </a:graphic>
          </wp:inline>
        </w:drawing>
      </w:r>
    </w:p>
    <w:p w14:paraId="6D45AE2E" w14:textId="77777777" w:rsidR="00F961C6" w:rsidRDefault="00F961C6" w:rsidP="001879DC">
      <w:pPr>
        <w:pStyle w:val="AnexosApndices"/>
        <w:ind w:firstLine="0"/>
      </w:pPr>
      <w:r w:rsidRPr="00F961C6">
        <w:drawing>
          <wp:inline distT="0" distB="0" distL="0" distR="0" wp14:anchorId="713A6681" wp14:editId="1733D6C6">
            <wp:extent cx="5400040" cy="1141095"/>
            <wp:effectExtent l="0" t="0" r="0" b="1905"/>
            <wp:docPr id="324783598" name="Imagem 1" descr="Uma imagem com texto, Tipo de letra, captura de ecrã, informaçã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783598" name="Imagem 1" descr="Uma imagem com texto, Tipo de letra, captura de ecrã, informação&#10;&#10;Os conteúdos gerados por IA podem estar incorretos."/>
                    <pic:cNvPicPr/>
                  </pic:nvPicPr>
                  <pic:blipFill>
                    <a:blip r:embed="rId64"/>
                    <a:stretch>
                      <a:fillRect/>
                    </a:stretch>
                  </pic:blipFill>
                  <pic:spPr>
                    <a:xfrm>
                      <a:off x="0" y="0"/>
                      <a:ext cx="5400040" cy="1141095"/>
                    </a:xfrm>
                    <a:prstGeom prst="rect">
                      <a:avLst/>
                    </a:prstGeom>
                  </pic:spPr>
                </pic:pic>
              </a:graphicData>
            </a:graphic>
          </wp:inline>
        </w:drawing>
      </w:r>
    </w:p>
    <w:p w14:paraId="1B851A34" w14:textId="77777777" w:rsidR="00F961C6" w:rsidRDefault="00F961C6" w:rsidP="001879DC">
      <w:pPr>
        <w:pStyle w:val="AnexosApndices"/>
        <w:ind w:firstLine="0"/>
      </w:pPr>
      <w:r w:rsidRPr="00F961C6">
        <w:drawing>
          <wp:inline distT="0" distB="0" distL="0" distR="0" wp14:anchorId="7195045C" wp14:editId="73531578">
            <wp:extent cx="5400040" cy="2799080"/>
            <wp:effectExtent l="0" t="0" r="0" b="1270"/>
            <wp:docPr id="813397315"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97315" name="Imagem 1" descr="Uma imagem com texto, captura de ecrã, Tipo de letra, diagrama&#10;&#10;Os conteúdos gerados por IA podem estar incorretos."/>
                    <pic:cNvPicPr/>
                  </pic:nvPicPr>
                  <pic:blipFill>
                    <a:blip r:embed="rId65"/>
                    <a:stretch>
                      <a:fillRect/>
                    </a:stretch>
                  </pic:blipFill>
                  <pic:spPr>
                    <a:xfrm>
                      <a:off x="0" y="0"/>
                      <a:ext cx="5400040" cy="2799080"/>
                    </a:xfrm>
                    <a:prstGeom prst="rect">
                      <a:avLst/>
                    </a:prstGeom>
                  </pic:spPr>
                </pic:pic>
              </a:graphicData>
            </a:graphic>
          </wp:inline>
        </w:drawing>
      </w:r>
    </w:p>
    <w:p w14:paraId="30790369" w14:textId="77777777" w:rsidR="003D056D" w:rsidRDefault="003D056D" w:rsidP="001879DC">
      <w:pPr>
        <w:pStyle w:val="AnexosApndices"/>
        <w:ind w:firstLine="0"/>
        <w:rPr>
          <w:lang w:val="en-GB"/>
        </w:rPr>
      </w:pPr>
    </w:p>
    <w:p w14:paraId="51EADF63" w14:textId="77777777" w:rsidR="003D056D" w:rsidRDefault="003D056D" w:rsidP="001879DC">
      <w:pPr>
        <w:pStyle w:val="AnexosApndices"/>
        <w:ind w:firstLine="0"/>
        <w:rPr>
          <w:lang w:val="en-GB"/>
        </w:rPr>
      </w:pPr>
    </w:p>
    <w:p w14:paraId="3F4D7413" w14:textId="77777777" w:rsidR="00F961C6" w:rsidRDefault="00F961C6" w:rsidP="001879DC">
      <w:pPr>
        <w:pStyle w:val="AnexosApndices"/>
        <w:ind w:firstLine="0"/>
      </w:pPr>
      <w:r w:rsidRPr="00F961C6">
        <w:lastRenderedPageBreak/>
        <w:drawing>
          <wp:inline distT="0" distB="0" distL="0" distR="0" wp14:anchorId="0AACD09D" wp14:editId="4791B2C1">
            <wp:extent cx="5400040" cy="1651635"/>
            <wp:effectExtent l="0" t="0" r="0" b="5715"/>
            <wp:docPr id="1155814830" name="Imagem 1" descr="Uma imagem com texto, captura de ecrã, Tipo de letra,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14830" name="Imagem 1" descr="Uma imagem com texto, captura de ecrã, Tipo de letra, algebra&#10;&#10;Os conteúdos gerados por IA podem estar incorretos."/>
                    <pic:cNvPicPr/>
                  </pic:nvPicPr>
                  <pic:blipFill>
                    <a:blip r:embed="rId66"/>
                    <a:stretch>
                      <a:fillRect/>
                    </a:stretch>
                  </pic:blipFill>
                  <pic:spPr>
                    <a:xfrm>
                      <a:off x="0" y="0"/>
                      <a:ext cx="5400040" cy="1651635"/>
                    </a:xfrm>
                    <a:prstGeom prst="rect">
                      <a:avLst/>
                    </a:prstGeom>
                  </pic:spPr>
                </pic:pic>
              </a:graphicData>
            </a:graphic>
          </wp:inline>
        </w:drawing>
      </w:r>
    </w:p>
    <w:p w14:paraId="061D4D6F" w14:textId="77777777" w:rsidR="00F961C6" w:rsidRDefault="00F961C6" w:rsidP="001879DC">
      <w:pPr>
        <w:pStyle w:val="AnexosApndices"/>
        <w:ind w:firstLine="0"/>
      </w:pPr>
      <w:r w:rsidRPr="00F961C6">
        <w:drawing>
          <wp:inline distT="0" distB="0" distL="0" distR="0" wp14:anchorId="36839662" wp14:editId="20263EB0">
            <wp:extent cx="5400040" cy="2425700"/>
            <wp:effectExtent l="0" t="0" r="0" b="0"/>
            <wp:docPr id="1612783388" name="Imagem 1" descr="Uma imagem com texto, captura de ecrã, Tipo de letra, docu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83388" name="Imagem 1" descr="Uma imagem com texto, captura de ecrã, Tipo de letra, documento&#10;&#10;Os conteúdos gerados por IA podem estar incorretos."/>
                    <pic:cNvPicPr/>
                  </pic:nvPicPr>
                  <pic:blipFill>
                    <a:blip r:embed="rId67"/>
                    <a:stretch>
                      <a:fillRect/>
                    </a:stretch>
                  </pic:blipFill>
                  <pic:spPr>
                    <a:xfrm>
                      <a:off x="0" y="0"/>
                      <a:ext cx="5400040" cy="2425700"/>
                    </a:xfrm>
                    <a:prstGeom prst="rect">
                      <a:avLst/>
                    </a:prstGeom>
                  </pic:spPr>
                </pic:pic>
              </a:graphicData>
            </a:graphic>
          </wp:inline>
        </w:drawing>
      </w:r>
    </w:p>
    <w:p w14:paraId="6938E800" w14:textId="77777777" w:rsidR="00F961C6" w:rsidRDefault="00F961C6" w:rsidP="001879DC">
      <w:pPr>
        <w:pStyle w:val="AnexosApndices"/>
        <w:ind w:firstLine="0"/>
      </w:pPr>
      <w:r w:rsidRPr="00F961C6">
        <w:drawing>
          <wp:inline distT="0" distB="0" distL="0" distR="0" wp14:anchorId="55087E3F" wp14:editId="65849393">
            <wp:extent cx="5400040" cy="2798445"/>
            <wp:effectExtent l="0" t="0" r="0" b="1905"/>
            <wp:docPr id="1432156253"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56253" name="Imagem 1" descr="Uma imagem com texto, captura de ecrã, Tipo de letra, diagrama&#10;&#10;Os conteúdos gerados por IA podem estar incorretos."/>
                    <pic:cNvPicPr/>
                  </pic:nvPicPr>
                  <pic:blipFill>
                    <a:blip r:embed="rId68"/>
                    <a:stretch>
                      <a:fillRect/>
                    </a:stretch>
                  </pic:blipFill>
                  <pic:spPr>
                    <a:xfrm>
                      <a:off x="0" y="0"/>
                      <a:ext cx="5400040" cy="2798445"/>
                    </a:xfrm>
                    <a:prstGeom prst="rect">
                      <a:avLst/>
                    </a:prstGeom>
                  </pic:spPr>
                </pic:pic>
              </a:graphicData>
            </a:graphic>
          </wp:inline>
        </w:drawing>
      </w:r>
    </w:p>
    <w:p w14:paraId="406B6982" w14:textId="77777777" w:rsidR="00F961C6" w:rsidRDefault="00F961C6" w:rsidP="001879DC">
      <w:pPr>
        <w:pStyle w:val="AnexosApndices"/>
        <w:ind w:firstLine="0"/>
      </w:pPr>
      <w:r w:rsidRPr="00F961C6">
        <w:lastRenderedPageBreak/>
        <w:drawing>
          <wp:inline distT="0" distB="0" distL="0" distR="0" wp14:anchorId="7A2B919A" wp14:editId="326EDDB6">
            <wp:extent cx="5400040" cy="1107440"/>
            <wp:effectExtent l="0" t="0" r="0" b="0"/>
            <wp:docPr id="1160084507"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84507" name="Imagem 1" descr="Uma imagem com texto, Tipo de letra, captura de ecrã, algebra&#10;&#10;Os conteúdos gerados por IA podem estar incorretos."/>
                    <pic:cNvPicPr/>
                  </pic:nvPicPr>
                  <pic:blipFill>
                    <a:blip r:embed="rId69"/>
                    <a:stretch>
                      <a:fillRect/>
                    </a:stretch>
                  </pic:blipFill>
                  <pic:spPr>
                    <a:xfrm>
                      <a:off x="0" y="0"/>
                      <a:ext cx="5400040" cy="1107440"/>
                    </a:xfrm>
                    <a:prstGeom prst="rect">
                      <a:avLst/>
                    </a:prstGeom>
                  </pic:spPr>
                </pic:pic>
              </a:graphicData>
            </a:graphic>
          </wp:inline>
        </w:drawing>
      </w:r>
    </w:p>
    <w:p w14:paraId="2CF7C854" w14:textId="77777777" w:rsidR="00F961C6" w:rsidRDefault="00F961C6" w:rsidP="001879DC">
      <w:pPr>
        <w:pStyle w:val="AnexosApndices"/>
        <w:ind w:firstLine="0"/>
      </w:pPr>
      <w:r w:rsidRPr="00F961C6">
        <w:drawing>
          <wp:inline distT="0" distB="0" distL="0" distR="0" wp14:anchorId="61F44FBC" wp14:editId="38CD1402">
            <wp:extent cx="5400040" cy="2600960"/>
            <wp:effectExtent l="0" t="0" r="0" b="8890"/>
            <wp:docPr id="1577962947"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62947" name="Imagem 1" descr="Uma imagem com texto, captura de ecrã, Tipo de letra, logótipo&#10;&#10;Os conteúdos gerados por IA podem estar incorretos."/>
                    <pic:cNvPicPr/>
                  </pic:nvPicPr>
                  <pic:blipFill>
                    <a:blip r:embed="rId70"/>
                    <a:stretch>
                      <a:fillRect/>
                    </a:stretch>
                  </pic:blipFill>
                  <pic:spPr>
                    <a:xfrm>
                      <a:off x="0" y="0"/>
                      <a:ext cx="5400040" cy="2600960"/>
                    </a:xfrm>
                    <a:prstGeom prst="rect">
                      <a:avLst/>
                    </a:prstGeom>
                  </pic:spPr>
                </pic:pic>
              </a:graphicData>
            </a:graphic>
          </wp:inline>
        </w:drawing>
      </w:r>
    </w:p>
    <w:p w14:paraId="44615A1D" w14:textId="77777777" w:rsidR="00F961C6" w:rsidRDefault="00F961C6" w:rsidP="001879DC">
      <w:pPr>
        <w:pStyle w:val="AnexosApndices"/>
        <w:ind w:firstLine="0"/>
      </w:pPr>
      <w:r w:rsidRPr="00F961C6">
        <w:drawing>
          <wp:inline distT="0" distB="0" distL="0" distR="0" wp14:anchorId="2415ED8A" wp14:editId="47AB0A55">
            <wp:extent cx="5400040" cy="2558415"/>
            <wp:effectExtent l="0" t="0" r="0" b="0"/>
            <wp:docPr id="944411408"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11408" name="Imagem 1" descr="Uma imagem com texto, captura de ecrã, Tipo de letra, logótipo&#10;&#10;Os conteúdos gerados por IA podem estar incorretos."/>
                    <pic:cNvPicPr/>
                  </pic:nvPicPr>
                  <pic:blipFill>
                    <a:blip r:embed="rId71"/>
                    <a:stretch>
                      <a:fillRect/>
                    </a:stretch>
                  </pic:blipFill>
                  <pic:spPr>
                    <a:xfrm>
                      <a:off x="0" y="0"/>
                      <a:ext cx="5400040" cy="2558415"/>
                    </a:xfrm>
                    <a:prstGeom prst="rect">
                      <a:avLst/>
                    </a:prstGeom>
                  </pic:spPr>
                </pic:pic>
              </a:graphicData>
            </a:graphic>
          </wp:inline>
        </w:drawing>
      </w:r>
    </w:p>
    <w:p w14:paraId="10B8E9FB" w14:textId="77777777" w:rsidR="003D056D" w:rsidRDefault="003D056D" w:rsidP="001879DC">
      <w:pPr>
        <w:pStyle w:val="AnexosApndices"/>
        <w:ind w:firstLine="0"/>
      </w:pPr>
    </w:p>
    <w:p w14:paraId="50EB1AEA" w14:textId="77777777" w:rsidR="00F961C6" w:rsidRDefault="00F961C6" w:rsidP="001879DC">
      <w:pPr>
        <w:pStyle w:val="AnexosApndices"/>
        <w:ind w:firstLine="0"/>
      </w:pPr>
      <w:r w:rsidRPr="00F961C6">
        <w:lastRenderedPageBreak/>
        <w:drawing>
          <wp:inline distT="0" distB="0" distL="0" distR="0" wp14:anchorId="03EE2C58" wp14:editId="089DC42E">
            <wp:extent cx="5400040" cy="2564765"/>
            <wp:effectExtent l="0" t="0" r="0" b="6985"/>
            <wp:docPr id="1668146785"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146785" name="Imagem 1" descr="Uma imagem com texto, captura de ecrã, Tipo de letra, logótipo&#10;&#10;Os conteúdos gerados por IA podem estar incorretos."/>
                    <pic:cNvPicPr/>
                  </pic:nvPicPr>
                  <pic:blipFill>
                    <a:blip r:embed="rId72"/>
                    <a:stretch>
                      <a:fillRect/>
                    </a:stretch>
                  </pic:blipFill>
                  <pic:spPr>
                    <a:xfrm>
                      <a:off x="0" y="0"/>
                      <a:ext cx="5400040" cy="2564765"/>
                    </a:xfrm>
                    <a:prstGeom prst="rect">
                      <a:avLst/>
                    </a:prstGeom>
                  </pic:spPr>
                </pic:pic>
              </a:graphicData>
            </a:graphic>
          </wp:inline>
        </w:drawing>
      </w:r>
    </w:p>
    <w:p w14:paraId="55E9118C" w14:textId="77777777" w:rsidR="00F961C6" w:rsidRDefault="00F961C6" w:rsidP="001879DC">
      <w:pPr>
        <w:pStyle w:val="AnexosApndices"/>
        <w:ind w:firstLine="0"/>
      </w:pPr>
      <w:r w:rsidRPr="00F961C6">
        <w:drawing>
          <wp:inline distT="0" distB="0" distL="0" distR="0" wp14:anchorId="3FA5B2AA" wp14:editId="30BF39F6">
            <wp:extent cx="5400040" cy="2486660"/>
            <wp:effectExtent l="0" t="0" r="0" b="8890"/>
            <wp:docPr id="553113601"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13601" name="Imagem 1" descr="Uma imagem com texto, captura de ecrã, Tipo de letra, logótipo&#10;&#10;Os conteúdos gerados por IA podem estar incorretos."/>
                    <pic:cNvPicPr/>
                  </pic:nvPicPr>
                  <pic:blipFill>
                    <a:blip r:embed="rId73"/>
                    <a:stretch>
                      <a:fillRect/>
                    </a:stretch>
                  </pic:blipFill>
                  <pic:spPr>
                    <a:xfrm>
                      <a:off x="0" y="0"/>
                      <a:ext cx="5400040" cy="2486660"/>
                    </a:xfrm>
                    <a:prstGeom prst="rect">
                      <a:avLst/>
                    </a:prstGeom>
                  </pic:spPr>
                </pic:pic>
              </a:graphicData>
            </a:graphic>
          </wp:inline>
        </w:drawing>
      </w:r>
    </w:p>
    <w:p w14:paraId="3315A370" w14:textId="77777777" w:rsidR="00F961C6" w:rsidRDefault="00F961C6" w:rsidP="001879DC">
      <w:pPr>
        <w:pStyle w:val="AnexosApndices"/>
        <w:ind w:firstLine="0"/>
      </w:pPr>
    </w:p>
    <w:p w14:paraId="4C47B864" w14:textId="77777777" w:rsidR="003D056D" w:rsidRDefault="003D056D" w:rsidP="001879DC">
      <w:pPr>
        <w:pStyle w:val="AnexosApndices"/>
        <w:ind w:firstLine="0"/>
      </w:pPr>
    </w:p>
    <w:p w14:paraId="3737E0FB" w14:textId="77777777" w:rsidR="003D056D" w:rsidRDefault="003D056D" w:rsidP="001879DC">
      <w:pPr>
        <w:pStyle w:val="AnexosApndices"/>
        <w:ind w:firstLine="0"/>
      </w:pPr>
    </w:p>
    <w:p w14:paraId="3420E04D" w14:textId="77777777" w:rsidR="003D056D" w:rsidRDefault="003D056D" w:rsidP="001879DC">
      <w:pPr>
        <w:pStyle w:val="AnexosApndices"/>
        <w:ind w:firstLine="0"/>
      </w:pPr>
    </w:p>
    <w:p w14:paraId="65DB495E" w14:textId="77777777" w:rsidR="003D056D" w:rsidRDefault="003D056D" w:rsidP="001879DC">
      <w:pPr>
        <w:pStyle w:val="AnexosApndices"/>
        <w:ind w:firstLine="0"/>
      </w:pPr>
    </w:p>
    <w:p w14:paraId="4E189F70" w14:textId="77777777" w:rsidR="003D056D" w:rsidRDefault="003D056D" w:rsidP="001879DC">
      <w:pPr>
        <w:pStyle w:val="AnexosApndices"/>
        <w:ind w:firstLine="0"/>
      </w:pPr>
    </w:p>
    <w:p w14:paraId="55112B91" w14:textId="77777777" w:rsidR="00F961C6" w:rsidRDefault="00F961C6" w:rsidP="001879DC">
      <w:pPr>
        <w:pStyle w:val="AnexosApndices"/>
        <w:ind w:firstLine="0"/>
      </w:pPr>
      <w:r w:rsidRPr="00F961C6">
        <w:lastRenderedPageBreak/>
        <w:drawing>
          <wp:inline distT="0" distB="0" distL="0" distR="0" wp14:anchorId="0310157A" wp14:editId="7FDE7F5C">
            <wp:extent cx="5400040" cy="2463800"/>
            <wp:effectExtent l="0" t="0" r="0" b="0"/>
            <wp:docPr id="1686307218"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07218" name="Imagem 1" descr="Uma imagem com texto, captura de ecrã, Tipo de letra, logótipo&#10;&#10;Os conteúdos gerados por IA podem estar incorretos."/>
                    <pic:cNvPicPr/>
                  </pic:nvPicPr>
                  <pic:blipFill>
                    <a:blip r:embed="rId74"/>
                    <a:stretch>
                      <a:fillRect/>
                    </a:stretch>
                  </pic:blipFill>
                  <pic:spPr>
                    <a:xfrm>
                      <a:off x="0" y="0"/>
                      <a:ext cx="5400040" cy="2463800"/>
                    </a:xfrm>
                    <a:prstGeom prst="rect">
                      <a:avLst/>
                    </a:prstGeom>
                  </pic:spPr>
                </pic:pic>
              </a:graphicData>
            </a:graphic>
          </wp:inline>
        </w:drawing>
      </w:r>
    </w:p>
    <w:p w14:paraId="59C6E6CE" w14:textId="5375C4FE" w:rsidR="003D056D" w:rsidRDefault="00F961C6" w:rsidP="001879DC">
      <w:pPr>
        <w:pStyle w:val="AnexosApndices"/>
        <w:ind w:firstLine="0"/>
      </w:pPr>
      <w:r w:rsidRPr="00F961C6">
        <w:drawing>
          <wp:inline distT="0" distB="0" distL="0" distR="0" wp14:anchorId="575B2721" wp14:editId="6999B8B5">
            <wp:extent cx="5400040" cy="2364105"/>
            <wp:effectExtent l="0" t="0" r="0" b="0"/>
            <wp:docPr id="1684404555" name="Imagem 1" descr="Uma imagem com texto, captura de ecrã, logótipo,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04555" name="Imagem 1" descr="Uma imagem com texto, captura de ecrã, logótipo, diagrama&#10;&#10;Os conteúdos gerados por IA podem estar incorretos."/>
                    <pic:cNvPicPr/>
                  </pic:nvPicPr>
                  <pic:blipFill>
                    <a:blip r:embed="rId75"/>
                    <a:stretch>
                      <a:fillRect/>
                    </a:stretch>
                  </pic:blipFill>
                  <pic:spPr>
                    <a:xfrm>
                      <a:off x="0" y="0"/>
                      <a:ext cx="5400040" cy="2364105"/>
                    </a:xfrm>
                    <a:prstGeom prst="rect">
                      <a:avLst/>
                    </a:prstGeom>
                  </pic:spPr>
                </pic:pic>
              </a:graphicData>
            </a:graphic>
          </wp:inline>
        </w:drawing>
      </w:r>
      <w:r w:rsidRPr="00F961C6">
        <w:t xml:space="preserve"> </w:t>
      </w:r>
    </w:p>
    <w:p w14:paraId="73BC9BE6" w14:textId="77777777" w:rsidR="003D056D" w:rsidRDefault="00F961C6" w:rsidP="001879DC">
      <w:pPr>
        <w:pStyle w:val="AnexosApndices"/>
        <w:ind w:firstLine="0"/>
      </w:pPr>
      <w:r w:rsidRPr="00F961C6">
        <w:drawing>
          <wp:inline distT="0" distB="0" distL="0" distR="0" wp14:anchorId="6078DBB0" wp14:editId="461111C5">
            <wp:extent cx="5400040" cy="2580005"/>
            <wp:effectExtent l="0" t="0" r="0" b="0"/>
            <wp:docPr id="1341306201" name="Imagem 1" descr="Uma imagem com texto, captura de ecrã, diagrama,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06201" name="Imagem 1" descr="Uma imagem com texto, captura de ecrã, diagrama, Tipo de letra&#10;&#10;Os conteúdos gerados por IA podem estar incorretos."/>
                    <pic:cNvPicPr/>
                  </pic:nvPicPr>
                  <pic:blipFill>
                    <a:blip r:embed="rId76"/>
                    <a:stretch>
                      <a:fillRect/>
                    </a:stretch>
                  </pic:blipFill>
                  <pic:spPr>
                    <a:xfrm>
                      <a:off x="0" y="0"/>
                      <a:ext cx="5400040" cy="2580005"/>
                    </a:xfrm>
                    <a:prstGeom prst="rect">
                      <a:avLst/>
                    </a:prstGeom>
                  </pic:spPr>
                </pic:pic>
              </a:graphicData>
            </a:graphic>
          </wp:inline>
        </w:drawing>
      </w:r>
      <w:r w:rsidRPr="00F961C6">
        <w:t xml:space="preserve"> </w:t>
      </w:r>
    </w:p>
    <w:p w14:paraId="5A665631" w14:textId="77777777" w:rsidR="003D056D" w:rsidRDefault="00F961C6" w:rsidP="001879DC">
      <w:pPr>
        <w:pStyle w:val="AnexosApndices"/>
        <w:ind w:firstLine="0"/>
      </w:pPr>
      <w:r w:rsidRPr="00F961C6">
        <w:lastRenderedPageBreak/>
        <w:drawing>
          <wp:inline distT="0" distB="0" distL="0" distR="0" wp14:anchorId="6DA7A736" wp14:editId="430ED8F2">
            <wp:extent cx="5400040" cy="918210"/>
            <wp:effectExtent l="0" t="0" r="0" b="0"/>
            <wp:docPr id="1010083513"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83513" name="Imagem 1" descr="Uma imagem com texto, Tipo de letra, captura de ecrã, algebra&#10;&#10;Os conteúdos gerados por IA podem estar incorretos."/>
                    <pic:cNvPicPr/>
                  </pic:nvPicPr>
                  <pic:blipFill>
                    <a:blip r:embed="rId77"/>
                    <a:stretch>
                      <a:fillRect/>
                    </a:stretch>
                  </pic:blipFill>
                  <pic:spPr>
                    <a:xfrm>
                      <a:off x="0" y="0"/>
                      <a:ext cx="5400040" cy="918210"/>
                    </a:xfrm>
                    <a:prstGeom prst="rect">
                      <a:avLst/>
                    </a:prstGeom>
                  </pic:spPr>
                </pic:pic>
              </a:graphicData>
            </a:graphic>
          </wp:inline>
        </w:drawing>
      </w:r>
    </w:p>
    <w:p w14:paraId="7E5D03D0" w14:textId="77777777" w:rsidR="003D056D" w:rsidRDefault="00F961C6" w:rsidP="001879DC">
      <w:pPr>
        <w:pStyle w:val="AnexosApndices"/>
        <w:ind w:right="7370" w:firstLine="0"/>
      </w:pPr>
      <w:r w:rsidRPr="00F961C6">
        <w:drawing>
          <wp:inline distT="0" distB="0" distL="0" distR="0" wp14:anchorId="787B74AF" wp14:editId="010FF5CF">
            <wp:extent cx="5400040" cy="509905"/>
            <wp:effectExtent l="0" t="0" r="0" b="4445"/>
            <wp:docPr id="7390172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17204" name=""/>
                    <pic:cNvPicPr/>
                  </pic:nvPicPr>
                  <pic:blipFill>
                    <a:blip r:embed="rId78"/>
                    <a:stretch>
                      <a:fillRect/>
                    </a:stretch>
                  </pic:blipFill>
                  <pic:spPr>
                    <a:xfrm>
                      <a:off x="0" y="0"/>
                      <a:ext cx="5400040" cy="509905"/>
                    </a:xfrm>
                    <a:prstGeom prst="rect">
                      <a:avLst/>
                    </a:prstGeom>
                  </pic:spPr>
                </pic:pic>
              </a:graphicData>
            </a:graphic>
          </wp:inline>
        </w:drawing>
      </w:r>
      <w:r w:rsidRPr="00F961C6">
        <w:t xml:space="preserve"> </w:t>
      </w:r>
    </w:p>
    <w:p w14:paraId="4B825E72" w14:textId="409D6B79" w:rsidR="003D056D" w:rsidRDefault="00F961C6" w:rsidP="001879DC">
      <w:pPr>
        <w:pStyle w:val="AnexosApndices"/>
        <w:ind w:right="7370" w:firstLine="0"/>
      </w:pPr>
      <w:r w:rsidRPr="00F961C6">
        <w:drawing>
          <wp:inline distT="0" distB="0" distL="0" distR="0" wp14:anchorId="32820F20" wp14:editId="62293AEE">
            <wp:extent cx="5400040" cy="993775"/>
            <wp:effectExtent l="0" t="0" r="0" b="0"/>
            <wp:docPr id="199900756"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0756" name="Imagem 1" descr="Uma imagem com texto, Tipo de letra, captura de ecrã, algebra&#10;&#10;Os conteúdos gerados por IA podem estar incorretos."/>
                    <pic:cNvPicPr/>
                  </pic:nvPicPr>
                  <pic:blipFill>
                    <a:blip r:embed="rId79"/>
                    <a:stretch>
                      <a:fillRect/>
                    </a:stretch>
                  </pic:blipFill>
                  <pic:spPr>
                    <a:xfrm>
                      <a:off x="0" y="0"/>
                      <a:ext cx="5400040" cy="993775"/>
                    </a:xfrm>
                    <a:prstGeom prst="rect">
                      <a:avLst/>
                    </a:prstGeom>
                  </pic:spPr>
                </pic:pic>
              </a:graphicData>
            </a:graphic>
          </wp:inline>
        </w:drawing>
      </w:r>
      <w:r w:rsidRPr="00F961C6">
        <w:t xml:space="preserve"> </w:t>
      </w:r>
    </w:p>
    <w:p w14:paraId="79DD61A6" w14:textId="77777777" w:rsidR="003D056D" w:rsidRDefault="00F961C6" w:rsidP="001879DC">
      <w:pPr>
        <w:pStyle w:val="AnexosApndices"/>
        <w:ind w:right="7370" w:firstLine="0"/>
      </w:pPr>
      <w:r w:rsidRPr="00F961C6">
        <w:drawing>
          <wp:inline distT="0" distB="0" distL="0" distR="0" wp14:anchorId="188C6CCB" wp14:editId="783CE002">
            <wp:extent cx="5400040" cy="2508250"/>
            <wp:effectExtent l="0" t="0" r="0" b="6350"/>
            <wp:docPr id="1266951222"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51222" name="Imagem 1" descr="Uma imagem com texto, captura de ecrã, Tipo de letra, diagrama&#10;&#10;Os conteúdos gerados por IA podem estar incorretos."/>
                    <pic:cNvPicPr/>
                  </pic:nvPicPr>
                  <pic:blipFill>
                    <a:blip r:embed="rId80"/>
                    <a:stretch>
                      <a:fillRect/>
                    </a:stretch>
                  </pic:blipFill>
                  <pic:spPr>
                    <a:xfrm>
                      <a:off x="0" y="0"/>
                      <a:ext cx="5400040" cy="2508250"/>
                    </a:xfrm>
                    <a:prstGeom prst="rect">
                      <a:avLst/>
                    </a:prstGeom>
                  </pic:spPr>
                </pic:pic>
              </a:graphicData>
            </a:graphic>
          </wp:inline>
        </w:drawing>
      </w:r>
      <w:r w:rsidR="003D056D" w:rsidRPr="003D056D">
        <w:t xml:space="preserve"> </w:t>
      </w:r>
    </w:p>
    <w:p w14:paraId="7A98F178" w14:textId="77777777" w:rsidR="003D056D" w:rsidRDefault="003D056D" w:rsidP="001879DC">
      <w:pPr>
        <w:pStyle w:val="AnexosApndices"/>
        <w:ind w:right="7370" w:firstLine="0"/>
      </w:pPr>
      <w:r w:rsidRPr="003D056D">
        <w:drawing>
          <wp:inline distT="0" distB="0" distL="0" distR="0" wp14:anchorId="1B94BFF6" wp14:editId="38E76FE4">
            <wp:extent cx="5400040" cy="2414270"/>
            <wp:effectExtent l="0" t="0" r="0" b="5080"/>
            <wp:docPr id="1037477430" name="Imagem 1" descr="Uma imagem com texto, captura de ecrã, Tipo de letra, logótip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77430" name="Imagem 1" descr="Uma imagem com texto, captura de ecrã, Tipo de letra, logótipo&#10;&#10;Os conteúdos gerados por IA podem estar incorretos."/>
                    <pic:cNvPicPr/>
                  </pic:nvPicPr>
                  <pic:blipFill>
                    <a:blip r:embed="rId81"/>
                    <a:stretch>
                      <a:fillRect/>
                    </a:stretch>
                  </pic:blipFill>
                  <pic:spPr>
                    <a:xfrm>
                      <a:off x="0" y="0"/>
                      <a:ext cx="5400040" cy="2414270"/>
                    </a:xfrm>
                    <a:prstGeom prst="rect">
                      <a:avLst/>
                    </a:prstGeom>
                  </pic:spPr>
                </pic:pic>
              </a:graphicData>
            </a:graphic>
          </wp:inline>
        </w:drawing>
      </w:r>
      <w:r w:rsidRPr="003D056D">
        <w:t xml:space="preserve"> </w:t>
      </w:r>
    </w:p>
    <w:p w14:paraId="5BCDC851" w14:textId="77777777" w:rsidR="00D05BD5" w:rsidRDefault="003D056D" w:rsidP="001879DC">
      <w:pPr>
        <w:pStyle w:val="AnexosApndices"/>
        <w:ind w:right="7370" w:firstLine="0"/>
      </w:pPr>
      <w:r w:rsidRPr="003D056D">
        <w:lastRenderedPageBreak/>
        <w:drawing>
          <wp:inline distT="0" distB="0" distL="0" distR="0" wp14:anchorId="31A0252C" wp14:editId="5C91E305">
            <wp:extent cx="5400040" cy="2543810"/>
            <wp:effectExtent l="0" t="0" r="0" b="8890"/>
            <wp:docPr id="871702202"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02202" name="Imagem 1" descr="Uma imagem com texto, captura de ecrã, Tipo de letra, diagrama&#10;&#10;Os conteúdos gerados por IA podem estar incorretos."/>
                    <pic:cNvPicPr/>
                  </pic:nvPicPr>
                  <pic:blipFill>
                    <a:blip r:embed="rId82"/>
                    <a:stretch>
                      <a:fillRect/>
                    </a:stretch>
                  </pic:blipFill>
                  <pic:spPr>
                    <a:xfrm>
                      <a:off x="0" y="0"/>
                      <a:ext cx="5400040" cy="2543810"/>
                    </a:xfrm>
                    <a:prstGeom prst="rect">
                      <a:avLst/>
                    </a:prstGeom>
                  </pic:spPr>
                </pic:pic>
              </a:graphicData>
            </a:graphic>
          </wp:inline>
        </w:drawing>
      </w:r>
      <w:r w:rsidRPr="003D056D">
        <w:t xml:space="preserve"> </w:t>
      </w:r>
    </w:p>
    <w:p w14:paraId="421EA93E" w14:textId="1EA080CB" w:rsidR="00D05BD5" w:rsidRDefault="003D056D" w:rsidP="001879DC">
      <w:pPr>
        <w:pStyle w:val="AnexosApndices"/>
        <w:ind w:right="7370" w:firstLine="0"/>
      </w:pPr>
      <w:r w:rsidRPr="003D056D">
        <w:drawing>
          <wp:inline distT="0" distB="0" distL="0" distR="0" wp14:anchorId="0F94E8CF" wp14:editId="31151AB2">
            <wp:extent cx="5400040" cy="2621915"/>
            <wp:effectExtent l="0" t="0" r="0" b="6985"/>
            <wp:docPr id="1168566397"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66397" name="Imagem 1" descr="Uma imagem com texto, captura de ecrã, Tipo de letra, diagrama&#10;&#10;Os conteúdos gerados por IA podem estar incorretos."/>
                    <pic:cNvPicPr/>
                  </pic:nvPicPr>
                  <pic:blipFill>
                    <a:blip r:embed="rId83"/>
                    <a:stretch>
                      <a:fillRect/>
                    </a:stretch>
                  </pic:blipFill>
                  <pic:spPr>
                    <a:xfrm>
                      <a:off x="0" y="0"/>
                      <a:ext cx="5400040" cy="2621915"/>
                    </a:xfrm>
                    <a:prstGeom prst="rect">
                      <a:avLst/>
                    </a:prstGeom>
                  </pic:spPr>
                </pic:pic>
              </a:graphicData>
            </a:graphic>
          </wp:inline>
        </w:drawing>
      </w:r>
      <w:r w:rsidRPr="003D056D">
        <w:t xml:space="preserve"> </w:t>
      </w:r>
    </w:p>
    <w:p w14:paraId="08FF3E86" w14:textId="77777777" w:rsidR="00D05BD5" w:rsidRDefault="003D056D" w:rsidP="001879DC">
      <w:pPr>
        <w:pStyle w:val="AnexosApndices"/>
        <w:ind w:right="7370" w:firstLine="0"/>
      </w:pPr>
      <w:r w:rsidRPr="003D056D">
        <w:drawing>
          <wp:inline distT="0" distB="0" distL="0" distR="0" wp14:anchorId="69C343DC" wp14:editId="3A61C294">
            <wp:extent cx="5400040" cy="2554605"/>
            <wp:effectExtent l="0" t="0" r="0" b="0"/>
            <wp:docPr id="1332489632" name="Imagem 1" descr="Uma imagem com texto, captura de ecrã, Tipo de letra, diagram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489632" name="Imagem 1" descr="Uma imagem com texto, captura de ecrã, Tipo de letra, diagrama&#10;&#10;Os conteúdos gerados por IA podem estar incorretos."/>
                    <pic:cNvPicPr/>
                  </pic:nvPicPr>
                  <pic:blipFill>
                    <a:blip r:embed="rId84"/>
                    <a:stretch>
                      <a:fillRect/>
                    </a:stretch>
                  </pic:blipFill>
                  <pic:spPr>
                    <a:xfrm>
                      <a:off x="0" y="0"/>
                      <a:ext cx="5400040" cy="2554605"/>
                    </a:xfrm>
                    <a:prstGeom prst="rect">
                      <a:avLst/>
                    </a:prstGeom>
                  </pic:spPr>
                </pic:pic>
              </a:graphicData>
            </a:graphic>
          </wp:inline>
        </w:drawing>
      </w:r>
      <w:r w:rsidRPr="003D056D">
        <w:t xml:space="preserve"> </w:t>
      </w:r>
    </w:p>
    <w:p w14:paraId="21A07EDB" w14:textId="77777777" w:rsidR="00D05BD5" w:rsidRDefault="003D056D" w:rsidP="001879DC">
      <w:pPr>
        <w:pStyle w:val="AnexosApndices"/>
        <w:ind w:right="7370" w:firstLine="0"/>
      </w:pPr>
      <w:r w:rsidRPr="003D056D">
        <w:lastRenderedPageBreak/>
        <w:drawing>
          <wp:inline distT="0" distB="0" distL="0" distR="0" wp14:anchorId="5BBBA8E4" wp14:editId="1E6A5966">
            <wp:extent cx="5400040" cy="710565"/>
            <wp:effectExtent l="0" t="0" r="0" b="0"/>
            <wp:docPr id="139249353" name="Imagem 1" descr="Uma imagem com texto, Tipo de letra, captura de ecrã, fil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9353" name="Imagem 1" descr="Uma imagem com texto, Tipo de letra, captura de ecrã, file&#10;&#10;Os conteúdos gerados por IA podem estar incorretos."/>
                    <pic:cNvPicPr/>
                  </pic:nvPicPr>
                  <pic:blipFill>
                    <a:blip r:embed="rId85"/>
                    <a:stretch>
                      <a:fillRect/>
                    </a:stretch>
                  </pic:blipFill>
                  <pic:spPr>
                    <a:xfrm>
                      <a:off x="0" y="0"/>
                      <a:ext cx="5400040" cy="710565"/>
                    </a:xfrm>
                    <a:prstGeom prst="rect">
                      <a:avLst/>
                    </a:prstGeom>
                  </pic:spPr>
                </pic:pic>
              </a:graphicData>
            </a:graphic>
          </wp:inline>
        </w:drawing>
      </w:r>
      <w:r w:rsidRPr="003D056D">
        <w:t xml:space="preserve"> </w:t>
      </w:r>
    </w:p>
    <w:p w14:paraId="0B754F37" w14:textId="77777777" w:rsidR="00D05BD5" w:rsidRDefault="003D056D" w:rsidP="001879DC">
      <w:pPr>
        <w:pStyle w:val="AnexosApndices"/>
        <w:ind w:right="7370" w:firstLine="0"/>
      </w:pPr>
      <w:r w:rsidRPr="003D056D">
        <w:drawing>
          <wp:inline distT="0" distB="0" distL="0" distR="0" wp14:anchorId="7B0ADDE7" wp14:editId="76015AF1">
            <wp:extent cx="5400040" cy="1010285"/>
            <wp:effectExtent l="0" t="0" r="0" b="0"/>
            <wp:docPr id="2098296437" name="Imagem 1" descr="Uma imagem com texto, Tipo de letra, captura de ecrã,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96437" name="Imagem 1" descr="Uma imagem com texto, Tipo de letra, captura de ecrã, algebra&#10;&#10;Os conteúdos gerados por IA podem estar incorretos."/>
                    <pic:cNvPicPr/>
                  </pic:nvPicPr>
                  <pic:blipFill>
                    <a:blip r:embed="rId86"/>
                    <a:stretch>
                      <a:fillRect/>
                    </a:stretch>
                  </pic:blipFill>
                  <pic:spPr>
                    <a:xfrm>
                      <a:off x="0" y="0"/>
                      <a:ext cx="5400040" cy="1010285"/>
                    </a:xfrm>
                    <a:prstGeom prst="rect">
                      <a:avLst/>
                    </a:prstGeom>
                  </pic:spPr>
                </pic:pic>
              </a:graphicData>
            </a:graphic>
          </wp:inline>
        </w:drawing>
      </w:r>
      <w:r w:rsidRPr="003D056D">
        <w:t xml:space="preserve"> </w:t>
      </w:r>
    </w:p>
    <w:p w14:paraId="7F479859" w14:textId="77777777" w:rsidR="00D05BD5" w:rsidRDefault="003D056D" w:rsidP="001879DC">
      <w:pPr>
        <w:pStyle w:val="AnexosApndices"/>
        <w:ind w:right="7370" w:firstLine="0"/>
      </w:pPr>
      <w:r w:rsidRPr="003D056D">
        <w:drawing>
          <wp:inline distT="0" distB="0" distL="0" distR="0" wp14:anchorId="48826C0D" wp14:editId="78ABF986">
            <wp:extent cx="5400040" cy="645795"/>
            <wp:effectExtent l="0" t="0" r="0" b="1905"/>
            <wp:docPr id="2288304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30408" name=""/>
                    <pic:cNvPicPr/>
                  </pic:nvPicPr>
                  <pic:blipFill>
                    <a:blip r:embed="rId87"/>
                    <a:stretch>
                      <a:fillRect/>
                    </a:stretch>
                  </pic:blipFill>
                  <pic:spPr>
                    <a:xfrm>
                      <a:off x="0" y="0"/>
                      <a:ext cx="5400040" cy="645795"/>
                    </a:xfrm>
                    <a:prstGeom prst="rect">
                      <a:avLst/>
                    </a:prstGeom>
                  </pic:spPr>
                </pic:pic>
              </a:graphicData>
            </a:graphic>
          </wp:inline>
        </w:drawing>
      </w:r>
      <w:r w:rsidRPr="003D056D">
        <w:t xml:space="preserve"> </w:t>
      </w:r>
    </w:p>
    <w:p w14:paraId="6D6FBBBC" w14:textId="77777777" w:rsidR="00093C10" w:rsidRDefault="003D056D" w:rsidP="00093C10">
      <w:pPr>
        <w:pStyle w:val="AnexosApndices"/>
        <w:ind w:right="7370" w:firstLine="0"/>
      </w:pPr>
      <w:r w:rsidRPr="003D056D">
        <w:drawing>
          <wp:inline distT="0" distB="0" distL="0" distR="0" wp14:anchorId="3E242B99" wp14:editId="1C422372">
            <wp:extent cx="5400040" cy="1221105"/>
            <wp:effectExtent l="0" t="0" r="0" b="0"/>
            <wp:docPr id="1342630141" name="Imagem 1" descr="Uma imagem com texto, captura de ecrã, Tipo de letra, algeb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30141" name="Imagem 1" descr="Uma imagem com texto, captura de ecrã, Tipo de letra, algebra&#10;&#10;Os conteúdos gerados por IA podem estar incorretos."/>
                    <pic:cNvPicPr/>
                  </pic:nvPicPr>
                  <pic:blipFill>
                    <a:blip r:embed="rId88"/>
                    <a:stretch>
                      <a:fillRect/>
                    </a:stretch>
                  </pic:blipFill>
                  <pic:spPr>
                    <a:xfrm>
                      <a:off x="0" y="0"/>
                      <a:ext cx="5400040" cy="1221105"/>
                    </a:xfrm>
                    <a:prstGeom prst="rect">
                      <a:avLst/>
                    </a:prstGeom>
                  </pic:spPr>
                </pic:pic>
              </a:graphicData>
            </a:graphic>
          </wp:inline>
        </w:drawing>
      </w:r>
    </w:p>
    <w:p w14:paraId="2518562F" w14:textId="77777777" w:rsidR="00AA177A" w:rsidRDefault="00AA177A" w:rsidP="00093C10">
      <w:pPr>
        <w:pStyle w:val="AnexosApndices"/>
        <w:ind w:right="7370" w:firstLine="0"/>
      </w:pPr>
    </w:p>
    <w:p w14:paraId="190F6250" w14:textId="77777777" w:rsidR="00F17B5B" w:rsidRDefault="00F17B5B" w:rsidP="00093C10">
      <w:pPr>
        <w:pStyle w:val="AnexosApndices"/>
        <w:ind w:right="7370" w:firstLine="0"/>
      </w:pPr>
    </w:p>
    <w:p w14:paraId="15525BD7" w14:textId="77777777" w:rsidR="00F17B5B" w:rsidRDefault="00F17B5B" w:rsidP="00093C10">
      <w:pPr>
        <w:pStyle w:val="AnexosApndices"/>
        <w:ind w:right="7370" w:firstLine="0"/>
      </w:pPr>
    </w:p>
    <w:p w14:paraId="18149670" w14:textId="77777777" w:rsidR="00F17B5B" w:rsidRDefault="00F17B5B" w:rsidP="00093C10">
      <w:pPr>
        <w:pStyle w:val="AnexosApndices"/>
        <w:ind w:right="7370" w:firstLine="0"/>
      </w:pPr>
    </w:p>
    <w:p w14:paraId="5BAB5CD3" w14:textId="77777777" w:rsidR="00F17B5B" w:rsidRDefault="00F17B5B" w:rsidP="00093C10">
      <w:pPr>
        <w:pStyle w:val="AnexosApndices"/>
        <w:ind w:right="7370" w:firstLine="0"/>
      </w:pPr>
    </w:p>
    <w:p w14:paraId="3443CACF" w14:textId="77777777" w:rsidR="00F17B5B" w:rsidRDefault="00F17B5B" w:rsidP="00093C10">
      <w:pPr>
        <w:pStyle w:val="AnexosApndices"/>
        <w:ind w:right="7370" w:firstLine="0"/>
      </w:pPr>
    </w:p>
    <w:p w14:paraId="4731FCCA" w14:textId="77777777" w:rsidR="00F17B5B" w:rsidRDefault="00F17B5B" w:rsidP="00093C10">
      <w:pPr>
        <w:pStyle w:val="AnexosApndices"/>
        <w:ind w:right="7370" w:firstLine="0"/>
      </w:pPr>
    </w:p>
    <w:p w14:paraId="31C13A16" w14:textId="77777777" w:rsidR="00F17B5B" w:rsidRDefault="00F17B5B" w:rsidP="00093C10">
      <w:pPr>
        <w:pStyle w:val="AnexosApndices"/>
        <w:ind w:right="7370" w:firstLine="0"/>
      </w:pPr>
    </w:p>
    <w:p w14:paraId="53923DBD" w14:textId="77777777" w:rsidR="00F17B5B" w:rsidRDefault="00F17B5B" w:rsidP="00093C10">
      <w:pPr>
        <w:pStyle w:val="AnexosApndices"/>
        <w:ind w:right="7370" w:firstLine="0"/>
      </w:pPr>
    </w:p>
    <w:p w14:paraId="57FC6D33" w14:textId="77777777" w:rsidR="00B563C8" w:rsidRDefault="00B563C8" w:rsidP="00093C10">
      <w:pPr>
        <w:pStyle w:val="AnexosApndices"/>
        <w:ind w:right="7370" w:firstLine="0"/>
      </w:pPr>
    </w:p>
    <w:p w14:paraId="23A5705A" w14:textId="0B7A1A45" w:rsidR="002209E1" w:rsidRDefault="00B563C8" w:rsidP="00B563C8">
      <w:pPr>
        <w:pStyle w:val="AnexosApndices"/>
        <w:ind w:right="140" w:firstLine="0"/>
      </w:pPr>
      <w:r>
        <w:lastRenderedPageBreak/>
        <w:t xml:space="preserve">Anexo 2 </w:t>
      </w:r>
      <w:r w:rsidR="000200AB">
        <w:t>-</w:t>
      </w:r>
      <w:r>
        <w:t xml:space="preserve"> Ficha de trabalho realizada pela turma do 8.º ano, no dia </w:t>
      </w:r>
      <w:r w:rsidR="00A62768">
        <w:t>15 de março</w:t>
      </w:r>
      <w:r w:rsidR="000200AB">
        <w:t xml:space="preserve"> de 2024</w:t>
      </w:r>
    </w:p>
    <w:p w14:paraId="06F63004" w14:textId="30BE7103" w:rsidR="000B3BAC" w:rsidRDefault="00F17B5B" w:rsidP="00093C10">
      <w:pPr>
        <w:pStyle w:val="AnexosApndices"/>
        <w:ind w:right="7370" w:firstLine="0"/>
      </w:pPr>
      <w:r w:rsidRPr="00F17B5B">
        <w:drawing>
          <wp:inline distT="0" distB="0" distL="0" distR="0" wp14:anchorId="15023D16" wp14:editId="56D69EE9">
            <wp:extent cx="5400040" cy="7310120"/>
            <wp:effectExtent l="0" t="0" r="0" b="5080"/>
            <wp:docPr id="1256824933" name="Imagem 1" descr="Uma imagem com texto, captura de ecrã, document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24933" name="Imagem 1" descr="Uma imagem com texto, captura de ecrã, documento, Tipo de letra&#10;&#10;Os conteúdos gerados por IA podem estar incorretos."/>
                    <pic:cNvPicPr/>
                  </pic:nvPicPr>
                  <pic:blipFill>
                    <a:blip r:embed="rId89"/>
                    <a:stretch>
                      <a:fillRect/>
                    </a:stretch>
                  </pic:blipFill>
                  <pic:spPr>
                    <a:xfrm>
                      <a:off x="0" y="0"/>
                      <a:ext cx="5400040" cy="7310120"/>
                    </a:xfrm>
                    <a:prstGeom prst="rect">
                      <a:avLst/>
                    </a:prstGeom>
                  </pic:spPr>
                </pic:pic>
              </a:graphicData>
            </a:graphic>
          </wp:inline>
        </w:drawing>
      </w:r>
    </w:p>
    <w:p w14:paraId="24D6D67F" w14:textId="12F1BA6F" w:rsidR="00F17B5B" w:rsidRDefault="00F17B5B" w:rsidP="00093C10">
      <w:pPr>
        <w:pStyle w:val="AnexosApndices"/>
        <w:ind w:right="7370" w:firstLine="0"/>
      </w:pPr>
    </w:p>
    <w:p w14:paraId="30743A5D" w14:textId="77777777" w:rsidR="006F22F8" w:rsidRDefault="006F22F8" w:rsidP="00093C10">
      <w:pPr>
        <w:pStyle w:val="AnexosApndices"/>
        <w:ind w:right="7370" w:firstLine="0"/>
      </w:pPr>
      <w:r w:rsidRPr="006F22F8">
        <w:lastRenderedPageBreak/>
        <w:drawing>
          <wp:inline distT="0" distB="0" distL="0" distR="0" wp14:anchorId="30D06311" wp14:editId="59531378">
            <wp:extent cx="5400040" cy="7275195"/>
            <wp:effectExtent l="0" t="0" r="0" b="1905"/>
            <wp:docPr id="939571675" name="Imagem 1" descr="Uma imagem com texto, captura de ecrã, document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1675" name="Imagem 1" descr="Uma imagem com texto, captura de ecrã, documento, Tipo de letra&#10;&#10;Os conteúdos gerados por IA podem estar incorretos."/>
                    <pic:cNvPicPr/>
                  </pic:nvPicPr>
                  <pic:blipFill>
                    <a:blip r:embed="rId90"/>
                    <a:stretch>
                      <a:fillRect/>
                    </a:stretch>
                  </pic:blipFill>
                  <pic:spPr>
                    <a:xfrm>
                      <a:off x="0" y="0"/>
                      <a:ext cx="5400040" cy="7275195"/>
                    </a:xfrm>
                    <a:prstGeom prst="rect">
                      <a:avLst/>
                    </a:prstGeom>
                  </pic:spPr>
                </pic:pic>
              </a:graphicData>
            </a:graphic>
          </wp:inline>
        </w:drawing>
      </w:r>
    </w:p>
    <w:p w14:paraId="0C39CCC7" w14:textId="77777777" w:rsidR="006F22F8" w:rsidRDefault="006F22F8" w:rsidP="00093C10">
      <w:pPr>
        <w:pStyle w:val="AnexosApndices"/>
        <w:ind w:right="7370" w:firstLine="0"/>
      </w:pPr>
    </w:p>
    <w:p w14:paraId="41E4D969" w14:textId="77777777" w:rsidR="006F22F8" w:rsidRDefault="006F22F8" w:rsidP="00093C10">
      <w:pPr>
        <w:pStyle w:val="AnexosApndices"/>
        <w:ind w:right="7370" w:firstLine="0"/>
      </w:pPr>
    </w:p>
    <w:p w14:paraId="175214AD" w14:textId="0A553D05" w:rsidR="006F22F8" w:rsidRDefault="006F22F8" w:rsidP="00093C10">
      <w:pPr>
        <w:pStyle w:val="AnexosApndices"/>
        <w:ind w:right="7370" w:firstLine="0"/>
      </w:pPr>
    </w:p>
    <w:p w14:paraId="77178DE0" w14:textId="77777777" w:rsidR="00B5100D" w:rsidRDefault="00B5100D" w:rsidP="00093C10">
      <w:pPr>
        <w:pStyle w:val="AnexosApndices"/>
        <w:ind w:right="7370" w:firstLine="0"/>
      </w:pPr>
      <w:r w:rsidRPr="00B5100D">
        <w:lastRenderedPageBreak/>
        <w:drawing>
          <wp:inline distT="0" distB="0" distL="0" distR="0" wp14:anchorId="0B5B8B54" wp14:editId="0B6A8419">
            <wp:extent cx="5400040" cy="7270750"/>
            <wp:effectExtent l="0" t="0" r="0" b="6350"/>
            <wp:docPr id="796178375" name="Imagem 1" descr="Uma imagem com texto, captura de ecrã, Tipo de letra, docu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178375" name="Imagem 1" descr="Uma imagem com texto, captura de ecrã, Tipo de letra, documento&#10;&#10;Os conteúdos gerados por IA podem estar incorretos."/>
                    <pic:cNvPicPr/>
                  </pic:nvPicPr>
                  <pic:blipFill>
                    <a:blip r:embed="rId91"/>
                    <a:stretch>
                      <a:fillRect/>
                    </a:stretch>
                  </pic:blipFill>
                  <pic:spPr>
                    <a:xfrm>
                      <a:off x="0" y="0"/>
                      <a:ext cx="5400040" cy="7270750"/>
                    </a:xfrm>
                    <a:prstGeom prst="rect">
                      <a:avLst/>
                    </a:prstGeom>
                  </pic:spPr>
                </pic:pic>
              </a:graphicData>
            </a:graphic>
          </wp:inline>
        </w:drawing>
      </w:r>
    </w:p>
    <w:p w14:paraId="7D55540F" w14:textId="77777777" w:rsidR="00B5100D" w:rsidRDefault="00B5100D" w:rsidP="00093C10">
      <w:pPr>
        <w:pStyle w:val="AnexosApndices"/>
        <w:ind w:right="7370" w:firstLine="0"/>
      </w:pPr>
    </w:p>
    <w:p w14:paraId="4609CF9E" w14:textId="77777777" w:rsidR="00B5100D" w:rsidRDefault="00B5100D" w:rsidP="00093C10">
      <w:pPr>
        <w:pStyle w:val="AnexosApndices"/>
        <w:ind w:right="7370" w:firstLine="0"/>
      </w:pPr>
    </w:p>
    <w:p w14:paraId="56E3578B" w14:textId="44DBC4C4" w:rsidR="00B5100D" w:rsidRDefault="00B5100D" w:rsidP="00093C10">
      <w:pPr>
        <w:pStyle w:val="AnexosApndices"/>
        <w:ind w:right="7370" w:firstLine="0"/>
      </w:pPr>
    </w:p>
    <w:p w14:paraId="74CFBE45" w14:textId="77777777" w:rsidR="00182466" w:rsidRDefault="00B5100D" w:rsidP="00093C10">
      <w:pPr>
        <w:pStyle w:val="AnexosApndices"/>
        <w:ind w:right="7370" w:firstLine="0"/>
      </w:pPr>
      <w:r w:rsidRPr="00B5100D">
        <w:lastRenderedPageBreak/>
        <w:drawing>
          <wp:inline distT="0" distB="0" distL="0" distR="0" wp14:anchorId="66D16C0F" wp14:editId="5D50B09B">
            <wp:extent cx="5400040" cy="7322185"/>
            <wp:effectExtent l="0" t="0" r="0" b="0"/>
            <wp:docPr id="90484031" name="Imagem 1" descr="Uma imagem com texto, captura de ecrã, document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4031" name="Imagem 1" descr="Uma imagem com texto, captura de ecrã, documento, Tipo de letra&#10;&#10;Os conteúdos gerados por IA podem estar incorretos."/>
                    <pic:cNvPicPr/>
                  </pic:nvPicPr>
                  <pic:blipFill>
                    <a:blip r:embed="rId92"/>
                    <a:stretch>
                      <a:fillRect/>
                    </a:stretch>
                  </pic:blipFill>
                  <pic:spPr>
                    <a:xfrm>
                      <a:off x="0" y="0"/>
                      <a:ext cx="5400040" cy="7322185"/>
                    </a:xfrm>
                    <a:prstGeom prst="rect">
                      <a:avLst/>
                    </a:prstGeom>
                  </pic:spPr>
                </pic:pic>
              </a:graphicData>
            </a:graphic>
          </wp:inline>
        </w:drawing>
      </w:r>
    </w:p>
    <w:p w14:paraId="41F7D093" w14:textId="77777777" w:rsidR="00182466" w:rsidRDefault="00182466" w:rsidP="00093C10">
      <w:pPr>
        <w:pStyle w:val="AnexosApndices"/>
        <w:ind w:right="7370" w:firstLine="0"/>
      </w:pPr>
    </w:p>
    <w:p w14:paraId="1469C7C7" w14:textId="77777777" w:rsidR="00182466" w:rsidRDefault="00182466" w:rsidP="00093C10">
      <w:pPr>
        <w:pStyle w:val="AnexosApndices"/>
        <w:ind w:right="7370" w:firstLine="0"/>
      </w:pPr>
    </w:p>
    <w:p w14:paraId="7AC39463" w14:textId="77777777" w:rsidR="000200AB" w:rsidRDefault="000200AB" w:rsidP="00093C10">
      <w:pPr>
        <w:pStyle w:val="AnexosApndices"/>
        <w:ind w:right="7370" w:firstLine="0"/>
      </w:pPr>
    </w:p>
    <w:p w14:paraId="4A2BD0EB" w14:textId="6EC7CD38" w:rsidR="000200AB" w:rsidRDefault="000200AB" w:rsidP="00EB0B35">
      <w:pPr>
        <w:pStyle w:val="AnexosApndices"/>
        <w:ind w:right="282" w:firstLine="0"/>
      </w:pPr>
      <w:r>
        <w:lastRenderedPageBreak/>
        <w:t xml:space="preserve">Anexo 3 </w:t>
      </w:r>
      <w:r w:rsidR="00712256">
        <w:t>-</w:t>
      </w:r>
      <w:r>
        <w:t xml:space="preserve"> </w:t>
      </w:r>
      <w:r w:rsidR="00EB0B35">
        <w:t>A</w:t>
      </w:r>
      <w:r w:rsidR="00712256">
        <w:t xml:space="preserve"> apresentação que mostrei aos alunos do 9.º ano, no dia 22 de março de 2024</w:t>
      </w:r>
    </w:p>
    <w:p w14:paraId="129FD896" w14:textId="176A5168" w:rsidR="006C0848" w:rsidRDefault="006C0848" w:rsidP="00093C10">
      <w:pPr>
        <w:pStyle w:val="AnexosApndices"/>
        <w:ind w:right="7370" w:firstLine="0"/>
      </w:pPr>
      <w:r w:rsidRPr="006C0848">
        <w:drawing>
          <wp:inline distT="0" distB="0" distL="0" distR="0" wp14:anchorId="7A127EC8" wp14:editId="431BC59E">
            <wp:extent cx="5400040" cy="2988310"/>
            <wp:effectExtent l="0" t="0" r="0" b="2540"/>
            <wp:docPr id="591718903" name="Imagem 1" descr="Uma imagem com texto, artigos de papelaria, arte, ilustraçã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18903" name="Imagem 1" descr="Uma imagem com texto, artigos de papelaria, arte, ilustração&#10;&#10;Os conteúdos gerados por IA podem estar incorretos."/>
                    <pic:cNvPicPr/>
                  </pic:nvPicPr>
                  <pic:blipFill>
                    <a:blip r:embed="rId93"/>
                    <a:stretch>
                      <a:fillRect/>
                    </a:stretch>
                  </pic:blipFill>
                  <pic:spPr>
                    <a:xfrm>
                      <a:off x="0" y="0"/>
                      <a:ext cx="5400040" cy="2988310"/>
                    </a:xfrm>
                    <a:prstGeom prst="rect">
                      <a:avLst/>
                    </a:prstGeom>
                  </pic:spPr>
                </pic:pic>
              </a:graphicData>
            </a:graphic>
          </wp:inline>
        </w:drawing>
      </w:r>
    </w:p>
    <w:p w14:paraId="323A47F2" w14:textId="77777777" w:rsidR="00A82FC7" w:rsidRDefault="00A82FC7" w:rsidP="00093C10">
      <w:pPr>
        <w:pStyle w:val="AnexosApndices"/>
        <w:ind w:right="7370" w:firstLine="0"/>
      </w:pPr>
      <w:r w:rsidRPr="00A82FC7">
        <w:drawing>
          <wp:inline distT="0" distB="0" distL="0" distR="0" wp14:anchorId="0744DFE0" wp14:editId="4C892712">
            <wp:extent cx="5400040" cy="2994660"/>
            <wp:effectExtent l="0" t="0" r="0" b="0"/>
            <wp:docPr id="1761484077" name="Imagem 1" descr="Uma imagem com texto, arte, quadro, Artes visuai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84077" name="Imagem 1" descr="Uma imagem com texto, arte, quadro, Artes visuais&#10;&#10;Os conteúdos gerados por IA podem estar incorretos."/>
                    <pic:cNvPicPr/>
                  </pic:nvPicPr>
                  <pic:blipFill>
                    <a:blip r:embed="rId94"/>
                    <a:stretch>
                      <a:fillRect/>
                    </a:stretch>
                  </pic:blipFill>
                  <pic:spPr>
                    <a:xfrm>
                      <a:off x="0" y="0"/>
                      <a:ext cx="5400040" cy="2994660"/>
                    </a:xfrm>
                    <a:prstGeom prst="rect">
                      <a:avLst/>
                    </a:prstGeom>
                  </pic:spPr>
                </pic:pic>
              </a:graphicData>
            </a:graphic>
          </wp:inline>
        </w:drawing>
      </w:r>
    </w:p>
    <w:p w14:paraId="31F56E65" w14:textId="77777777" w:rsidR="00A82FC7" w:rsidRDefault="00A82FC7" w:rsidP="00093C10">
      <w:pPr>
        <w:pStyle w:val="AnexosApndices"/>
        <w:ind w:right="7370" w:firstLine="0"/>
      </w:pPr>
    </w:p>
    <w:p w14:paraId="17FF3B35" w14:textId="77777777" w:rsidR="00A82FC7" w:rsidRDefault="00A82FC7" w:rsidP="00093C10">
      <w:pPr>
        <w:pStyle w:val="AnexosApndices"/>
        <w:ind w:right="7370" w:firstLine="0"/>
      </w:pPr>
    </w:p>
    <w:p w14:paraId="4C079946" w14:textId="77777777" w:rsidR="00A82FC7" w:rsidRDefault="00A82FC7" w:rsidP="00093C10">
      <w:pPr>
        <w:pStyle w:val="AnexosApndices"/>
        <w:ind w:right="7370" w:firstLine="0"/>
      </w:pPr>
    </w:p>
    <w:p w14:paraId="6D7AE65F" w14:textId="2FB75B51" w:rsidR="00A82FC7" w:rsidRDefault="00A82FC7" w:rsidP="00093C10">
      <w:pPr>
        <w:pStyle w:val="AnexosApndices"/>
        <w:ind w:right="7370" w:firstLine="0"/>
      </w:pPr>
    </w:p>
    <w:p w14:paraId="68CD1EE8" w14:textId="660BC3B8" w:rsidR="00A82FC7" w:rsidRDefault="00A82FC7" w:rsidP="00093C10">
      <w:pPr>
        <w:pStyle w:val="AnexosApndices"/>
        <w:ind w:right="7370" w:firstLine="0"/>
      </w:pPr>
      <w:r w:rsidRPr="00A82FC7">
        <w:lastRenderedPageBreak/>
        <w:drawing>
          <wp:inline distT="0" distB="0" distL="0" distR="0" wp14:anchorId="0F1ED570" wp14:editId="56E50085">
            <wp:extent cx="5400040" cy="3084195"/>
            <wp:effectExtent l="0" t="0" r="0" b="1905"/>
            <wp:docPr id="673912543" name="Imagem 1" descr="Uma imagem com Cara humana, vestuário, pessoa, Barba human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12543" name="Imagem 1" descr="Uma imagem com Cara humana, vestuário, pessoa, Barba humana&#10;&#10;Os conteúdos gerados por IA podem estar incorretos."/>
                    <pic:cNvPicPr/>
                  </pic:nvPicPr>
                  <pic:blipFill>
                    <a:blip r:embed="rId95"/>
                    <a:stretch>
                      <a:fillRect/>
                    </a:stretch>
                  </pic:blipFill>
                  <pic:spPr>
                    <a:xfrm>
                      <a:off x="0" y="0"/>
                      <a:ext cx="5400040" cy="3084195"/>
                    </a:xfrm>
                    <a:prstGeom prst="rect">
                      <a:avLst/>
                    </a:prstGeom>
                  </pic:spPr>
                </pic:pic>
              </a:graphicData>
            </a:graphic>
          </wp:inline>
        </w:drawing>
      </w:r>
    </w:p>
    <w:p w14:paraId="5000A1C2" w14:textId="4545FF82" w:rsidR="00104209" w:rsidRDefault="00104209" w:rsidP="00093C10">
      <w:pPr>
        <w:pStyle w:val="AnexosApndices"/>
        <w:ind w:right="7370" w:firstLine="0"/>
      </w:pPr>
      <w:r w:rsidRPr="00104209">
        <w:drawing>
          <wp:inline distT="0" distB="0" distL="0" distR="0" wp14:anchorId="2967EE54" wp14:editId="1CD65DB3">
            <wp:extent cx="5400040" cy="2989580"/>
            <wp:effectExtent l="0" t="0" r="0" b="1270"/>
            <wp:docPr id="1094398640" name="Imagem 1" descr="Uma imagem com texto, artigos de papelaria, papel, Produto em papel&#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98640" name="Imagem 1" descr="Uma imagem com texto, artigos de papelaria, papel, Produto em papel&#10;&#10;Os conteúdos gerados por IA podem estar incorretos."/>
                    <pic:cNvPicPr/>
                  </pic:nvPicPr>
                  <pic:blipFill>
                    <a:blip r:embed="rId96"/>
                    <a:stretch>
                      <a:fillRect/>
                    </a:stretch>
                  </pic:blipFill>
                  <pic:spPr>
                    <a:xfrm>
                      <a:off x="0" y="0"/>
                      <a:ext cx="5400040" cy="2989580"/>
                    </a:xfrm>
                    <a:prstGeom prst="rect">
                      <a:avLst/>
                    </a:prstGeom>
                  </pic:spPr>
                </pic:pic>
              </a:graphicData>
            </a:graphic>
          </wp:inline>
        </w:drawing>
      </w:r>
    </w:p>
    <w:p w14:paraId="22C4BD9A" w14:textId="77777777" w:rsidR="00104209" w:rsidRDefault="00104209" w:rsidP="00093C10">
      <w:pPr>
        <w:pStyle w:val="AnexosApndices"/>
        <w:ind w:right="7370" w:firstLine="0"/>
      </w:pPr>
    </w:p>
    <w:p w14:paraId="5A2B3CEA" w14:textId="77777777" w:rsidR="00104209" w:rsidRDefault="00104209" w:rsidP="00093C10">
      <w:pPr>
        <w:pStyle w:val="AnexosApndices"/>
        <w:ind w:right="7370" w:firstLine="0"/>
      </w:pPr>
    </w:p>
    <w:p w14:paraId="182FBF39" w14:textId="77777777" w:rsidR="00104209" w:rsidRDefault="00104209" w:rsidP="00093C10">
      <w:pPr>
        <w:pStyle w:val="AnexosApndices"/>
        <w:ind w:right="7370" w:firstLine="0"/>
      </w:pPr>
    </w:p>
    <w:p w14:paraId="6E35F388" w14:textId="51951A5E" w:rsidR="00A82FC7" w:rsidRDefault="00A82FC7" w:rsidP="00093C10">
      <w:pPr>
        <w:pStyle w:val="AnexosApndices"/>
        <w:ind w:right="7370" w:firstLine="0"/>
      </w:pPr>
    </w:p>
    <w:p w14:paraId="5BB26960" w14:textId="48700C69" w:rsidR="00104209" w:rsidRDefault="00104209" w:rsidP="00093C10">
      <w:pPr>
        <w:pStyle w:val="AnexosApndices"/>
        <w:ind w:right="7370" w:firstLine="0"/>
      </w:pPr>
      <w:r w:rsidRPr="00104209">
        <w:lastRenderedPageBreak/>
        <w:drawing>
          <wp:inline distT="0" distB="0" distL="0" distR="0" wp14:anchorId="0D98F8CE" wp14:editId="0CABB7FD">
            <wp:extent cx="5400040" cy="3078480"/>
            <wp:effectExtent l="0" t="0" r="0" b="7620"/>
            <wp:docPr id="1374901389" name="Imagem 1" descr="Uma imagem com texto, carta, livr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01389" name="Imagem 1" descr="Uma imagem com texto, carta, livro&#10;&#10;Os conteúdos gerados por IA podem estar incorretos."/>
                    <pic:cNvPicPr/>
                  </pic:nvPicPr>
                  <pic:blipFill>
                    <a:blip r:embed="rId97"/>
                    <a:stretch>
                      <a:fillRect/>
                    </a:stretch>
                  </pic:blipFill>
                  <pic:spPr>
                    <a:xfrm>
                      <a:off x="0" y="0"/>
                      <a:ext cx="5400040" cy="3078480"/>
                    </a:xfrm>
                    <a:prstGeom prst="rect">
                      <a:avLst/>
                    </a:prstGeom>
                  </pic:spPr>
                </pic:pic>
              </a:graphicData>
            </a:graphic>
          </wp:inline>
        </w:drawing>
      </w:r>
    </w:p>
    <w:p w14:paraId="717CE66F" w14:textId="77777777" w:rsidR="005F3A98" w:rsidRDefault="005F3A98" w:rsidP="00093C10">
      <w:pPr>
        <w:pStyle w:val="AnexosApndices"/>
        <w:ind w:right="7370" w:firstLine="0"/>
      </w:pPr>
    </w:p>
    <w:p w14:paraId="42D2DF31" w14:textId="77777777" w:rsidR="005F3A98" w:rsidRDefault="005F3A98" w:rsidP="00093C10">
      <w:pPr>
        <w:pStyle w:val="AnexosApndices"/>
        <w:ind w:right="7370" w:firstLine="0"/>
      </w:pPr>
    </w:p>
    <w:p w14:paraId="767CBA30" w14:textId="77777777" w:rsidR="005F3A98" w:rsidRDefault="005F3A98" w:rsidP="00093C10">
      <w:pPr>
        <w:pStyle w:val="AnexosApndices"/>
        <w:ind w:right="7370" w:firstLine="0"/>
      </w:pPr>
    </w:p>
    <w:p w14:paraId="545A5864" w14:textId="77777777" w:rsidR="005F3A98" w:rsidRDefault="005F3A98" w:rsidP="00093C10">
      <w:pPr>
        <w:pStyle w:val="AnexosApndices"/>
        <w:ind w:right="7370" w:firstLine="0"/>
      </w:pPr>
    </w:p>
    <w:p w14:paraId="2BFAB7DF" w14:textId="77777777" w:rsidR="005F3A98" w:rsidRDefault="005F3A98" w:rsidP="00093C10">
      <w:pPr>
        <w:pStyle w:val="AnexosApndices"/>
        <w:ind w:right="7370" w:firstLine="0"/>
      </w:pPr>
    </w:p>
    <w:p w14:paraId="01EC4CAD" w14:textId="77777777" w:rsidR="005F3A98" w:rsidRDefault="005F3A98" w:rsidP="00093C10">
      <w:pPr>
        <w:pStyle w:val="AnexosApndices"/>
        <w:ind w:right="7370" w:firstLine="0"/>
      </w:pPr>
    </w:p>
    <w:p w14:paraId="5C5A46C9" w14:textId="77777777" w:rsidR="005F3A98" w:rsidRDefault="005F3A98" w:rsidP="00093C10">
      <w:pPr>
        <w:pStyle w:val="AnexosApndices"/>
        <w:ind w:right="7370" w:firstLine="0"/>
      </w:pPr>
    </w:p>
    <w:p w14:paraId="3F004262" w14:textId="77777777" w:rsidR="005F3A98" w:rsidRDefault="005F3A98" w:rsidP="00093C10">
      <w:pPr>
        <w:pStyle w:val="AnexosApndices"/>
        <w:ind w:right="7370" w:firstLine="0"/>
      </w:pPr>
    </w:p>
    <w:p w14:paraId="72847F26" w14:textId="77777777" w:rsidR="005F3A98" w:rsidRDefault="005F3A98" w:rsidP="00093C10">
      <w:pPr>
        <w:pStyle w:val="AnexosApndices"/>
        <w:ind w:right="7370" w:firstLine="0"/>
      </w:pPr>
    </w:p>
    <w:p w14:paraId="31A19B69" w14:textId="77777777" w:rsidR="005F3A98" w:rsidRDefault="005F3A98" w:rsidP="00093C10">
      <w:pPr>
        <w:pStyle w:val="AnexosApndices"/>
        <w:ind w:right="7370" w:firstLine="0"/>
      </w:pPr>
    </w:p>
    <w:p w14:paraId="1B69B2BC" w14:textId="77777777" w:rsidR="005F3A98" w:rsidRDefault="005F3A98" w:rsidP="00093C10">
      <w:pPr>
        <w:pStyle w:val="AnexosApndices"/>
        <w:ind w:right="7370" w:firstLine="0"/>
      </w:pPr>
    </w:p>
    <w:p w14:paraId="6939036F" w14:textId="77777777" w:rsidR="005F3A98" w:rsidRDefault="005F3A98" w:rsidP="00093C10">
      <w:pPr>
        <w:pStyle w:val="AnexosApndices"/>
        <w:ind w:right="7370" w:firstLine="0"/>
      </w:pPr>
    </w:p>
    <w:p w14:paraId="147527F6" w14:textId="0AB04E0B" w:rsidR="00A82FC7" w:rsidRDefault="00A82FC7" w:rsidP="00093C10">
      <w:pPr>
        <w:pStyle w:val="AnexosApndices"/>
        <w:ind w:right="7370" w:firstLine="0"/>
      </w:pPr>
    </w:p>
    <w:p w14:paraId="5196FABB" w14:textId="4C4F78DD" w:rsidR="00235C14" w:rsidRDefault="00235C14" w:rsidP="006D1875">
      <w:pPr>
        <w:pStyle w:val="AnexosApndices"/>
        <w:ind w:right="424" w:firstLine="0"/>
      </w:pPr>
      <w:r>
        <w:lastRenderedPageBreak/>
        <w:t xml:space="preserve">Anexo 4 </w:t>
      </w:r>
      <w:r w:rsidR="006D1875">
        <w:t>-</w:t>
      </w:r>
      <w:r>
        <w:t xml:space="preserve"> </w:t>
      </w:r>
      <w:r w:rsidR="006D1875">
        <w:t>Ficha de trabalho realizada pelos alunos do 8.º ano, no dia 22 de maio de 2024</w:t>
      </w:r>
    </w:p>
    <w:p w14:paraId="43528D46" w14:textId="68C0E491" w:rsidR="00104209" w:rsidRDefault="005B7666" w:rsidP="00093C10">
      <w:pPr>
        <w:pStyle w:val="AnexosApndices"/>
        <w:ind w:right="7370" w:firstLine="0"/>
      </w:pPr>
      <w:r w:rsidRPr="005B7666">
        <w:drawing>
          <wp:inline distT="0" distB="0" distL="0" distR="0" wp14:anchorId="4B0D6D03" wp14:editId="3A7E8667">
            <wp:extent cx="5400040" cy="4555490"/>
            <wp:effectExtent l="0" t="0" r="0" b="0"/>
            <wp:docPr id="1772052190" name="Imagem 1" descr="Uma imagem com texto, captura de ecrã, Tipo de letra, documento&#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052190" name="Imagem 1" descr="Uma imagem com texto, captura de ecrã, Tipo de letra, documento&#10;&#10;Os conteúdos gerados por IA podem estar incorretos."/>
                    <pic:cNvPicPr/>
                  </pic:nvPicPr>
                  <pic:blipFill>
                    <a:blip r:embed="rId98"/>
                    <a:stretch>
                      <a:fillRect/>
                    </a:stretch>
                  </pic:blipFill>
                  <pic:spPr>
                    <a:xfrm>
                      <a:off x="0" y="0"/>
                      <a:ext cx="5400040" cy="4555490"/>
                    </a:xfrm>
                    <a:prstGeom prst="rect">
                      <a:avLst/>
                    </a:prstGeom>
                  </pic:spPr>
                </pic:pic>
              </a:graphicData>
            </a:graphic>
          </wp:inline>
        </w:drawing>
      </w:r>
    </w:p>
    <w:p w14:paraId="7EB75E2A" w14:textId="77777777" w:rsidR="00BF0E18" w:rsidRDefault="00BF0E18" w:rsidP="00093C10">
      <w:pPr>
        <w:pStyle w:val="AnexosApndices"/>
        <w:ind w:right="7370" w:firstLine="0"/>
      </w:pPr>
    </w:p>
    <w:p w14:paraId="5039BB40" w14:textId="77777777" w:rsidR="00BF0E18" w:rsidRDefault="00BF0E18" w:rsidP="00093C10">
      <w:pPr>
        <w:pStyle w:val="AnexosApndices"/>
        <w:ind w:right="7370" w:firstLine="0"/>
      </w:pPr>
    </w:p>
    <w:p w14:paraId="67E48996" w14:textId="77777777" w:rsidR="00BF0E18" w:rsidRDefault="00BF0E18" w:rsidP="00093C10">
      <w:pPr>
        <w:pStyle w:val="AnexosApndices"/>
        <w:ind w:right="7370" w:firstLine="0"/>
      </w:pPr>
    </w:p>
    <w:p w14:paraId="3B799B55" w14:textId="77777777" w:rsidR="00BF0E18" w:rsidRDefault="00BF0E18" w:rsidP="00093C10">
      <w:pPr>
        <w:pStyle w:val="AnexosApndices"/>
        <w:ind w:right="7370" w:firstLine="0"/>
      </w:pPr>
    </w:p>
    <w:p w14:paraId="5C379152" w14:textId="77777777" w:rsidR="00BF0E18" w:rsidRDefault="00BF0E18" w:rsidP="00093C10">
      <w:pPr>
        <w:pStyle w:val="AnexosApndices"/>
        <w:ind w:right="7370" w:firstLine="0"/>
      </w:pPr>
    </w:p>
    <w:p w14:paraId="4BA21C99" w14:textId="77777777" w:rsidR="00BF0E18" w:rsidRDefault="00BF0E18" w:rsidP="00093C10">
      <w:pPr>
        <w:pStyle w:val="AnexosApndices"/>
        <w:ind w:right="7370" w:firstLine="0"/>
      </w:pPr>
    </w:p>
    <w:p w14:paraId="3DB98F77" w14:textId="77777777" w:rsidR="00BF0E18" w:rsidRDefault="00BF0E18" w:rsidP="00093C10">
      <w:pPr>
        <w:pStyle w:val="AnexosApndices"/>
        <w:ind w:right="7370" w:firstLine="0"/>
      </w:pPr>
    </w:p>
    <w:p w14:paraId="44602FC1" w14:textId="36231C54" w:rsidR="00A82FC7" w:rsidRDefault="00A82FC7" w:rsidP="00093C10">
      <w:pPr>
        <w:pStyle w:val="AnexosApndices"/>
        <w:ind w:right="7370" w:firstLine="0"/>
      </w:pPr>
    </w:p>
    <w:p w14:paraId="0CCC2FD4" w14:textId="23CB0A73" w:rsidR="00E44B1B" w:rsidRDefault="00E44B1B" w:rsidP="00E44B1B">
      <w:pPr>
        <w:pStyle w:val="AnexosApndices"/>
        <w:ind w:right="566" w:firstLine="0"/>
      </w:pPr>
      <w:r>
        <w:lastRenderedPageBreak/>
        <w:t>Anexo 5 - Ficha de trabalho realizada pelos alunos do 8.º ano, no dia 7 de junho de 2024</w:t>
      </w:r>
    </w:p>
    <w:p w14:paraId="1F32B8B2" w14:textId="5D4239D0" w:rsidR="007F604A" w:rsidRPr="00093C10" w:rsidRDefault="00BF0E18" w:rsidP="00093C10">
      <w:pPr>
        <w:pStyle w:val="AnexosApndices"/>
        <w:ind w:right="7370" w:firstLine="0"/>
        <w:rPr>
          <w:lang w:val="en-GB"/>
        </w:rPr>
      </w:pPr>
      <w:r w:rsidRPr="00BF0E18">
        <w:drawing>
          <wp:inline distT="0" distB="0" distL="0" distR="0" wp14:anchorId="50B0BB86" wp14:editId="46432E9F">
            <wp:extent cx="5400040" cy="7282180"/>
            <wp:effectExtent l="0" t="0" r="0" b="0"/>
            <wp:docPr id="434625808" name="Imagem 1" descr="Uma imagem com texto, captura de ecrã, documento, Tipo de letra&#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25808" name="Imagem 1" descr="Uma imagem com texto, captura de ecrã, documento, Tipo de letra&#10;&#10;Os conteúdos gerados por IA podem estar incorretos."/>
                    <pic:cNvPicPr/>
                  </pic:nvPicPr>
                  <pic:blipFill>
                    <a:blip r:embed="rId99"/>
                    <a:stretch>
                      <a:fillRect/>
                    </a:stretch>
                  </pic:blipFill>
                  <pic:spPr>
                    <a:xfrm>
                      <a:off x="0" y="0"/>
                      <a:ext cx="5400040" cy="7282180"/>
                    </a:xfrm>
                    <a:prstGeom prst="rect">
                      <a:avLst/>
                    </a:prstGeom>
                  </pic:spPr>
                </pic:pic>
              </a:graphicData>
            </a:graphic>
          </wp:inline>
        </w:drawing>
      </w:r>
      <w:r w:rsidR="00B07AC6" w:rsidRPr="00CA7FE8">
        <w:fldChar w:fldCharType="begin"/>
      </w:r>
      <w:r w:rsidR="00B07AC6" w:rsidRPr="00CA7FE8">
        <w:instrText xml:space="preserve"> ADDIN </w:instrText>
      </w:r>
      <w:r w:rsidR="00B07AC6" w:rsidRPr="00CA7FE8">
        <w:fldChar w:fldCharType="end"/>
      </w:r>
    </w:p>
    <w:sectPr w:rsidR="007F604A" w:rsidRPr="00093C10" w:rsidSect="00705AB8">
      <w:footerReference w:type="default" r:id="rId100"/>
      <w:pgSz w:w="11906" w:h="16838" w:code="9"/>
      <w:pgMar w:top="1701" w:right="1701" w:bottom="1701" w:left="1701" w:header="850"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13E5" w14:textId="77777777" w:rsidR="008C6967" w:rsidRDefault="008C6967" w:rsidP="00BB1E37">
      <w:r>
        <w:separator/>
      </w:r>
    </w:p>
    <w:p w14:paraId="26061B79" w14:textId="77777777" w:rsidR="008C6967" w:rsidRDefault="008C6967" w:rsidP="00BB1E37"/>
  </w:endnote>
  <w:endnote w:type="continuationSeparator" w:id="0">
    <w:p w14:paraId="0E8B9B41" w14:textId="77777777" w:rsidR="008C6967" w:rsidRDefault="008C6967" w:rsidP="00BB1E37">
      <w:r>
        <w:continuationSeparator/>
      </w:r>
    </w:p>
    <w:p w14:paraId="1CCFB933" w14:textId="77777777" w:rsidR="008C6967" w:rsidRDefault="008C6967" w:rsidP="00BB1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1C95" w14:textId="08414411" w:rsidR="00166847" w:rsidRPr="00836A6C" w:rsidRDefault="00166847" w:rsidP="00BB1E37">
    <w:pPr>
      <w:pStyle w:val="Rodap"/>
    </w:pPr>
    <w:r w:rsidRPr="00836A6C">
      <w:fldChar w:fldCharType="begin"/>
    </w:r>
    <w:r w:rsidRPr="00836A6C">
      <w:instrText>PAGE</w:instrText>
    </w:r>
    <w:r w:rsidRPr="00836A6C">
      <w:fldChar w:fldCharType="separate"/>
    </w:r>
    <w:r w:rsidR="00A76FBB">
      <w:rPr>
        <w:noProof/>
      </w:rPr>
      <w:t>58</w:t>
    </w:r>
    <w:r w:rsidRPr="00836A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F202" w14:textId="77777777" w:rsidR="008C6967" w:rsidRDefault="008C6967" w:rsidP="00BB1E37">
      <w:r>
        <w:separator/>
      </w:r>
    </w:p>
  </w:footnote>
  <w:footnote w:type="continuationSeparator" w:id="0">
    <w:p w14:paraId="262DF5C1" w14:textId="77777777" w:rsidR="008C6967" w:rsidRDefault="008C6967" w:rsidP="00BB1E37">
      <w:r>
        <w:continuationSeparator/>
      </w:r>
    </w:p>
    <w:p w14:paraId="4C39B425" w14:textId="77777777" w:rsidR="008C6967" w:rsidRDefault="008C6967" w:rsidP="00BB1E37"/>
  </w:footnote>
  <w:footnote w:id="1">
    <w:p w14:paraId="315F3DAE" w14:textId="77777777" w:rsidR="00821CA9" w:rsidRDefault="00821CA9" w:rsidP="00821CA9">
      <w:pPr>
        <w:pStyle w:val="Textodenotaderodap"/>
      </w:pPr>
      <w:r>
        <w:rPr>
          <w:rStyle w:val="Refdenotaderodap"/>
        </w:rPr>
        <w:footnoteRef/>
      </w:r>
      <w:r>
        <w:t xml:space="preserve"> Resolução do Conselho de Ministros n.º 30/2020.</w:t>
      </w:r>
    </w:p>
  </w:footnote>
  <w:footnote w:id="2">
    <w:p w14:paraId="2DCDF994" w14:textId="77777777" w:rsidR="00821CA9" w:rsidRDefault="00821CA9" w:rsidP="00821CA9">
      <w:pPr>
        <w:pStyle w:val="Textodenotaderodap"/>
      </w:pPr>
      <w:r>
        <w:rPr>
          <w:rStyle w:val="Refdenotaderodap"/>
        </w:rPr>
        <w:footnoteRef/>
      </w:r>
      <w:r w:rsidRPr="00152DFD">
        <w:t xml:space="preserve"> </w:t>
      </w:r>
      <w:r>
        <w:t>Disponível para consulta em</w:t>
      </w:r>
      <w:r w:rsidRPr="00152DFD">
        <w:t xml:space="preserve">: </w:t>
      </w:r>
      <w:hyperlink r:id="rId1" w:history="1">
        <w:r w:rsidRPr="00152DFD">
          <w:rPr>
            <w:rStyle w:val="Hiperligao"/>
          </w:rPr>
          <w:t>https://www.escolavirtual.pt/Pagina-Especi</w:t>
        </w:r>
        <w:r w:rsidRPr="0010648E">
          <w:rPr>
            <w:rStyle w:val="Hiperligao"/>
          </w:rPr>
          <w:t>al/DME.htm</w:t>
        </w:r>
      </w:hyperlink>
      <w:r>
        <w:t>.</w:t>
      </w:r>
    </w:p>
  </w:footnote>
  <w:footnote w:id="3">
    <w:p w14:paraId="0935B23E" w14:textId="487F677A" w:rsidR="00964176" w:rsidRPr="00964176" w:rsidRDefault="00890F68" w:rsidP="009D453D">
      <w:pPr>
        <w:pStyle w:val="Textodenotaderodap"/>
        <w:jc w:val="both"/>
      </w:pPr>
      <w:r>
        <w:rPr>
          <w:rStyle w:val="Refdenotaderodap"/>
        </w:rPr>
        <w:footnoteRef/>
      </w:r>
      <w:r>
        <w:t xml:space="preserve"> “</w:t>
      </w:r>
      <w:r w:rsidRPr="00890F68">
        <w:t>O Ministério da Educação, Ciência e Inovação vai manter os manuais escolares digitais no próximo ano letivo, mas com a avaliação do seu impacto nas aprendizagens para decidir a continuidade do projeto-piloto que não convenceu todas as escolas.</w:t>
      </w:r>
      <w:r>
        <w:t>” Cf.</w:t>
      </w:r>
      <w:r w:rsidRPr="00890F68">
        <w:t xml:space="preserve"> </w:t>
      </w:r>
      <w:hyperlink r:id="rId2" w:history="1">
        <w:r w:rsidRPr="00890F68">
          <w:rPr>
            <w:rStyle w:val="Hiperligao"/>
          </w:rPr>
          <w:t>https://sicnoticias.pt/pais/2024-08-10-ministerio-mantem-manuais-digitais-por-enquanto-mas-vai-avaliar-impacto-do-projeto-piloto-429b3e1f</w:t>
        </w:r>
      </w:hyperlink>
      <w:r w:rsidRPr="00890F68">
        <w:t xml:space="preserve"> [aced</w:t>
      </w:r>
      <w:r w:rsidRPr="00890F68">
        <w:rPr>
          <w:rPrChange w:id="13" w:author="Isabel Morujão" w:date="2024-08-12T16:27:00Z" w16du:dateUtc="2024-08-12T15:27:00Z">
            <w:rPr>
              <w:lang w:val="en-GB"/>
            </w:rPr>
          </w:rPrChange>
        </w:rPr>
        <w:t>id</w:t>
      </w:r>
      <w:r>
        <w:t>a a 12 de agosto de 2024].</w:t>
      </w:r>
      <w:r w:rsidR="00964176">
        <w:t xml:space="preserve"> O ano de 2024 “f</w:t>
      </w:r>
      <w:r w:rsidR="00964176" w:rsidRPr="00964176">
        <w:t>oi o ano mais participado do projeto-piloto que se iniciou em 2020/2021, em plena pandemia de covid-29, com cerca de mil alunos em nove escolas</w:t>
      </w:r>
      <w:r w:rsidR="00964176">
        <w:t>”</w:t>
      </w:r>
      <w:r w:rsidR="00964176" w:rsidRPr="00964176">
        <w:t>.</w:t>
      </w:r>
    </w:p>
    <w:p w14:paraId="760FB457" w14:textId="616DEF66" w:rsidR="00890F68" w:rsidRPr="00890F68" w:rsidRDefault="00890F68">
      <w:pPr>
        <w:pStyle w:val="Textodenotaderodap"/>
      </w:pPr>
    </w:p>
  </w:footnote>
  <w:footnote w:id="4">
    <w:p w14:paraId="4E113409" w14:textId="5FE2B9C1" w:rsidR="00166847" w:rsidRDefault="00166847" w:rsidP="002B5C9D">
      <w:pPr>
        <w:pStyle w:val="Textodenotaderodap"/>
        <w:jc w:val="both"/>
      </w:pPr>
      <w:r>
        <w:rPr>
          <w:rStyle w:val="Refdenotaderodap"/>
        </w:rPr>
        <w:footnoteRef/>
      </w:r>
      <w:r>
        <w:t xml:space="preserve"> Fonte: Carta de Missão da Diretora da ESDJGFA, a Dr.ª Anabela Pereira, disponível para consulta em: </w:t>
      </w:r>
      <w:r w:rsidRPr="0063191C">
        <w:t>https://www.esdjgfa.org/</w:t>
      </w:r>
      <w:r>
        <w:t>.</w:t>
      </w:r>
    </w:p>
  </w:footnote>
  <w:footnote w:id="5">
    <w:p w14:paraId="00CFE121" w14:textId="77777777" w:rsidR="000F7627" w:rsidRDefault="000F7627" w:rsidP="002B5C9D">
      <w:pPr>
        <w:pStyle w:val="Textodenotaderodap"/>
        <w:jc w:val="both"/>
      </w:pPr>
      <w:r>
        <w:rPr>
          <w:rStyle w:val="Refdenotaderodap"/>
        </w:rPr>
        <w:footnoteRef/>
      </w:r>
      <w:r>
        <w:t xml:space="preserve"> Resolução do Conselho de Ministros n.º 30/2020.</w:t>
      </w:r>
    </w:p>
  </w:footnote>
  <w:footnote w:id="6">
    <w:p w14:paraId="5071B6A1" w14:textId="77777777" w:rsidR="001D1ADF" w:rsidRDefault="001D1ADF" w:rsidP="00AB0315">
      <w:pPr>
        <w:pStyle w:val="Textodenotaderodap"/>
        <w:jc w:val="both"/>
      </w:pPr>
      <w:r w:rsidRPr="00AB0315">
        <w:rPr>
          <w:rStyle w:val="Refdenotaderodap"/>
        </w:rPr>
        <w:footnoteRef/>
      </w:r>
      <w:r w:rsidRPr="00AB0315">
        <w:t xml:space="preserve"> O dia da Escola, no qual alunos, docentes, encarregados de educação e restante comunidade escolar são convidados a participarem em inúmeras atividades.</w:t>
      </w:r>
      <w:r>
        <w:t xml:space="preserve"> </w:t>
      </w:r>
    </w:p>
  </w:footnote>
  <w:footnote w:id="7">
    <w:p w14:paraId="6895D423" w14:textId="77777777" w:rsidR="00C35C1E" w:rsidRPr="0062473B" w:rsidRDefault="00C35C1E" w:rsidP="0062473B">
      <w:pPr>
        <w:pStyle w:val="Textodenotaderodap"/>
        <w:jc w:val="both"/>
      </w:pPr>
      <w:r>
        <w:rPr>
          <w:rStyle w:val="Refdenotaderodap"/>
        </w:rPr>
        <w:footnoteRef/>
      </w:r>
      <w:r>
        <w:t xml:space="preserve"> </w:t>
      </w:r>
      <w:r w:rsidRPr="0062473B">
        <w:t>Como foi descrito anteriormente, é um projeto que “prevê o uso do Inglês em diferentes disciplinas, funcionando como ferramenta fundamental no desenvolvimento de competências nos alunos” (Plano Curricular ESDJGFA (2023-2024), p. 3)</w:t>
      </w:r>
    </w:p>
  </w:footnote>
  <w:footnote w:id="8">
    <w:p w14:paraId="1753FC6A" w14:textId="37A50224" w:rsidR="00925C85" w:rsidRDefault="00925C85">
      <w:pPr>
        <w:pStyle w:val="Textodenotaderodap"/>
      </w:pPr>
      <w:r w:rsidRPr="00595C7A">
        <w:rPr>
          <w:rStyle w:val="Refdenotaderodap"/>
        </w:rPr>
        <w:footnoteRef/>
      </w:r>
      <w:r w:rsidRPr="00595C7A">
        <w:t xml:space="preserve"> Ver Anexo </w:t>
      </w:r>
      <w:r w:rsidR="00595C7A" w:rsidRPr="00595C7A">
        <w:t>1.</w:t>
      </w:r>
    </w:p>
  </w:footnote>
  <w:footnote w:id="9">
    <w:p w14:paraId="53DC8F54" w14:textId="3D8270EB" w:rsidR="00166847" w:rsidRDefault="00166847" w:rsidP="007B7B6F">
      <w:pPr>
        <w:pStyle w:val="Textodenotaderodap"/>
        <w:jc w:val="both"/>
      </w:pPr>
      <w:r>
        <w:rPr>
          <w:rStyle w:val="Refdenotaderodap"/>
        </w:rPr>
        <w:footnoteRef/>
      </w:r>
      <w:r>
        <w:t xml:space="preserve">Recuperar Portugal. (2023/01/23). </w:t>
      </w:r>
      <w:r w:rsidRPr="00D93B89">
        <w:rPr>
          <w:i/>
        </w:rPr>
        <w:t>Digitalizar a educação</w:t>
      </w:r>
      <w:r>
        <w:t xml:space="preserve">. Disponível para consulta em: </w:t>
      </w:r>
      <w:hyperlink r:id="rId3" w:history="1">
        <w:r w:rsidRPr="00E71973">
          <w:rPr>
            <w:rStyle w:val="Hiperligao"/>
          </w:rPr>
          <w:t>https://recuperarportugal.gov.pt/2023/01/23/digitalizar-a-educacao/</w:t>
        </w:r>
      </w:hyperlink>
      <w:r>
        <w:t>.</w:t>
      </w:r>
    </w:p>
  </w:footnote>
  <w:footnote w:id="10">
    <w:p w14:paraId="35954F1A" w14:textId="6DC2865C" w:rsidR="00166847" w:rsidRPr="00862A18" w:rsidRDefault="00166847">
      <w:pPr>
        <w:pStyle w:val="Textodenotaderodap"/>
      </w:pPr>
      <w:r>
        <w:rPr>
          <w:rStyle w:val="Refdenotaderodap"/>
        </w:rPr>
        <w:footnoteRef/>
      </w:r>
      <w:r w:rsidRPr="004B72A6">
        <w:t xml:space="preserve"> EASR. </w:t>
      </w:r>
      <w:r w:rsidRPr="00862A18">
        <w:t xml:space="preserve">(n.d.). </w:t>
      </w:r>
      <w:r w:rsidRPr="00862A18">
        <w:rPr>
          <w:i/>
        </w:rPr>
        <w:t>Escola digital</w:t>
      </w:r>
      <w:r w:rsidRPr="00862A18">
        <w:t xml:space="preserve">. Disponível para consulta em: </w:t>
      </w:r>
      <w:hyperlink r:id="rId4" w:history="1">
        <w:r w:rsidRPr="00E71973">
          <w:rPr>
            <w:rStyle w:val="Hiperligao"/>
          </w:rPr>
          <w:t>https://easr.pt/?q=projeto/18</w:t>
        </w:r>
      </w:hyperlink>
      <w:r>
        <w:t xml:space="preserve">. </w:t>
      </w:r>
    </w:p>
  </w:footnote>
  <w:footnote w:id="11">
    <w:p w14:paraId="61D02167" w14:textId="66C2355F" w:rsidR="00166847" w:rsidRDefault="00166847">
      <w:pPr>
        <w:pStyle w:val="Textodenotaderodap"/>
      </w:pPr>
      <w:r>
        <w:rPr>
          <w:rStyle w:val="Refdenotaderodap"/>
        </w:rPr>
        <w:footnoteRef/>
      </w:r>
      <w:r>
        <w:t xml:space="preserve"> Lopes, T. R. C. (2021). </w:t>
      </w:r>
      <w:r w:rsidRPr="009311E3">
        <w:rPr>
          <w:i/>
        </w:rPr>
        <w:t>Metodologias ativas aplicadas à aprendizagem do conhecimento do mundo e do Estudo do Meio</w:t>
      </w:r>
      <w:r>
        <w:t xml:space="preserve">. Instituto Politécnico de Beja. Escola Superior da Educação. </w:t>
      </w:r>
    </w:p>
  </w:footnote>
  <w:footnote w:id="12">
    <w:p w14:paraId="7FC496B4" w14:textId="38A5C3C9" w:rsidR="00166847" w:rsidRDefault="00166847">
      <w:pPr>
        <w:pStyle w:val="Textodenotaderodap"/>
      </w:pPr>
      <w:r>
        <w:rPr>
          <w:rStyle w:val="Refdenotaderodap"/>
        </w:rPr>
        <w:footnoteRef/>
      </w:r>
      <w:r>
        <w:t xml:space="preserve"> Aurora, A. R. M. (2023). </w:t>
      </w:r>
      <w:r w:rsidRPr="0096390B">
        <w:rPr>
          <w:i/>
        </w:rPr>
        <w:t>Da visualização à produção: o vídeo e a aprendizagem de vocabulário em sala de aula de língua estrangeira</w:t>
      </w:r>
      <w:r>
        <w:t>. Relatório de estágio. Faculdade de Letras da Universidade do Porto.</w:t>
      </w:r>
    </w:p>
  </w:footnote>
  <w:footnote w:id="13">
    <w:p w14:paraId="5AEA8A90" w14:textId="0ADA8319" w:rsidR="00166847" w:rsidRDefault="00166847">
      <w:pPr>
        <w:pStyle w:val="Textodenotaderodap"/>
      </w:pPr>
      <w:r>
        <w:rPr>
          <w:rStyle w:val="Refdenotaderodap"/>
        </w:rPr>
        <w:footnoteRef/>
      </w:r>
      <w:r>
        <w:t xml:space="preserve"> Graça, V., Ramos, A. &amp; Solé, G. (</w:t>
      </w:r>
      <w:r w:rsidRPr="00350516">
        <w:t>n.d.).</w:t>
      </w:r>
      <w:r>
        <w:t xml:space="preserve"> “Metodologias ativas e tecnologias digitais: contributos para o desenvolvimento da consciência histórica.” </w:t>
      </w:r>
      <w:r w:rsidRPr="00882664">
        <w:rPr>
          <w:i/>
        </w:rPr>
        <w:t>Práticas Educativas e Supervisão Pedagógica</w:t>
      </w:r>
      <w:r>
        <w:t xml:space="preserve">. Centro de Investigação em Educação (CIEd), Universidade do Minho. </w:t>
      </w:r>
    </w:p>
  </w:footnote>
  <w:footnote w:id="14">
    <w:p w14:paraId="61019FB4" w14:textId="1A74FD03" w:rsidR="00166847" w:rsidRDefault="00166847">
      <w:pPr>
        <w:pStyle w:val="Textodenotaderodap"/>
      </w:pPr>
      <w:r>
        <w:rPr>
          <w:rStyle w:val="Refdenotaderodap"/>
        </w:rPr>
        <w:footnoteRef/>
      </w:r>
      <w:r w:rsidRPr="00152DFD">
        <w:t xml:space="preserve"> </w:t>
      </w:r>
      <w:r>
        <w:t>Disponível para consulta em</w:t>
      </w:r>
      <w:r w:rsidRPr="00152DFD">
        <w:t xml:space="preserve">: </w:t>
      </w:r>
      <w:hyperlink r:id="rId5" w:history="1">
        <w:r w:rsidRPr="00152DFD">
          <w:rPr>
            <w:rStyle w:val="Hiperligao"/>
          </w:rPr>
          <w:t>https://www.escolavirtual.pt/Pagina-Especi</w:t>
        </w:r>
        <w:r w:rsidRPr="0010648E">
          <w:rPr>
            <w:rStyle w:val="Hiperligao"/>
          </w:rPr>
          <w:t>al/DME.htm</w:t>
        </w:r>
      </w:hyperlink>
      <w:r>
        <w:t>.</w:t>
      </w:r>
    </w:p>
  </w:footnote>
  <w:footnote w:id="15">
    <w:p w14:paraId="23936E96" w14:textId="77777777" w:rsidR="00931729" w:rsidRDefault="00931729" w:rsidP="00931729">
      <w:pPr>
        <w:pStyle w:val="Textodenotaderodap"/>
      </w:pPr>
      <w:r>
        <w:rPr>
          <w:rStyle w:val="Refdenotaderodap"/>
        </w:rPr>
        <w:footnoteRef/>
      </w:r>
      <w:r>
        <w:t xml:space="preserve"> Disponível para c</w:t>
      </w:r>
      <w:r w:rsidRPr="001F5ABD">
        <w:rPr>
          <w:rFonts w:cstheme="minorHAnsi"/>
        </w:rPr>
        <w:t xml:space="preserve">onsulta em: </w:t>
      </w:r>
      <w:hyperlink r:id="rId6" w:history="1">
        <w:r w:rsidRPr="001F5ABD">
          <w:rPr>
            <w:rStyle w:val="Hiperligao"/>
            <w:rFonts w:cstheme="minorHAnsi"/>
          </w:rPr>
          <w:t>https://www.wingclips.com/movie-clips/despicable-me-2/nervous-phone-call</w:t>
        </w:r>
      </w:hyperlink>
    </w:p>
  </w:footnote>
  <w:footnote w:id="16">
    <w:p w14:paraId="6A0637BF" w14:textId="77777777" w:rsidR="00931729" w:rsidRDefault="00931729" w:rsidP="00931729">
      <w:pPr>
        <w:pStyle w:val="Textodenotaderodap"/>
      </w:pPr>
      <w:r>
        <w:rPr>
          <w:rStyle w:val="Refdenotaderodap"/>
        </w:rPr>
        <w:footnoteRef/>
      </w:r>
      <w:r>
        <w:t xml:space="preserve"> Disponível em: </w:t>
      </w:r>
      <w:hyperlink r:id="rId7" w:history="1">
        <w:r w:rsidRPr="00381DC9">
          <w:rPr>
            <w:rStyle w:val="Hiperligao"/>
          </w:rPr>
          <w:t>https://www.youtube.com/watch?v=WbN0nX61rIs&amp;pp=ygUMc2hha2UgaXQgb3V0</w:t>
        </w:r>
      </w:hyperlink>
      <w:r>
        <w:t xml:space="preserve"> </w:t>
      </w:r>
    </w:p>
  </w:footnote>
  <w:footnote w:id="17">
    <w:p w14:paraId="19386515" w14:textId="77777777" w:rsidR="00DA33E2" w:rsidRDefault="00DA33E2" w:rsidP="00DA33E2">
      <w:pPr>
        <w:pStyle w:val="Textodenotaderodap"/>
      </w:pPr>
      <w:r>
        <w:t xml:space="preserve"> </w:t>
      </w:r>
      <w:r>
        <w:rPr>
          <w:rStyle w:val="Refdenotaderodap"/>
        </w:rPr>
        <w:footnoteRef/>
      </w:r>
      <w:r>
        <w:t xml:space="preserve"> </w:t>
      </w:r>
      <w:r w:rsidRPr="004C4199">
        <w:rPr>
          <w:i/>
          <w:iCs/>
        </w:rPr>
        <w:t>Brain-Computer Interface</w:t>
      </w:r>
      <w:r>
        <w:t>.</w:t>
      </w:r>
    </w:p>
  </w:footnote>
  <w:footnote w:id="18">
    <w:p w14:paraId="4304BC6F" w14:textId="4842F520" w:rsidR="00274506" w:rsidRDefault="00274506">
      <w:pPr>
        <w:pStyle w:val="Textodenotaderodap"/>
      </w:pPr>
      <w:r w:rsidRPr="00535C18">
        <w:rPr>
          <w:rStyle w:val="Refdenotaderodap"/>
        </w:rPr>
        <w:footnoteRef/>
      </w:r>
      <w:r w:rsidRPr="00535C18">
        <w:t xml:space="preserve"> Ver </w:t>
      </w:r>
      <w:r w:rsidR="00374B28" w:rsidRPr="00535C18">
        <w:t>A</w:t>
      </w:r>
      <w:r w:rsidRPr="00535C18">
        <w:t>nexo</w:t>
      </w:r>
      <w:r w:rsidR="00AC6075">
        <w:t xml:space="preserve"> 2.</w:t>
      </w:r>
    </w:p>
  </w:footnote>
  <w:footnote w:id="19">
    <w:p w14:paraId="292E50EE" w14:textId="26B3E277" w:rsidR="007160BF" w:rsidRDefault="007160BF">
      <w:pPr>
        <w:pStyle w:val="Textodenotaderodap"/>
      </w:pPr>
      <w:r w:rsidRPr="00535C18">
        <w:rPr>
          <w:rStyle w:val="Refdenotaderodap"/>
        </w:rPr>
        <w:footnoteRef/>
      </w:r>
      <w:r w:rsidRPr="00535C18">
        <w:t xml:space="preserve"> Ver </w:t>
      </w:r>
      <w:r w:rsidR="00AD3E9C" w:rsidRPr="00535C18">
        <w:t>Anexo</w:t>
      </w:r>
      <w:r w:rsidR="00AC6075">
        <w:t xml:space="preserve"> 3.</w:t>
      </w:r>
    </w:p>
  </w:footnote>
  <w:footnote w:id="20">
    <w:p w14:paraId="2D9D4ADF" w14:textId="4CFE85FE" w:rsidR="00AE6E43" w:rsidRPr="00510EC9" w:rsidRDefault="00AE6E43">
      <w:pPr>
        <w:pStyle w:val="Textodenotaderodap"/>
      </w:pPr>
      <w:r w:rsidRPr="00510EC9">
        <w:rPr>
          <w:rStyle w:val="Refdenotaderodap"/>
        </w:rPr>
        <w:footnoteRef/>
      </w:r>
      <w:r w:rsidRPr="00510EC9">
        <w:t xml:space="preserve"> Ver Anexo 4</w:t>
      </w:r>
      <w:r w:rsidR="00AC6075">
        <w:t>.</w:t>
      </w:r>
    </w:p>
  </w:footnote>
  <w:footnote w:id="21">
    <w:p w14:paraId="1AF67604" w14:textId="7F037CA3" w:rsidR="00733EAB" w:rsidRDefault="00733EAB">
      <w:pPr>
        <w:pStyle w:val="Textodenotaderodap"/>
      </w:pPr>
      <w:r w:rsidRPr="00510EC9">
        <w:rPr>
          <w:rStyle w:val="Refdenotaderodap"/>
        </w:rPr>
        <w:footnoteRef/>
      </w:r>
      <w:r w:rsidRPr="00510EC9">
        <w:t xml:space="preserve"> Ver Anexo </w:t>
      </w:r>
      <w:r w:rsidR="00AC6075">
        <w:t>5.</w:t>
      </w:r>
    </w:p>
  </w:footnote>
  <w:footnote w:id="22">
    <w:p w14:paraId="1E0B325A" w14:textId="77777777" w:rsidR="00D009CB" w:rsidRDefault="00D009CB" w:rsidP="00D009CB">
      <w:pPr>
        <w:pStyle w:val="Textodenotaderodap"/>
      </w:pPr>
      <w:r>
        <w:rPr>
          <w:rStyle w:val="Refdenotaderodap"/>
        </w:rPr>
        <w:footnoteRef/>
      </w:r>
      <w:r>
        <w:t xml:space="preserve"> Disponível para consulta em: </w:t>
      </w:r>
      <w:hyperlink r:id="rId8" w:history="1">
        <w:r w:rsidRPr="00381DC9">
          <w:rPr>
            <w:rStyle w:val="Hiperligao"/>
          </w:rPr>
          <w:t>https://www.youtube.com/watch?v=YsZ-lx_3eoM</w:t>
        </w:r>
      </w:hyperlink>
      <w:r>
        <w:t xml:space="preserve"> </w:t>
      </w:r>
    </w:p>
  </w:footnote>
  <w:footnote w:id="23">
    <w:p w14:paraId="02989710" w14:textId="77777777" w:rsidR="00D009CB" w:rsidRDefault="00D009CB" w:rsidP="00D009CB">
      <w:pPr>
        <w:pStyle w:val="Textodenotaderodap"/>
      </w:pPr>
      <w:r>
        <w:rPr>
          <w:rStyle w:val="Refdenotaderodap"/>
        </w:rPr>
        <w:footnoteRef/>
      </w:r>
      <w:r>
        <w:t xml:space="preserve"> </w:t>
      </w:r>
      <w:r w:rsidRPr="0033317E">
        <w:t xml:space="preserve">(Recuperar Portugal. (2023/01/23). Digitalizar a educação. Disponível para consulta em: </w:t>
      </w:r>
      <w:hyperlink r:id="rId9" w:history="1">
        <w:r w:rsidRPr="0033317E">
          <w:rPr>
            <w:rStyle w:val="Hiperligao"/>
          </w:rPr>
          <w:t>https://recuperarportugal.gov.pt/2023/01/23/digitalizar-a-educacao/</w:t>
        </w:r>
      </w:hyperlink>
      <w:r w:rsidRPr="0033317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70A3"/>
    <w:multiLevelType w:val="hybridMultilevel"/>
    <w:tmpl w:val="0E88C81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34B7A5F"/>
    <w:multiLevelType w:val="hybridMultilevel"/>
    <w:tmpl w:val="A308E780"/>
    <w:lvl w:ilvl="0" w:tplc="BFF6F348">
      <w:start w:val="1"/>
      <w:numFmt w:val="decimal"/>
      <w:suff w:val="space"/>
      <w:lvlText w:val="Capítulo %1."/>
      <w:lvlJc w:val="right"/>
      <w:pPr>
        <w:ind w:left="1418" w:hanging="5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6BB59C4"/>
    <w:multiLevelType w:val="hybridMultilevel"/>
    <w:tmpl w:val="675A5FCE"/>
    <w:lvl w:ilvl="0" w:tplc="AD9264CC">
      <w:start w:val="1"/>
      <w:numFmt w:val="decimal"/>
      <w:pStyle w:val="Parte"/>
      <w:lvlText w:val="PARTE %1"/>
      <w:lvlJc w:val="left"/>
      <w:pPr>
        <w:ind w:left="2081" w:hanging="360"/>
      </w:pPr>
      <w:rPr>
        <w:rFonts w:hint="default"/>
      </w:rPr>
    </w:lvl>
    <w:lvl w:ilvl="1" w:tplc="08160019" w:tentative="1">
      <w:start w:val="1"/>
      <w:numFmt w:val="lowerLetter"/>
      <w:lvlText w:val="%2."/>
      <w:lvlJc w:val="left"/>
      <w:pPr>
        <w:ind w:left="2801" w:hanging="360"/>
      </w:pPr>
    </w:lvl>
    <w:lvl w:ilvl="2" w:tplc="0816001B" w:tentative="1">
      <w:start w:val="1"/>
      <w:numFmt w:val="lowerRoman"/>
      <w:lvlText w:val="%3."/>
      <w:lvlJc w:val="right"/>
      <w:pPr>
        <w:ind w:left="3521" w:hanging="180"/>
      </w:pPr>
    </w:lvl>
    <w:lvl w:ilvl="3" w:tplc="0816000F" w:tentative="1">
      <w:start w:val="1"/>
      <w:numFmt w:val="decimal"/>
      <w:lvlText w:val="%4."/>
      <w:lvlJc w:val="left"/>
      <w:pPr>
        <w:ind w:left="4241" w:hanging="360"/>
      </w:pPr>
    </w:lvl>
    <w:lvl w:ilvl="4" w:tplc="08160019" w:tentative="1">
      <w:start w:val="1"/>
      <w:numFmt w:val="lowerLetter"/>
      <w:lvlText w:val="%5."/>
      <w:lvlJc w:val="left"/>
      <w:pPr>
        <w:ind w:left="4961" w:hanging="360"/>
      </w:pPr>
    </w:lvl>
    <w:lvl w:ilvl="5" w:tplc="0816001B" w:tentative="1">
      <w:start w:val="1"/>
      <w:numFmt w:val="lowerRoman"/>
      <w:lvlText w:val="%6."/>
      <w:lvlJc w:val="right"/>
      <w:pPr>
        <w:ind w:left="5681" w:hanging="180"/>
      </w:pPr>
    </w:lvl>
    <w:lvl w:ilvl="6" w:tplc="0816000F" w:tentative="1">
      <w:start w:val="1"/>
      <w:numFmt w:val="decimal"/>
      <w:lvlText w:val="%7."/>
      <w:lvlJc w:val="left"/>
      <w:pPr>
        <w:ind w:left="6401" w:hanging="360"/>
      </w:pPr>
    </w:lvl>
    <w:lvl w:ilvl="7" w:tplc="08160019" w:tentative="1">
      <w:start w:val="1"/>
      <w:numFmt w:val="lowerLetter"/>
      <w:lvlText w:val="%8."/>
      <w:lvlJc w:val="left"/>
      <w:pPr>
        <w:ind w:left="7121" w:hanging="360"/>
      </w:pPr>
    </w:lvl>
    <w:lvl w:ilvl="8" w:tplc="0816001B" w:tentative="1">
      <w:start w:val="1"/>
      <w:numFmt w:val="lowerRoman"/>
      <w:lvlText w:val="%9."/>
      <w:lvlJc w:val="right"/>
      <w:pPr>
        <w:ind w:left="7841" w:hanging="180"/>
      </w:pPr>
    </w:lvl>
  </w:abstractNum>
  <w:abstractNum w:abstractNumId="3" w15:restartNumberingAfterBreak="0">
    <w:nsid w:val="07713C22"/>
    <w:multiLevelType w:val="hybridMultilevel"/>
    <w:tmpl w:val="3262440C"/>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CA963D3"/>
    <w:multiLevelType w:val="hybridMultilevel"/>
    <w:tmpl w:val="6804CB8A"/>
    <w:lvl w:ilvl="0" w:tplc="D76A7972">
      <w:start w:val="1"/>
      <w:numFmt w:val="decimal"/>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5" w15:restartNumberingAfterBreak="0">
    <w:nsid w:val="11B04105"/>
    <w:multiLevelType w:val="multilevel"/>
    <w:tmpl w:val="3DC2AF4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D5679"/>
    <w:multiLevelType w:val="hybridMultilevel"/>
    <w:tmpl w:val="40322AAE"/>
    <w:lvl w:ilvl="0" w:tplc="DD56B9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18454162"/>
    <w:multiLevelType w:val="multilevel"/>
    <w:tmpl w:val="98661894"/>
    <w:lvl w:ilvl="0">
      <w:start w:val="1"/>
      <w:numFmt w:val="none"/>
      <w:suff w:val="space"/>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AAE351F"/>
    <w:multiLevelType w:val="hybridMultilevel"/>
    <w:tmpl w:val="17E4C996"/>
    <w:lvl w:ilvl="0" w:tplc="2A545A5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BAD04B4"/>
    <w:multiLevelType w:val="multilevel"/>
    <w:tmpl w:val="48DCA910"/>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5AC6BAF"/>
    <w:multiLevelType w:val="multilevel"/>
    <w:tmpl w:val="915CEFC4"/>
    <w:lvl w:ilvl="0">
      <w:start w:val="1"/>
      <w:numFmt w:val="decimal"/>
      <w:isLgl/>
      <w:suff w:val="space"/>
      <w:lvlText w:val="%1.1.1"/>
      <w:lvlJc w:val="left"/>
      <w:pPr>
        <w:ind w:left="851" w:hanging="567"/>
      </w:pPr>
      <w:rPr>
        <w:rFonts w:hint="default"/>
      </w:rPr>
    </w:lvl>
    <w:lvl w:ilvl="1">
      <w:start w:val="1"/>
      <w:numFmt w:val="decimal"/>
      <w:lvlText w:val="%2."/>
      <w:lvlJc w:val="left"/>
      <w:pPr>
        <w:ind w:left="1440" w:hanging="360"/>
      </w:pPr>
      <w:rPr>
        <w:rFonts w:hint="default"/>
      </w:rPr>
    </w:lvl>
    <w:lvl w:ilvl="2">
      <w:start w:val="1"/>
      <w:numFmt w:val="decimal"/>
      <w:lvlText w:val="%1%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B73FB7"/>
    <w:multiLevelType w:val="multilevel"/>
    <w:tmpl w:val="18FAA632"/>
    <w:lvl w:ilvl="0">
      <w:start w:val="1"/>
      <w:numFmt w:val="decimal"/>
      <w:lvlText w:val="%1"/>
      <w:lvlJc w:val="left"/>
      <w:pPr>
        <w:ind w:left="480" w:hanging="480"/>
      </w:pPr>
      <w:rPr>
        <w:rFonts w:hint="default"/>
      </w:rPr>
    </w:lvl>
    <w:lvl w:ilvl="1">
      <w:start w:val="2"/>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41505CD9"/>
    <w:multiLevelType w:val="hybridMultilevel"/>
    <w:tmpl w:val="744E3710"/>
    <w:lvl w:ilvl="0" w:tplc="F28A314E">
      <w:start w:val="1"/>
      <w:numFmt w:val="bullet"/>
      <w:lvlText w:val="•"/>
      <w:lvlJc w:val="left"/>
      <w:pPr>
        <w:tabs>
          <w:tab w:val="num" w:pos="720"/>
        </w:tabs>
        <w:ind w:left="720" w:hanging="360"/>
      </w:pPr>
      <w:rPr>
        <w:rFonts w:ascii="Arial" w:hAnsi="Arial" w:hint="default"/>
      </w:rPr>
    </w:lvl>
    <w:lvl w:ilvl="1" w:tplc="E626E902" w:tentative="1">
      <w:start w:val="1"/>
      <w:numFmt w:val="bullet"/>
      <w:lvlText w:val="•"/>
      <w:lvlJc w:val="left"/>
      <w:pPr>
        <w:tabs>
          <w:tab w:val="num" w:pos="1440"/>
        </w:tabs>
        <w:ind w:left="1440" w:hanging="360"/>
      </w:pPr>
      <w:rPr>
        <w:rFonts w:ascii="Arial" w:hAnsi="Arial" w:hint="default"/>
      </w:rPr>
    </w:lvl>
    <w:lvl w:ilvl="2" w:tplc="7B4A3734" w:tentative="1">
      <w:start w:val="1"/>
      <w:numFmt w:val="bullet"/>
      <w:lvlText w:val="•"/>
      <w:lvlJc w:val="left"/>
      <w:pPr>
        <w:tabs>
          <w:tab w:val="num" w:pos="2160"/>
        </w:tabs>
        <w:ind w:left="2160" w:hanging="360"/>
      </w:pPr>
      <w:rPr>
        <w:rFonts w:ascii="Arial" w:hAnsi="Arial" w:hint="default"/>
      </w:rPr>
    </w:lvl>
    <w:lvl w:ilvl="3" w:tplc="2048B396" w:tentative="1">
      <w:start w:val="1"/>
      <w:numFmt w:val="bullet"/>
      <w:lvlText w:val="•"/>
      <w:lvlJc w:val="left"/>
      <w:pPr>
        <w:tabs>
          <w:tab w:val="num" w:pos="2880"/>
        </w:tabs>
        <w:ind w:left="2880" w:hanging="360"/>
      </w:pPr>
      <w:rPr>
        <w:rFonts w:ascii="Arial" w:hAnsi="Arial" w:hint="default"/>
      </w:rPr>
    </w:lvl>
    <w:lvl w:ilvl="4" w:tplc="0882E0AE" w:tentative="1">
      <w:start w:val="1"/>
      <w:numFmt w:val="bullet"/>
      <w:lvlText w:val="•"/>
      <w:lvlJc w:val="left"/>
      <w:pPr>
        <w:tabs>
          <w:tab w:val="num" w:pos="3600"/>
        </w:tabs>
        <w:ind w:left="3600" w:hanging="360"/>
      </w:pPr>
      <w:rPr>
        <w:rFonts w:ascii="Arial" w:hAnsi="Arial" w:hint="default"/>
      </w:rPr>
    </w:lvl>
    <w:lvl w:ilvl="5" w:tplc="2F80CA5E" w:tentative="1">
      <w:start w:val="1"/>
      <w:numFmt w:val="bullet"/>
      <w:lvlText w:val="•"/>
      <w:lvlJc w:val="left"/>
      <w:pPr>
        <w:tabs>
          <w:tab w:val="num" w:pos="4320"/>
        </w:tabs>
        <w:ind w:left="4320" w:hanging="360"/>
      </w:pPr>
      <w:rPr>
        <w:rFonts w:ascii="Arial" w:hAnsi="Arial" w:hint="default"/>
      </w:rPr>
    </w:lvl>
    <w:lvl w:ilvl="6" w:tplc="2F34620E" w:tentative="1">
      <w:start w:val="1"/>
      <w:numFmt w:val="bullet"/>
      <w:lvlText w:val="•"/>
      <w:lvlJc w:val="left"/>
      <w:pPr>
        <w:tabs>
          <w:tab w:val="num" w:pos="5040"/>
        </w:tabs>
        <w:ind w:left="5040" w:hanging="360"/>
      </w:pPr>
      <w:rPr>
        <w:rFonts w:ascii="Arial" w:hAnsi="Arial" w:hint="default"/>
      </w:rPr>
    </w:lvl>
    <w:lvl w:ilvl="7" w:tplc="1F206B68" w:tentative="1">
      <w:start w:val="1"/>
      <w:numFmt w:val="bullet"/>
      <w:lvlText w:val="•"/>
      <w:lvlJc w:val="left"/>
      <w:pPr>
        <w:tabs>
          <w:tab w:val="num" w:pos="5760"/>
        </w:tabs>
        <w:ind w:left="5760" w:hanging="360"/>
      </w:pPr>
      <w:rPr>
        <w:rFonts w:ascii="Arial" w:hAnsi="Arial" w:hint="default"/>
      </w:rPr>
    </w:lvl>
    <w:lvl w:ilvl="8" w:tplc="1224693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335945"/>
    <w:multiLevelType w:val="hybridMultilevel"/>
    <w:tmpl w:val="91340A10"/>
    <w:lvl w:ilvl="0" w:tplc="5F780B3E">
      <w:start w:val="1"/>
      <w:numFmt w:val="decimal"/>
      <w:suff w:val="space"/>
      <w:lvlText w:val="Capítulo %1:"/>
      <w:lvlJc w:val="right"/>
      <w:pPr>
        <w:ind w:left="1418" w:hanging="284"/>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160019">
      <w:start w:val="1"/>
      <w:numFmt w:val="lowerLetter"/>
      <w:lvlText w:val="%2."/>
      <w:lvlJc w:val="left"/>
      <w:pPr>
        <w:ind w:left="2432" w:hanging="360"/>
      </w:pPr>
    </w:lvl>
    <w:lvl w:ilvl="2" w:tplc="0816001B" w:tentative="1">
      <w:start w:val="1"/>
      <w:numFmt w:val="lowerRoman"/>
      <w:lvlText w:val="%3."/>
      <w:lvlJc w:val="right"/>
      <w:pPr>
        <w:ind w:left="3152" w:hanging="180"/>
      </w:pPr>
    </w:lvl>
    <w:lvl w:ilvl="3" w:tplc="0816000F" w:tentative="1">
      <w:start w:val="1"/>
      <w:numFmt w:val="decimal"/>
      <w:lvlText w:val="%4."/>
      <w:lvlJc w:val="left"/>
      <w:pPr>
        <w:ind w:left="3872" w:hanging="360"/>
      </w:pPr>
    </w:lvl>
    <w:lvl w:ilvl="4" w:tplc="08160019" w:tentative="1">
      <w:start w:val="1"/>
      <w:numFmt w:val="lowerLetter"/>
      <w:lvlText w:val="%5."/>
      <w:lvlJc w:val="left"/>
      <w:pPr>
        <w:ind w:left="4592" w:hanging="360"/>
      </w:pPr>
    </w:lvl>
    <w:lvl w:ilvl="5" w:tplc="0816001B" w:tentative="1">
      <w:start w:val="1"/>
      <w:numFmt w:val="lowerRoman"/>
      <w:lvlText w:val="%6."/>
      <w:lvlJc w:val="right"/>
      <w:pPr>
        <w:ind w:left="5312" w:hanging="180"/>
      </w:pPr>
    </w:lvl>
    <w:lvl w:ilvl="6" w:tplc="0816000F" w:tentative="1">
      <w:start w:val="1"/>
      <w:numFmt w:val="decimal"/>
      <w:lvlText w:val="%7."/>
      <w:lvlJc w:val="left"/>
      <w:pPr>
        <w:ind w:left="6032" w:hanging="360"/>
      </w:pPr>
    </w:lvl>
    <w:lvl w:ilvl="7" w:tplc="08160019" w:tentative="1">
      <w:start w:val="1"/>
      <w:numFmt w:val="lowerLetter"/>
      <w:lvlText w:val="%8."/>
      <w:lvlJc w:val="left"/>
      <w:pPr>
        <w:ind w:left="6752" w:hanging="360"/>
      </w:pPr>
    </w:lvl>
    <w:lvl w:ilvl="8" w:tplc="0816001B" w:tentative="1">
      <w:start w:val="1"/>
      <w:numFmt w:val="lowerRoman"/>
      <w:lvlText w:val="%9."/>
      <w:lvlJc w:val="right"/>
      <w:pPr>
        <w:ind w:left="7472" w:hanging="180"/>
      </w:pPr>
    </w:lvl>
  </w:abstractNum>
  <w:abstractNum w:abstractNumId="14" w15:restartNumberingAfterBreak="0">
    <w:nsid w:val="42FA2F6F"/>
    <w:multiLevelType w:val="hybridMultilevel"/>
    <w:tmpl w:val="097429E8"/>
    <w:lvl w:ilvl="0" w:tplc="32E84DF4">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494B0BD8"/>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1C0745"/>
    <w:multiLevelType w:val="multilevel"/>
    <w:tmpl w:val="229ABF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7C0954"/>
    <w:multiLevelType w:val="multilevel"/>
    <w:tmpl w:val="FE8013D2"/>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E01628"/>
    <w:multiLevelType w:val="hybridMultilevel"/>
    <w:tmpl w:val="5978D416"/>
    <w:lvl w:ilvl="0" w:tplc="DBFCDBE4">
      <w:start w:val="1"/>
      <w:numFmt w:val="decimal"/>
      <w:lvlText w:val="%1.1"/>
      <w:lvlJc w:val="left"/>
      <w:pPr>
        <w:ind w:left="1418" w:hanging="284"/>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E8273A9"/>
    <w:multiLevelType w:val="hybridMultilevel"/>
    <w:tmpl w:val="C722F96E"/>
    <w:lvl w:ilvl="0" w:tplc="A3E6540E">
      <w:start w:val="1"/>
      <w:numFmt w:val="bullet"/>
      <w:lvlText w:val="•"/>
      <w:lvlJc w:val="left"/>
      <w:pPr>
        <w:tabs>
          <w:tab w:val="num" w:pos="720"/>
        </w:tabs>
        <w:ind w:left="720" w:hanging="360"/>
      </w:pPr>
      <w:rPr>
        <w:rFonts w:ascii="Arial" w:hAnsi="Arial" w:hint="default"/>
      </w:rPr>
    </w:lvl>
    <w:lvl w:ilvl="1" w:tplc="FDA09AF2">
      <w:numFmt w:val="bullet"/>
      <w:lvlText w:val="•"/>
      <w:lvlJc w:val="left"/>
      <w:pPr>
        <w:tabs>
          <w:tab w:val="num" w:pos="1440"/>
        </w:tabs>
        <w:ind w:left="1440" w:hanging="360"/>
      </w:pPr>
      <w:rPr>
        <w:rFonts w:ascii="Arial" w:hAnsi="Arial" w:hint="default"/>
      </w:rPr>
    </w:lvl>
    <w:lvl w:ilvl="2" w:tplc="A2BA25D8" w:tentative="1">
      <w:start w:val="1"/>
      <w:numFmt w:val="bullet"/>
      <w:lvlText w:val="•"/>
      <w:lvlJc w:val="left"/>
      <w:pPr>
        <w:tabs>
          <w:tab w:val="num" w:pos="2160"/>
        </w:tabs>
        <w:ind w:left="2160" w:hanging="360"/>
      </w:pPr>
      <w:rPr>
        <w:rFonts w:ascii="Arial" w:hAnsi="Arial" w:hint="default"/>
      </w:rPr>
    </w:lvl>
    <w:lvl w:ilvl="3" w:tplc="2BDAAC6A" w:tentative="1">
      <w:start w:val="1"/>
      <w:numFmt w:val="bullet"/>
      <w:lvlText w:val="•"/>
      <w:lvlJc w:val="left"/>
      <w:pPr>
        <w:tabs>
          <w:tab w:val="num" w:pos="2880"/>
        </w:tabs>
        <w:ind w:left="2880" w:hanging="360"/>
      </w:pPr>
      <w:rPr>
        <w:rFonts w:ascii="Arial" w:hAnsi="Arial" w:hint="default"/>
      </w:rPr>
    </w:lvl>
    <w:lvl w:ilvl="4" w:tplc="F3FCABCC" w:tentative="1">
      <w:start w:val="1"/>
      <w:numFmt w:val="bullet"/>
      <w:lvlText w:val="•"/>
      <w:lvlJc w:val="left"/>
      <w:pPr>
        <w:tabs>
          <w:tab w:val="num" w:pos="3600"/>
        </w:tabs>
        <w:ind w:left="3600" w:hanging="360"/>
      </w:pPr>
      <w:rPr>
        <w:rFonts w:ascii="Arial" w:hAnsi="Arial" w:hint="default"/>
      </w:rPr>
    </w:lvl>
    <w:lvl w:ilvl="5" w:tplc="340E4518" w:tentative="1">
      <w:start w:val="1"/>
      <w:numFmt w:val="bullet"/>
      <w:lvlText w:val="•"/>
      <w:lvlJc w:val="left"/>
      <w:pPr>
        <w:tabs>
          <w:tab w:val="num" w:pos="4320"/>
        </w:tabs>
        <w:ind w:left="4320" w:hanging="360"/>
      </w:pPr>
      <w:rPr>
        <w:rFonts w:ascii="Arial" w:hAnsi="Arial" w:hint="default"/>
      </w:rPr>
    </w:lvl>
    <w:lvl w:ilvl="6" w:tplc="1EBC6294" w:tentative="1">
      <w:start w:val="1"/>
      <w:numFmt w:val="bullet"/>
      <w:lvlText w:val="•"/>
      <w:lvlJc w:val="left"/>
      <w:pPr>
        <w:tabs>
          <w:tab w:val="num" w:pos="5040"/>
        </w:tabs>
        <w:ind w:left="5040" w:hanging="360"/>
      </w:pPr>
      <w:rPr>
        <w:rFonts w:ascii="Arial" w:hAnsi="Arial" w:hint="default"/>
      </w:rPr>
    </w:lvl>
    <w:lvl w:ilvl="7" w:tplc="3DD0E9B6" w:tentative="1">
      <w:start w:val="1"/>
      <w:numFmt w:val="bullet"/>
      <w:lvlText w:val="•"/>
      <w:lvlJc w:val="left"/>
      <w:pPr>
        <w:tabs>
          <w:tab w:val="num" w:pos="5760"/>
        </w:tabs>
        <w:ind w:left="5760" w:hanging="360"/>
      </w:pPr>
      <w:rPr>
        <w:rFonts w:ascii="Arial" w:hAnsi="Arial" w:hint="default"/>
      </w:rPr>
    </w:lvl>
    <w:lvl w:ilvl="8" w:tplc="7D82503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017D75"/>
    <w:multiLevelType w:val="hybridMultilevel"/>
    <w:tmpl w:val="E2F8EFB2"/>
    <w:lvl w:ilvl="0" w:tplc="0318F1A2">
      <w:start w:val="1"/>
      <w:numFmt w:val="decimal"/>
      <w:lvlText w:val="%1.1."/>
      <w:lvlJc w:val="left"/>
      <w:pPr>
        <w:ind w:left="1005"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60019">
      <w:start w:val="1"/>
      <w:numFmt w:val="lowerLetter"/>
      <w:lvlText w:val="%2."/>
      <w:lvlJc w:val="left"/>
      <w:pPr>
        <w:ind w:left="1725" w:hanging="360"/>
      </w:pPr>
    </w:lvl>
    <w:lvl w:ilvl="2" w:tplc="0816001B" w:tentative="1">
      <w:start w:val="1"/>
      <w:numFmt w:val="lowerRoman"/>
      <w:lvlText w:val="%3."/>
      <w:lvlJc w:val="right"/>
      <w:pPr>
        <w:ind w:left="2445" w:hanging="180"/>
      </w:pPr>
    </w:lvl>
    <w:lvl w:ilvl="3" w:tplc="0816000F" w:tentative="1">
      <w:start w:val="1"/>
      <w:numFmt w:val="decimal"/>
      <w:lvlText w:val="%4."/>
      <w:lvlJc w:val="left"/>
      <w:pPr>
        <w:ind w:left="3165" w:hanging="360"/>
      </w:pPr>
    </w:lvl>
    <w:lvl w:ilvl="4" w:tplc="08160019" w:tentative="1">
      <w:start w:val="1"/>
      <w:numFmt w:val="lowerLetter"/>
      <w:lvlText w:val="%5."/>
      <w:lvlJc w:val="left"/>
      <w:pPr>
        <w:ind w:left="3885" w:hanging="360"/>
      </w:pPr>
    </w:lvl>
    <w:lvl w:ilvl="5" w:tplc="0816001B" w:tentative="1">
      <w:start w:val="1"/>
      <w:numFmt w:val="lowerRoman"/>
      <w:lvlText w:val="%6."/>
      <w:lvlJc w:val="right"/>
      <w:pPr>
        <w:ind w:left="4605" w:hanging="180"/>
      </w:pPr>
    </w:lvl>
    <w:lvl w:ilvl="6" w:tplc="0816000F" w:tentative="1">
      <w:start w:val="1"/>
      <w:numFmt w:val="decimal"/>
      <w:lvlText w:val="%7."/>
      <w:lvlJc w:val="left"/>
      <w:pPr>
        <w:ind w:left="5325" w:hanging="360"/>
      </w:pPr>
    </w:lvl>
    <w:lvl w:ilvl="7" w:tplc="08160019" w:tentative="1">
      <w:start w:val="1"/>
      <w:numFmt w:val="lowerLetter"/>
      <w:lvlText w:val="%8."/>
      <w:lvlJc w:val="left"/>
      <w:pPr>
        <w:ind w:left="6045" w:hanging="360"/>
      </w:pPr>
    </w:lvl>
    <w:lvl w:ilvl="8" w:tplc="0816001B" w:tentative="1">
      <w:start w:val="1"/>
      <w:numFmt w:val="lowerRoman"/>
      <w:lvlText w:val="%9."/>
      <w:lvlJc w:val="right"/>
      <w:pPr>
        <w:ind w:left="6765" w:hanging="180"/>
      </w:pPr>
    </w:lvl>
  </w:abstractNum>
  <w:abstractNum w:abstractNumId="21" w15:restartNumberingAfterBreak="0">
    <w:nsid w:val="625A5BB4"/>
    <w:multiLevelType w:val="multilevel"/>
    <w:tmpl w:val="87E6E7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716DD1"/>
    <w:multiLevelType w:val="multilevel"/>
    <w:tmpl w:val="0816001F"/>
    <w:lvl w:ilvl="0">
      <w:start w:val="1"/>
      <w:numFmt w:val="decimal"/>
      <w:lvlText w:val="%1."/>
      <w:lvlJc w:val="left"/>
      <w:pPr>
        <w:ind w:left="1069" w:hanging="360"/>
      </w:pPr>
      <w:rPr>
        <w:rFonts w:hint="default"/>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3" w15:restartNumberingAfterBreak="0">
    <w:nsid w:val="6FB955AE"/>
    <w:multiLevelType w:val="hybridMultilevel"/>
    <w:tmpl w:val="8D6A82B8"/>
    <w:lvl w:ilvl="0" w:tplc="C8865AB8">
      <w:start w:val="1"/>
      <w:numFmt w:val="decimal"/>
      <w:lvlText w:val="%1. Capítulo"/>
      <w:lvlJc w:val="righ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717979F7"/>
    <w:multiLevelType w:val="hybridMultilevel"/>
    <w:tmpl w:val="81CABB5C"/>
    <w:lvl w:ilvl="0" w:tplc="B322CDB6">
      <w:start w:val="1"/>
      <w:numFmt w:val="decimal"/>
      <w:lvlText w:val="%1.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50D57CB"/>
    <w:multiLevelType w:val="hybridMultilevel"/>
    <w:tmpl w:val="4DC84214"/>
    <w:lvl w:ilvl="0" w:tplc="64BE48DA">
      <w:start w:val="1"/>
      <w:numFmt w:val="bullet"/>
      <w:pStyle w:val="Textolista"/>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77A11CB1"/>
    <w:multiLevelType w:val="multilevel"/>
    <w:tmpl w:val="CA883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BE1439"/>
    <w:multiLevelType w:val="multilevel"/>
    <w:tmpl w:val="B6568F7E"/>
    <w:lvl w:ilvl="0">
      <w:start w:val="1"/>
      <w:numFmt w:val="decimal"/>
      <w:lvlText w:val="%1.1"/>
      <w:lvlJc w:val="left"/>
      <w:pPr>
        <w:ind w:left="360"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566"/>
      </w:pPr>
      <w:rPr>
        <w:rFonts w:hint="default"/>
      </w:rPr>
    </w:lvl>
    <w:lvl w:ilvl="2">
      <w:start w:val="1"/>
      <w:numFmt w:val="decimal"/>
      <w:lvlText w:val="%3.1.1."/>
      <w:lvlJc w:val="left"/>
      <w:pPr>
        <w:ind w:left="1290" w:hanging="720"/>
      </w:pPr>
      <w:rPr>
        <w:rFonts w:hint="default"/>
        <w:color w:val="auto"/>
        <w:spacing w:val="1"/>
        <w:w w:val="97"/>
        <w:sz w:val="24"/>
        <w:szCs w:val="24"/>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8" w15:restartNumberingAfterBreak="0">
    <w:nsid w:val="7E4C6AB1"/>
    <w:multiLevelType w:val="multilevel"/>
    <w:tmpl w:val="7AE4F3FE"/>
    <w:lvl w:ilvl="0">
      <w:start w:val="1"/>
      <w:numFmt w:val="decimal"/>
      <w:pStyle w:val="Ttulo1"/>
      <w:lvlText w:val="%1."/>
      <w:lvlJc w:val="left"/>
      <w:pPr>
        <w:ind w:left="357" w:hanging="357"/>
      </w:pPr>
      <w:rPr>
        <w:rFonts w:hint="default"/>
      </w:rPr>
    </w:lvl>
    <w:lvl w:ilvl="1">
      <w:start w:val="1"/>
      <w:numFmt w:val="decimal"/>
      <w:pStyle w:val="Ttulo2"/>
      <w:lvlText w:val="%1.%2."/>
      <w:lvlJc w:val="left"/>
      <w:pPr>
        <w:ind w:left="641" w:hanging="357"/>
      </w:pPr>
      <w:rPr>
        <w:rFonts w:hint="default"/>
      </w:rPr>
    </w:lvl>
    <w:lvl w:ilvl="2">
      <w:start w:val="1"/>
      <w:numFmt w:val="decimal"/>
      <w:pStyle w:val="Ttulo3"/>
      <w:lvlText w:val="%1.%2.%3."/>
      <w:lvlJc w:val="left"/>
      <w:pPr>
        <w:ind w:left="925" w:hanging="357"/>
      </w:pPr>
      <w:rPr>
        <w:rFonts w:hint="default"/>
        <w:i w:val="0"/>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num w:numId="1" w16cid:durableId="675419409">
    <w:abstractNumId w:val="19"/>
  </w:num>
  <w:num w:numId="2" w16cid:durableId="184488718">
    <w:abstractNumId w:val="12"/>
  </w:num>
  <w:num w:numId="3" w16cid:durableId="563756851">
    <w:abstractNumId w:val="23"/>
  </w:num>
  <w:num w:numId="4" w16cid:durableId="683214571">
    <w:abstractNumId w:val="1"/>
  </w:num>
  <w:num w:numId="5" w16cid:durableId="497158165">
    <w:abstractNumId w:val="1"/>
    <w:lvlOverride w:ilvl="0">
      <w:startOverride w:val="1"/>
    </w:lvlOverride>
  </w:num>
  <w:num w:numId="6" w16cid:durableId="1049572613">
    <w:abstractNumId w:val="2"/>
  </w:num>
  <w:num w:numId="7" w16cid:durableId="1251306890">
    <w:abstractNumId w:val="13"/>
  </w:num>
  <w:num w:numId="8" w16cid:durableId="394355969">
    <w:abstractNumId w:val="18"/>
  </w:num>
  <w:num w:numId="9" w16cid:durableId="1977300607">
    <w:abstractNumId w:val="7"/>
  </w:num>
  <w:num w:numId="10" w16cid:durableId="974799893">
    <w:abstractNumId w:val="22"/>
  </w:num>
  <w:num w:numId="11" w16cid:durableId="250818707">
    <w:abstractNumId w:val="10"/>
  </w:num>
  <w:num w:numId="12" w16cid:durableId="172257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496881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408933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332890">
    <w:abstractNumId w:val="9"/>
  </w:num>
  <w:num w:numId="16" w16cid:durableId="1328171906">
    <w:abstractNumId w:val="26"/>
  </w:num>
  <w:num w:numId="17" w16cid:durableId="718675076">
    <w:abstractNumId w:val="27"/>
  </w:num>
  <w:num w:numId="18" w16cid:durableId="1310984210">
    <w:abstractNumId w:val="6"/>
  </w:num>
  <w:num w:numId="19" w16cid:durableId="200945805">
    <w:abstractNumId w:val="27"/>
  </w:num>
  <w:num w:numId="20" w16cid:durableId="1476413772">
    <w:abstractNumId w:val="14"/>
  </w:num>
  <w:num w:numId="21" w16cid:durableId="462313693">
    <w:abstractNumId w:val="25"/>
  </w:num>
  <w:num w:numId="22" w16cid:durableId="1030912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041344">
    <w:abstractNumId w:val="20"/>
  </w:num>
  <w:num w:numId="24" w16cid:durableId="2016415389">
    <w:abstractNumId w:val="5"/>
  </w:num>
  <w:num w:numId="25" w16cid:durableId="1184201048">
    <w:abstractNumId w:val="15"/>
  </w:num>
  <w:num w:numId="26" w16cid:durableId="504563324">
    <w:abstractNumId w:val="21"/>
  </w:num>
  <w:num w:numId="27" w16cid:durableId="756949453">
    <w:abstractNumId w:val="16"/>
  </w:num>
  <w:num w:numId="28" w16cid:durableId="256015174">
    <w:abstractNumId w:val="17"/>
  </w:num>
  <w:num w:numId="29" w16cid:durableId="833565774">
    <w:abstractNumId w:val="24"/>
  </w:num>
  <w:num w:numId="30" w16cid:durableId="763576308">
    <w:abstractNumId w:val="3"/>
  </w:num>
  <w:num w:numId="31" w16cid:durableId="1683513716">
    <w:abstractNumId w:val="28"/>
  </w:num>
  <w:num w:numId="32" w16cid:durableId="587546796">
    <w:abstractNumId w:val="28"/>
  </w:num>
  <w:num w:numId="33" w16cid:durableId="4797353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8257827">
    <w:abstractNumId w:val="11"/>
  </w:num>
  <w:num w:numId="35" w16cid:durableId="1657606538">
    <w:abstractNumId w:val="4"/>
  </w:num>
  <w:num w:numId="36" w16cid:durableId="1311785029">
    <w:abstractNumId w:val="8"/>
  </w:num>
  <w:num w:numId="37" w16cid:durableId="348138312">
    <w:abstractNumId w:val="28"/>
  </w:num>
  <w:num w:numId="38" w16cid:durableId="1777166968">
    <w:abstractNumId w:val="28"/>
  </w:num>
  <w:num w:numId="39" w16cid:durableId="1490486508">
    <w:abstractNumId w:val="28"/>
  </w:num>
  <w:num w:numId="40" w16cid:durableId="1099594739">
    <w:abstractNumId w:val="28"/>
  </w:num>
  <w:num w:numId="41" w16cid:durableId="1496411038">
    <w:abstractNumId w:val="0"/>
  </w:num>
  <w:num w:numId="42" w16cid:durableId="232160395">
    <w:abstractNumId w:val="28"/>
  </w:num>
  <w:num w:numId="43" w16cid:durableId="1040789380">
    <w:abstractNumId w:val="28"/>
  </w:num>
  <w:num w:numId="44" w16cid:durableId="1937058260">
    <w:abstractNumId w:val="28"/>
  </w:num>
  <w:num w:numId="45" w16cid:durableId="108163401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bel Morujão">
    <w15:presenceInfo w15:providerId="AD" w15:userId="S::up215223@up.pt::eee972a3-3f29-4c9c-8b84-d6aece0ead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FE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2f2ptwsvtrvfweexzlvsw0p2ssf9adxzpxx&quot;&gt;My EndNote Library&lt;record-ids&gt;&lt;item&gt;1&lt;/item&gt;&lt;item&gt;2&lt;/item&gt;&lt;item&gt;3&lt;/item&gt;&lt;item&gt;5&lt;/item&gt;&lt;item&gt;6&lt;/item&gt;&lt;item&gt;10&lt;/item&gt;&lt;item&gt;20&lt;/item&gt;&lt;item&gt;23&lt;/item&gt;&lt;item&gt;26&lt;/item&gt;&lt;item&gt;27&lt;/item&gt;&lt;item&gt;30&lt;/item&gt;&lt;item&gt;31&lt;/item&gt;&lt;item&gt;43&lt;/item&gt;&lt;item&gt;44&lt;/item&gt;&lt;item&gt;45&lt;/item&gt;&lt;item&gt;47&lt;/item&gt;&lt;item&gt;66&lt;/item&gt;&lt;item&gt;68&lt;/item&gt;&lt;item&gt;71&lt;/item&gt;&lt;item&gt;72&lt;/item&gt;&lt;item&gt;73&lt;/item&gt;&lt;item&gt;77&lt;/item&gt;&lt;item&gt;78&lt;/item&gt;&lt;item&gt;79&lt;/item&gt;&lt;item&gt;96&lt;/item&gt;&lt;item&gt;97&lt;/item&gt;&lt;item&gt;101&lt;/item&gt;&lt;/record-ids&gt;&lt;/item&gt;&lt;/Libraries&gt;"/>
  </w:docVars>
  <w:rsids>
    <w:rsidRoot w:val="0023711C"/>
    <w:rsid w:val="00000004"/>
    <w:rsid w:val="00000415"/>
    <w:rsid w:val="000009DB"/>
    <w:rsid w:val="00002038"/>
    <w:rsid w:val="00002672"/>
    <w:rsid w:val="0000303C"/>
    <w:rsid w:val="0000339C"/>
    <w:rsid w:val="00003636"/>
    <w:rsid w:val="0000417F"/>
    <w:rsid w:val="000049F7"/>
    <w:rsid w:val="00004D02"/>
    <w:rsid w:val="0000506D"/>
    <w:rsid w:val="000065AC"/>
    <w:rsid w:val="0000735D"/>
    <w:rsid w:val="00007492"/>
    <w:rsid w:val="000075AD"/>
    <w:rsid w:val="00007CB9"/>
    <w:rsid w:val="0001008E"/>
    <w:rsid w:val="00010A6A"/>
    <w:rsid w:val="00010AA7"/>
    <w:rsid w:val="00010C93"/>
    <w:rsid w:val="00013326"/>
    <w:rsid w:val="00013360"/>
    <w:rsid w:val="00013684"/>
    <w:rsid w:val="00013F49"/>
    <w:rsid w:val="00014106"/>
    <w:rsid w:val="00014109"/>
    <w:rsid w:val="00014756"/>
    <w:rsid w:val="00015507"/>
    <w:rsid w:val="0001564D"/>
    <w:rsid w:val="000157BA"/>
    <w:rsid w:val="0001696C"/>
    <w:rsid w:val="00016CF1"/>
    <w:rsid w:val="000173C1"/>
    <w:rsid w:val="000200AB"/>
    <w:rsid w:val="0002010C"/>
    <w:rsid w:val="00020A7E"/>
    <w:rsid w:val="00020AA2"/>
    <w:rsid w:val="000217C6"/>
    <w:rsid w:val="000228EC"/>
    <w:rsid w:val="00022FCD"/>
    <w:rsid w:val="000234D9"/>
    <w:rsid w:val="0002382E"/>
    <w:rsid w:val="0002394C"/>
    <w:rsid w:val="0002406F"/>
    <w:rsid w:val="0002526E"/>
    <w:rsid w:val="00025EDE"/>
    <w:rsid w:val="00026FC9"/>
    <w:rsid w:val="00027E20"/>
    <w:rsid w:val="00030E38"/>
    <w:rsid w:val="00031425"/>
    <w:rsid w:val="000321FE"/>
    <w:rsid w:val="000326EB"/>
    <w:rsid w:val="000326EC"/>
    <w:rsid w:val="000336EA"/>
    <w:rsid w:val="00033769"/>
    <w:rsid w:val="00034684"/>
    <w:rsid w:val="000361E0"/>
    <w:rsid w:val="00036803"/>
    <w:rsid w:val="00036893"/>
    <w:rsid w:val="0003717D"/>
    <w:rsid w:val="00037325"/>
    <w:rsid w:val="00037943"/>
    <w:rsid w:val="00037ACD"/>
    <w:rsid w:val="00041222"/>
    <w:rsid w:val="00041DDD"/>
    <w:rsid w:val="0004200C"/>
    <w:rsid w:val="00042903"/>
    <w:rsid w:val="00043025"/>
    <w:rsid w:val="00043128"/>
    <w:rsid w:val="000431B0"/>
    <w:rsid w:val="000432DC"/>
    <w:rsid w:val="00043D5E"/>
    <w:rsid w:val="00044312"/>
    <w:rsid w:val="00045534"/>
    <w:rsid w:val="0004568A"/>
    <w:rsid w:val="00046E30"/>
    <w:rsid w:val="000474EC"/>
    <w:rsid w:val="00047DAA"/>
    <w:rsid w:val="00047ECA"/>
    <w:rsid w:val="00047FCB"/>
    <w:rsid w:val="000505D2"/>
    <w:rsid w:val="000510E7"/>
    <w:rsid w:val="00051397"/>
    <w:rsid w:val="000519F7"/>
    <w:rsid w:val="00051D98"/>
    <w:rsid w:val="00052B04"/>
    <w:rsid w:val="00052B34"/>
    <w:rsid w:val="0005304B"/>
    <w:rsid w:val="0005376C"/>
    <w:rsid w:val="00053D24"/>
    <w:rsid w:val="00054051"/>
    <w:rsid w:val="00054A3D"/>
    <w:rsid w:val="00054B48"/>
    <w:rsid w:val="00054DCB"/>
    <w:rsid w:val="00054E43"/>
    <w:rsid w:val="00055BFD"/>
    <w:rsid w:val="0005614A"/>
    <w:rsid w:val="00056DBA"/>
    <w:rsid w:val="00056F6B"/>
    <w:rsid w:val="000578DE"/>
    <w:rsid w:val="00057CA3"/>
    <w:rsid w:val="00060634"/>
    <w:rsid w:val="00060973"/>
    <w:rsid w:val="000609A2"/>
    <w:rsid w:val="00061488"/>
    <w:rsid w:val="00061D16"/>
    <w:rsid w:val="00062459"/>
    <w:rsid w:val="000635EA"/>
    <w:rsid w:val="00063716"/>
    <w:rsid w:val="00063D34"/>
    <w:rsid w:val="00063F4C"/>
    <w:rsid w:val="00064438"/>
    <w:rsid w:val="00064687"/>
    <w:rsid w:val="00064BF2"/>
    <w:rsid w:val="00064FB1"/>
    <w:rsid w:val="000656E5"/>
    <w:rsid w:val="00066129"/>
    <w:rsid w:val="000666D7"/>
    <w:rsid w:val="000668FF"/>
    <w:rsid w:val="00066CAA"/>
    <w:rsid w:val="00066CCF"/>
    <w:rsid w:val="00066E26"/>
    <w:rsid w:val="00066F26"/>
    <w:rsid w:val="0006772F"/>
    <w:rsid w:val="00067BCC"/>
    <w:rsid w:val="00071894"/>
    <w:rsid w:val="00071AB8"/>
    <w:rsid w:val="00071F37"/>
    <w:rsid w:val="0007263F"/>
    <w:rsid w:val="00072781"/>
    <w:rsid w:val="00072B7B"/>
    <w:rsid w:val="00073359"/>
    <w:rsid w:val="0007372F"/>
    <w:rsid w:val="00073DB8"/>
    <w:rsid w:val="00074025"/>
    <w:rsid w:val="000742F1"/>
    <w:rsid w:val="00074407"/>
    <w:rsid w:val="00074409"/>
    <w:rsid w:val="00075DB2"/>
    <w:rsid w:val="00076C12"/>
    <w:rsid w:val="00077B46"/>
    <w:rsid w:val="00077CBF"/>
    <w:rsid w:val="00080116"/>
    <w:rsid w:val="00080468"/>
    <w:rsid w:val="00080F43"/>
    <w:rsid w:val="00081C4B"/>
    <w:rsid w:val="00082561"/>
    <w:rsid w:val="00082589"/>
    <w:rsid w:val="00083328"/>
    <w:rsid w:val="00083536"/>
    <w:rsid w:val="00083C1C"/>
    <w:rsid w:val="000847CB"/>
    <w:rsid w:val="00084E51"/>
    <w:rsid w:val="00085256"/>
    <w:rsid w:val="000855AB"/>
    <w:rsid w:val="00086631"/>
    <w:rsid w:val="00086E82"/>
    <w:rsid w:val="000870D6"/>
    <w:rsid w:val="00087283"/>
    <w:rsid w:val="000904CE"/>
    <w:rsid w:val="00090B83"/>
    <w:rsid w:val="00091340"/>
    <w:rsid w:val="000925BE"/>
    <w:rsid w:val="00093C10"/>
    <w:rsid w:val="000940DE"/>
    <w:rsid w:val="000948BD"/>
    <w:rsid w:val="000962B4"/>
    <w:rsid w:val="000965B8"/>
    <w:rsid w:val="000976F7"/>
    <w:rsid w:val="000A057E"/>
    <w:rsid w:val="000A06A3"/>
    <w:rsid w:val="000A0B9C"/>
    <w:rsid w:val="000A0E6E"/>
    <w:rsid w:val="000A1607"/>
    <w:rsid w:val="000A171E"/>
    <w:rsid w:val="000A17C4"/>
    <w:rsid w:val="000A2D99"/>
    <w:rsid w:val="000A2F3C"/>
    <w:rsid w:val="000A34E4"/>
    <w:rsid w:val="000A3540"/>
    <w:rsid w:val="000A3916"/>
    <w:rsid w:val="000A3CF5"/>
    <w:rsid w:val="000A7603"/>
    <w:rsid w:val="000B0C17"/>
    <w:rsid w:val="000B1FCA"/>
    <w:rsid w:val="000B23BB"/>
    <w:rsid w:val="000B2640"/>
    <w:rsid w:val="000B3059"/>
    <w:rsid w:val="000B3091"/>
    <w:rsid w:val="000B35BB"/>
    <w:rsid w:val="000B379A"/>
    <w:rsid w:val="000B3BAC"/>
    <w:rsid w:val="000B444D"/>
    <w:rsid w:val="000B457D"/>
    <w:rsid w:val="000B4921"/>
    <w:rsid w:val="000B50E2"/>
    <w:rsid w:val="000B55A5"/>
    <w:rsid w:val="000B58CE"/>
    <w:rsid w:val="000B688D"/>
    <w:rsid w:val="000B6992"/>
    <w:rsid w:val="000B7790"/>
    <w:rsid w:val="000B78C1"/>
    <w:rsid w:val="000B7AE0"/>
    <w:rsid w:val="000C0391"/>
    <w:rsid w:val="000C05E9"/>
    <w:rsid w:val="000C0AE4"/>
    <w:rsid w:val="000C13BA"/>
    <w:rsid w:val="000C1C26"/>
    <w:rsid w:val="000C1C95"/>
    <w:rsid w:val="000C1EBD"/>
    <w:rsid w:val="000C21A7"/>
    <w:rsid w:val="000C2318"/>
    <w:rsid w:val="000C2E12"/>
    <w:rsid w:val="000C31C2"/>
    <w:rsid w:val="000C363B"/>
    <w:rsid w:val="000C3BDB"/>
    <w:rsid w:val="000C47AE"/>
    <w:rsid w:val="000C4D96"/>
    <w:rsid w:val="000C4DBC"/>
    <w:rsid w:val="000C51BB"/>
    <w:rsid w:val="000C5ECB"/>
    <w:rsid w:val="000C7639"/>
    <w:rsid w:val="000C7A54"/>
    <w:rsid w:val="000C7BB7"/>
    <w:rsid w:val="000D105E"/>
    <w:rsid w:val="000D1DC0"/>
    <w:rsid w:val="000D452F"/>
    <w:rsid w:val="000D4982"/>
    <w:rsid w:val="000D4D70"/>
    <w:rsid w:val="000D595F"/>
    <w:rsid w:val="000D623B"/>
    <w:rsid w:val="000D6BE4"/>
    <w:rsid w:val="000D7009"/>
    <w:rsid w:val="000D764F"/>
    <w:rsid w:val="000D7764"/>
    <w:rsid w:val="000D79E5"/>
    <w:rsid w:val="000D7A07"/>
    <w:rsid w:val="000D7D66"/>
    <w:rsid w:val="000E0287"/>
    <w:rsid w:val="000E058A"/>
    <w:rsid w:val="000E0950"/>
    <w:rsid w:val="000E1246"/>
    <w:rsid w:val="000E143E"/>
    <w:rsid w:val="000E29D3"/>
    <w:rsid w:val="000E372F"/>
    <w:rsid w:val="000E41AF"/>
    <w:rsid w:val="000E4799"/>
    <w:rsid w:val="000E5508"/>
    <w:rsid w:val="000E5685"/>
    <w:rsid w:val="000E5C0C"/>
    <w:rsid w:val="000E5ECA"/>
    <w:rsid w:val="000E5FF7"/>
    <w:rsid w:val="000E7937"/>
    <w:rsid w:val="000F00AA"/>
    <w:rsid w:val="000F0556"/>
    <w:rsid w:val="000F2BF0"/>
    <w:rsid w:val="000F2F5B"/>
    <w:rsid w:val="000F3033"/>
    <w:rsid w:val="000F37D4"/>
    <w:rsid w:val="000F3833"/>
    <w:rsid w:val="000F3B8B"/>
    <w:rsid w:val="000F4BFF"/>
    <w:rsid w:val="000F4C39"/>
    <w:rsid w:val="000F54DE"/>
    <w:rsid w:val="000F5670"/>
    <w:rsid w:val="000F60A3"/>
    <w:rsid w:val="000F6A9D"/>
    <w:rsid w:val="000F7062"/>
    <w:rsid w:val="000F72CB"/>
    <w:rsid w:val="000F7627"/>
    <w:rsid w:val="000F763E"/>
    <w:rsid w:val="000F7A3A"/>
    <w:rsid w:val="000F7A64"/>
    <w:rsid w:val="001002A3"/>
    <w:rsid w:val="00100412"/>
    <w:rsid w:val="001006FF"/>
    <w:rsid w:val="00100F49"/>
    <w:rsid w:val="0010144B"/>
    <w:rsid w:val="00101800"/>
    <w:rsid w:val="00101F3E"/>
    <w:rsid w:val="0010218F"/>
    <w:rsid w:val="00102DD3"/>
    <w:rsid w:val="00102F8D"/>
    <w:rsid w:val="0010416A"/>
    <w:rsid w:val="00104209"/>
    <w:rsid w:val="0010550B"/>
    <w:rsid w:val="00105BCC"/>
    <w:rsid w:val="00107FFD"/>
    <w:rsid w:val="00110928"/>
    <w:rsid w:val="00111664"/>
    <w:rsid w:val="001118BE"/>
    <w:rsid w:val="00111FAD"/>
    <w:rsid w:val="0011212B"/>
    <w:rsid w:val="00112259"/>
    <w:rsid w:val="001122BF"/>
    <w:rsid w:val="001128F3"/>
    <w:rsid w:val="00113C10"/>
    <w:rsid w:val="00113ECD"/>
    <w:rsid w:val="001144CB"/>
    <w:rsid w:val="001154B5"/>
    <w:rsid w:val="00115D28"/>
    <w:rsid w:val="00115DEB"/>
    <w:rsid w:val="001166FF"/>
    <w:rsid w:val="00116BE5"/>
    <w:rsid w:val="001177ED"/>
    <w:rsid w:val="001178DC"/>
    <w:rsid w:val="00117AFC"/>
    <w:rsid w:val="00117D7D"/>
    <w:rsid w:val="001207B3"/>
    <w:rsid w:val="001209F3"/>
    <w:rsid w:val="00120ECD"/>
    <w:rsid w:val="00120F39"/>
    <w:rsid w:val="001224E1"/>
    <w:rsid w:val="00122A52"/>
    <w:rsid w:val="00122FC4"/>
    <w:rsid w:val="001231C7"/>
    <w:rsid w:val="00123D88"/>
    <w:rsid w:val="0012423F"/>
    <w:rsid w:val="00124710"/>
    <w:rsid w:val="001250DE"/>
    <w:rsid w:val="00125370"/>
    <w:rsid w:val="00125AE9"/>
    <w:rsid w:val="00125D2B"/>
    <w:rsid w:val="001264A4"/>
    <w:rsid w:val="00126A99"/>
    <w:rsid w:val="0012789D"/>
    <w:rsid w:val="00127B38"/>
    <w:rsid w:val="00130F7A"/>
    <w:rsid w:val="0013107F"/>
    <w:rsid w:val="00131142"/>
    <w:rsid w:val="00131A5F"/>
    <w:rsid w:val="00131B01"/>
    <w:rsid w:val="00131F31"/>
    <w:rsid w:val="00132095"/>
    <w:rsid w:val="00132450"/>
    <w:rsid w:val="00132E65"/>
    <w:rsid w:val="00132F82"/>
    <w:rsid w:val="00133635"/>
    <w:rsid w:val="001343D9"/>
    <w:rsid w:val="0013519E"/>
    <w:rsid w:val="00136259"/>
    <w:rsid w:val="00136BBA"/>
    <w:rsid w:val="00136F91"/>
    <w:rsid w:val="00137475"/>
    <w:rsid w:val="00140157"/>
    <w:rsid w:val="001407B2"/>
    <w:rsid w:val="0014166B"/>
    <w:rsid w:val="00141871"/>
    <w:rsid w:val="00141AF8"/>
    <w:rsid w:val="00141C75"/>
    <w:rsid w:val="00142828"/>
    <w:rsid w:val="00142D73"/>
    <w:rsid w:val="001435F2"/>
    <w:rsid w:val="0014429A"/>
    <w:rsid w:val="00144429"/>
    <w:rsid w:val="00144CD3"/>
    <w:rsid w:val="00144F19"/>
    <w:rsid w:val="00145346"/>
    <w:rsid w:val="00145879"/>
    <w:rsid w:val="00145B26"/>
    <w:rsid w:val="00146C3C"/>
    <w:rsid w:val="00147AB2"/>
    <w:rsid w:val="001517A0"/>
    <w:rsid w:val="00151DE0"/>
    <w:rsid w:val="00151E70"/>
    <w:rsid w:val="00152000"/>
    <w:rsid w:val="00152194"/>
    <w:rsid w:val="00152B45"/>
    <w:rsid w:val="00152D62"/>
    <w:rsid w:val="00152DFD"/>
    <w:rsid w:val="001530F5"/>
    <w:rsid w:val="00153D4F"/>
    <w:rsid w:val="00154190"/>
    <w:rsid w:val="001547B4"/>
    <w:rsid w:val="00154A11"/>
    <w:rsid w:val="00154A5B"/>
    <w:rsid w:val="00155570"/>
    <w:rsid w:val="001559D5"/>
    <w:rsid w:val="00155D81"/>
    <w:rsid w:val="001566BF"/>
    <w:rsid w:val="00157157"/>
    <w:rsid w:val="00157A07"/>
    <w:rsid w:val="00157B3C"/>
    <w:rsid w:val="00157DE2"/>
    <w:rsid w:val="00157EC2"/>
    <w:rsid w:val="00160848"/>
    <w:rsid w:val="0016096D"/>
    <w:rsid w:val="00160C0F"/>
    <w:rsid w:val="001614D6"/>
    <w:rsid w:val="00161C1B"/>
    <w:rsid w:val="00162437"/>
    <w:rsid w:val="00162920"/>
    <w:rsid w:val="00162D3F"/>
    <w:rsid w:val="001630D5"/>
    <w:rsid w:val="00163F78"/>
    <w:rsid w:val="0016435D"/>
    <w:rsid w:val="001645EE"/>
    <w:rsid w:val="00164D83"/>
    <w:rsid w:val="0016512F"/>
    <w:rsid w:val="001652E6"/>
    <w:rsid w:val="00166847"/>
    <w:rsid w:val="00166A7C"/>
    <w:rsid w:val="00166ACF"/>
    <w:rsid w:val="00166BBD"/>
    <w:rsid w:val="00166D2D"/>
    <w:rsid w:val="00166EBF"/>
    <w:rsid w:val="00167289"/>
    <w:rsid w:val="0016796A"/>
    <w:rsid w:val="00170B93"/>
    <w:rsid w:val="00170FA3"/>
    <w:rsid w:val="001713E7"/>
    <w:rsid w:val="00171D6F"/>
    <w:rsid w:val="00172C55"/>
    <w:rsid w:val="00172F03"/>
    <w:rsid w:val="00173320"/>
    <w:rsid w:val="0017368E"/>
    <w:rsid w:val="00173A81"/>
    <w:rsid w:val="00173D15"/>
    <w:rsid w:val="001741E1"/>
    <w:rsid w:val="00174B05"/>
    <w:rsid w:val="00174BC8"/>
    <w:rsid w:val="00175630"/>
    <w:rsid w:val="0017582B"/>
    <w:rsid w:val="00177454"/>
    <w:rsid w:val="00181657"/>
    <w:rsid w:val="00181ADD"/>
    <w:rsid w:val="00181D54"/>
    <w:rsid w:val="0018227D"/>
    <w:rsid w:val="00182466"/>
    <w:rsid w:val="0018315E"/>
    <w:rsid w:val="00183174"/>
    <w:rsid w:val="00183B75"/>
    <w:rsid w:val="00184D7A"/>
    <w:rsid w:val="00185325"/>
    <w:rsid w:val="001853E4"/>
    <w:rsid w:val="00185942"/>
    <w:rsid w:val="00185944"/>
    <w:rsid w:val="001865EA"/>
    <w:rsid w:val="00186C66"/>
    <w:rsid w:val="00186C9F"/>
    <w:rsid w:val="00186E4A"/>
    <w:rsid w:val="001879DC"/>
    <w:rsid w:val="001908F9"/>
    <w:rsid w:val="0019106F"/>
    <w:rsid w:val="00191371"/>
    <w:rsid w:val="0019259A"/>
    <w:rsid w:val="001938C9"/>
    <w:rsid w:val="00194D88"/>
    <w:rsid w:val="00195402"/>
    <w:rsid w:val="00195501"/>
    <w:rsid w:val="00195849"/>
    <w:rsid w:val="001966FF"/>
    <w:rsid w:val="00196A02"/>
    <w:rsid w:val="00196D9B"/>
    <w:rsid w:val="0019740F"/>
    <w:rsid w:val="001974FD"/>
    <w:rsid w:val="001974FE"/>
    <w:rsid w:val="00197B79"/>
    <w:rsid w:val="00197F39"/>
    <w:rsid w:val="001A019E"/>
    <w:rsid w:val="001A0FE5"/>
    <w:rsid w:val="001A1324"/>
    <w:rsid w:val="001A1AF9"/>
    <w:rsid w:val="001A1B4A"/>
    <w:rsid w:val="001A2308"/>
    <w:rsid w:val="001A288C"/>
    <w:rsid w:val="001A3397"/>
    <w:rsid w:val="001A42CB"/>
    <w:rsid w:val="001A50C2"/>
    <w:rsid w:val="001A54CA"/>
    <w:rsid w:val="001A5539"/>
    <w:rsid w:val="001A5E38"/>
    <w:rsid w:val="001A6FBE"/>
    <w:rsid w:val="001A7170"/>
    <w:rsid w:val="001B0134"/>
    <w:rsid w:val="001B06E2"/>
    <w:rsid w:val="001B0A38"/>
    <w:rsid w:val="001B0CD0"/>
    <w:rsid w:val="001B0F9E"/>
    <w:rsid w:val="001B1EE3"/>
    <w:rsid w:val="001B2672"/>
    <w:rsid w:val="001B271D"/>
    <w:rsid w:val="001B2A16"/>
    <w:rsid w:val="001B2A6F"/>
    <w:rsid w:val="001B3353"/>
    <w:rsid w:val="001B3D81"/>
    <w:rsid w:val="001B3F47"/>
    <w:rsid w:val="001B4013"/>
    <w:rsid w:val="001B4023"/>
    <w:rsid w:val="001B48A9"/>
    <w:rsid w:val="001B5321"/>
    <w:rsid w:val="001B5588"/>
    <w:rsid w:val="001B610B"/>
    <w:rsid w:val="001B6910"/>
    <w:rsid w:val="001B6A6F"/>
    <w:rsid w:val="001B7499"/>
    <w:rsid w:val="001B7909"/>
    <w:rsid w:val="001C1167"/>
    <w:rsid w:val="001C219D"/>
    <w:rsid w:val="001C3522"/>
    <w:rsid w:val="001C3D70"/>
    <w:rsid w:val="001C3EAA"/>
    <w:rsid w:val="001C404B"/>
    <w:rsid w:val="001C4655"/>
    <w:rsid w:val="001C489E"/>
    <w:rsid w:val="001C4D07"/>
    <w:rsid w:val="001C687C"/>
    <w:rsid w:val="001C6FFF"/>
    <w:rsid w:val="001C7C46"/>
    <w:rsid w:val="001D0BA7"/>
    <w:rsid w:val="001D0DF6"/>
    <w:rsid w:val="001D1017"/>
    <w:rsid w:val="001D11E5"/>
    <w:rsid w:val="001D13EC"/>
    <w:rsid w:val="001D1ABA"/>
    <w:rsid w:val="001D1ADF"/>
    <w:rsid w:val="001D1CD3"/>
    <w:rsid w:val="001D2168"/>
    <w:rsid w:val="001D23DC"/>
    <w:rsid w:val="001D25BB"/>
    <w:rsid w:val="001D391D"/>
    <w:rsid w:val="001D3CFD"/>
    <w:rsid w:val="001D4C8F"/>
    <w:rsid w:val="001D51DF"/>
    <w:rsid w:val="001D57AB"/>
    <w:rsid w:val="001D6D99"/>
    <w:rsid w:val="001D6EC6"/>
    <w:rsid w:val="001D7041"/>
    <w:rsid w:val="001D7106"/>
    <w:rsid w:val="001D72F2"/>
    <w:rsid w:val="001D7885"/>
    <w:rsid w:val="001E063F"/>
    <w:rsid w:val="001E095B"/>
    <w:rsid w:val="001E1F32"/>
    <w:rsid w:val="001E3495"/>
    <w:rsid w:val="001E3F8F"/>
    <w:rsid w:val="001E5155"/>
    <w:rsid w:val="001E5707"/>
    <w:rsid w:val="001E57BD"/>
    <w:rsid w:val="001E5B3C"/>
    <w:rsid w:val="001E5D0D"/>
    <w:rsid w:val="001E7754"/>
    <w:rsid w:val="001E79D8"/>
    <w:rsid w:val="001E7A1D"/>
    <w:rsid w:val="001E7A8E"/>
    <w:rsid w:val="001E7AB7"/>
    <w:rsid w:val="001E7AEE"/>
    <w:rsid w:val="001F0A73"/>
    <w:rsid w:val="001F1A6E"/>
    <w:rsid w:val="001F1BAB"/>
    <w:rsid w:val="001F2132"/>
    <w:rsid w:val="001F3D09"/>
    <w:rsid w:val="001F3D40"/>
    <w:rsid w:val="001F5DBF"/>
    <w:rsid w:val="001F669E"/>
    <w:rsid w:val="001F6704"/>
    <w:rsid w:val="001F6716"/>
    <w:rsid w:val="001F6947"/>
    <w:rsid w:val="001F6FF9"/>
    <w:rsid w:val="001F7472"/>
    <w:rsid w:val="001F7D48"/>
    <w:rsid w:val="001F7E52"/>
    <w:rsid w:val="002007D2"/>
    <w:rsid w:val="002007EC"/>
    <w:rsid w:val="00200897"/>
    <w:rsid w:val="00201591"/>
    <w:rsid w:val="002017F0"/>
    <w:rsid w:val="00201D64"/>
    <w:rsid w:val="00202BC6"/>
    <w:rsid w:val="00204047"/>
    <w:rsid w:val="00204A24"/>
    <w:rsid w:val="002051EC"/>
    <w:rsid w:val="002052D1"/>
    <w:rsid w:val="00205405"/>
    <w:rsid w:val="00206D7D"/>
    <w:rsid w:val="00206E9B"/>
    <w:rsid w:val="00207019"/>
    <w:rsid w:val="002074A5"/>
    <w:rsid w:val="00207A6E"/>
    <w:rsid w:val="00207EA9"/>
    <w:rsid w:val="00210E12"/>
    <w:rsid w:val="002118E6"/>
    <w:rsid w:val="00211B6F"/>
    <w:rsid w:val="0021287B"/>
    <w:rsid w:val="00212BE4"/>
    <w:rsid w:val="00212CA3"/>
    <w:rsid w:val="002140BE"/>
    <w:rsid w:val="00214A8D"/>
    <w:rsid w:val="00214C5F"/>
    <w:rsid w:val="00215FF0"/>
    <w:rsid w:val="00217D4C"/>
    <w:rsid w:val="0022065A"/>
    <w:rsid w:val="002208DA"/>
    <w:rsid w:val="002209E1"/>
    <w:rsid w:val="00220B70"/>
    <w:rsid w:val="0022154C"/>
    <w:rsid w:val="0022191A"/>
    <w:rsid w:val="00223380"/>
    <w:rsid w:val="002236BA"/>
    <w:rsid w:val="002239AC"/>
    <w:rsid w:val="00223FAA"/>
    <w:rsid w:val="00224ED5"/>
    <w:rsid w:val="002255C5"/>
    <w:rsid w:val="00225F4A"/>
    <w:rsid w:val="00226184"/>
    <w:rsid w:val="002263FE"/>
    <w:rsid w:val="002265ED"/>
    <w:rsid w:val="00226E21"/>
    <w:rsid w:val="002271F9"/>
    <w:rsid w:val="00227A70"/>
    <w:rsid w:val="002323EA"/>
    <w:rsid w:val="00232A66"/>
    <w:rsid w:val="00232F3D"/>
    <w:rsid w:val="002343BB"/>
    <w:rsid w:val="00234786"/>
    <w:rsid w:val="00234B72"/>
    <w:rsid w:val="00234D14"/>
    <w:rsid w:val="00235C14"/>
    <w:rsid w:val="002365A7"/>
    <w:rsid w:val="00236B08"/>
    <w:rsid w:val="0023711C"/>
    <w:rsid w:val="002372C8"/>
    <w:rsid w:val="002372DC"/>
    <w:rsid w:val="002405B7"/>
    <w:rsid w:val="00240ED4"/>
    <w:rsid w:val="00241AFE"/>
    <w:rsid w:val="00241D1B"/>
    <w:rsid w:val="00242686"/>
    <w:rsid w:val="00242C1E"/>
    <w:rsid w:val="00242FC3"/>
    <w:rsid w:val="00243170"/>
    <w:rsid w:val="002438E3"/>
    <w:rsid w:val="00243E33"/>
    <w:rsid w:val="00244487"/>
    <w:rsid w:val="00244897"/>
    <w:rsid w:val="002457D0"/>
    <w:rsid w:val="0024645E"/>
    <w:rsid w:val="00246498"/>
    <w:rsid w:val="00247CCD"/>
    <w:rsid w:val="002505B7"/>
    <w:rsid w:val="00250F85"/>
    <w:rsid w:val="00251A4D"/>
    <w:rsid w:val="00252246"/>
    <w:rsid w:val="00252548"/>
    <w:rsid w:val="00252C96"/>
    <w:rsid w:val="00252E52"/>
    <w:rsid w:val="00252F99"/>
    <w:rsid w:val="002537AF"/>
    <w:rsid w:val="00253E31"/>
    <w:rsid w:val="00254165"/>
    <w:rsid w:val="00254AEC"/>
    <w:rsid w:val="00254FDE"/>
    <w:rsid w:val="002558CF"/>
    <w:rsid w:val="00255920"/>
    <w:rsid w:val="00255B0C"/>
    <w:rsid w:val="00255E99"/>
    <w:rsid w:val="00256171"/>
    <w:rsid w:val="00256A01"/>
    <w:rsid w:val="00256A81"/>
    <w:rsid w:val="00257BD3"/>
    <w:rsid w:val="002604A4"/>
    <w:rsid w:val="002609CF"/>
    <w:rsid w:val="00260DFE"/>
    <w:rsid w:val="00262A8F"/>
    <w:rsid w:val="00262AE4"/>
    <w:rsid w:val="0026442E"/>
    <w:rsid w:val="0026467F"/>
    <w:rsid w:val="002647E1"/>
    <w:rsid w:val="00264FD9"/>
    <w:rsid w:val="0026511E"/>
    <w:rsid w:val="002658FA"/>
    <w:rsid w:val="00265A42"/>
    <w:rsid w:val="00265D79"/>
    <w:rsid w:val="00265E25"/>
    <w:rsid w:val="00266713"/>
    <w:rsid w:val="00266BDE"/>
    <w:rsid w:val="00266CC2"/>
    <w:rsid w:val="0026782A"/>
    <w:rsid w:val="002710DB"/>
    <w:rsid w:val="0027141D"/>
    <w:rsid w:val="00271D29"/>
    <w:rsid w:val="0027247F"/>
    <w:rsid w:val="002729E9"/>
    <w:rsid w:val="00272E24"/>
    <w:rsid w:val="002735C5"/>
    <w:rsid w:val="002739F1"/>
    <w:rsid w:val="00273A93"/>
    <w:rsid w:val="00274374"/>
    <w:rsid w:val="00274506"/>
    <w:rsid w:val="00275326"/>
    <w:rsid w:val="00275A82"/>
    <w:rsid w:val="0027624E"/>
    <w:rsid w:val="002772C7"/>
    <w:rsid w:val="00277977"/>
    <w:rsid w:val="00280104"/>
    <w:rsid w:val="0028149B"/>
    <w:rsid w:val="0028153F"/>
    <w:rsid w:val="00281890"/>
    <w:rsid w:val="002819EA"/>
    <w:rsid w:val="00282B00"/>
    <w:rsid w:val="0028370C"/>
    <w:rsid w:val="00284419"/>
    <w:rsid w:val="002855F6"/>
    <w:rsid w:val="00285AD6"/>
    <w:rsid w:val="00286391"/>
    <w:rsid w:val="002865A1"/>
    <w:rsid w:val="00286F1D"/>
    <w:rsid w:val="00287D4C"/>
    <w:rsid w:val="00287DBF"/>
    <w:rsid w:val="002902B4"/>
    <w:rsid w:val="002904D8"/>
    <w:rsid w:val="00290F8F"/>
    <w:rsid w:val="00291F02"/>
    <w:rsid w:val="002920C6"/>
    <w:rsid w:val="00292440"/>
    <w:rsid w:val="00292F76"/>
    <w:rsid w:val="002933CB"/>
    <w:rsid w:val="00294120"/>
    <w:rsid w:val="002943FB"/>
    <w:rsid w:val="00294AFA"/>
    <w:rsid w:val="00295506"/>
    <w:rsid w:val="00295D8E"/>
    <w:rsid w:val="0029632D"/>
    <w:rsid w:val="00296EA4"/>
    <w:rsid w:val="0029711F"/>
    <w:rsid w:val="002974EE"/>
    <w:rsid w:val="0029788D"/>
    <w:rsid w:val="00297E0D"/>
    <w:rsid w:val="002A021D"/>
    <w:rsid w:val="002A03CD"/>
    <w:rsid w:val="002A0701"/>
    <w:rsid w:val="002A093B"/>
    <w:rsid w:val="002A103C"/>
    <w:rsid w:val="002A1132"/>
    <w:rsid w:val="002A2AB1"/>
    <w:rsid w:val="002A2E1B"/>
    <w:rsid w:val="002A3B92"/>
    <w:rsid w:val="002A3D2B"/>
    <w:rsid w:val="002A48AB"/>
    <w:rsid w:val="002A5915"/>
    <w:rsid w:val="002A5E5A"/>
    <w:rsid w:val="002A6528"/>
    <w:rsid w:val="002A652E"/>
    <w:rsid w:val="002A6FDF"/>
    <w:rsid w:val="002A7052"/>
    <w:rsid w:val="002A7053"/>
    <w:rsid w:val="002A7413"/>
    <w:rsid w:val="002A7A2C"/>
    <w:rsid w:val="002A7AD6"/>
    <w:rsid w:val="002A7CCA"/>
    <w:rsid w:val="002B077F"/>
    <w:rsid w:val="002B07EB"/>
    <w:rsid w:val="002B0A07"/>
    <w:rsid w:val="002B1444"/>
    <w:rsid w:val="002B150D"/>
    <w:rsid w:val="002B1E42"/>
    <w:rsid w:val="002B2112"/>
    <w:rsid w:val="002B28CD"/>
    <w:rsid w:val="002B3394"/>
    <w:rsid w:val="002B373B"/>
    <w:rsid w:val="002B3E0E"/>
    <w:rsid w:val="002B4499"/>
    <w:rsid w:val="002B5C9D"/>
    <w:rsid w:val="002B71A0"/>
    <w:rsid w:val="002B76BF"/>
    <w:rsid w:val="002C003C"/>
    <w:rsid w:val="002C045B"/>
    <w:rsid w:val="002C1C73"/>
    <w:rsid w:val="002C2295"/>
    <w:rsid w:val="002C320F"/>
    <w:rsid w:val="002C3240"/>
    <w:rsid w:val="002C34BE"/>
    <w:rsid w:val="002C4AB2"/>
    <w:rsid w:val="002C59CA"/>
    <w:rsid w:val="002C5BC6"/>
    <w:rsid w:val="002C5D35"/>
    <w:rsid w:val="002C76B3"/>
    <w:rsid w:val="002C7C9B"/>
    <w:rsid w:val="002D0210"/>
    <w:rsid w:val="002D157E"/>
    <w:rsid w:val="002D2A22"/>
    <w:rsid w:val="002D377D"/>
    <w:rsid w:val="002D3A8D"/>
    <w:rsid w:val="002D3DE0"/>
    <w:rsid w:val="002D438D"/>
    <w:rsid w:val="002D463B"/>
    <w:rsid w:val="002D477B"/>
    <w:rsid w:val="002D4F04"/>
    <w:rsid w:val="002D5620"/>
    <w:rsid w:val="002D588F"/>
    <w:rsid w:val="002D6536"/>
    <w:rsid w:val="002D6A00"/>
    <w:rsid w:val="002D6EFB"/>
    <w:rsid w:val="002D7062"/>
    <w:rsid w:val="002D717F"/>
    <w:rsid w:val="002D7E3E"/>
    <w:rsid w:val="002D7F89"/>
    <w:rsid w:val="002E0F0A"/>
    <w:rsid w:val="002E101B"/>
    <w:rsid w:val="002E1548"/>
    <w:rsid w:val="002E1937"/>
    <w:rsid w:val="002E1DD1"/>
    <w:rsid w:val="002E20DF"/>
    <w:rsid w:val="002E2A5F"/>
    <w:rsid w:val="002E2E38"/>
    <w:rsid w:val="002E2FDF"/>
    <w:rsid w:val="002E35C8"/>
    <w:rsid w:val="002E3D81"/>
    <w:rsid w:val="002E46DF"/>
    <w:rsid w:val="002E54C6"/>
    <w:rsid w:val="002E5865"/>
    <w:rsid w:val="002E5A7C"/>
    <w:rsid w:val="002E6D91"/>
    <w:rsid w:val="002E722C"/>
    <w:rsid w:val="002F1486"/>
    <w:rsid w:val="002F2A40"/>
    <w:rsid w:val="002F2FA0"/>
    <w:rsid w:val="002F3D69"/>
    <w:rsid w:val="002F4226"/>
    <w:rsid w:val="002F44D7"/>
    <w:rsid w:val="002F5182"/>
    <w:rsid w:val="002F5AAE"/>
    <w:rsid w:val="002F6949"/>
    <w:rsid w:val="002F6A39"/>
    <w:rsid w:val="002F710A"/>
    <w:rsid w:val="002F74A5"/>
    <w:rsid w:val="0030043F"/>
    <w:rsid w:val="00300EDC"/>
    <w:rsid w:val="003026A3"/>
    <w:rsid w:val="00302878"/>
    <w:rsid w:val="00303869"/>
    <w:rsid w:val="0030495B"/>
    <w:rsid w:val="003049CC"/>
    <w:rsid w:val="00305527"/>
    <w:rsid w:val="00305CBF"/>
    <w:rsid w:val="00306A83"/>
    <w:rsid w:val="00306A88"/>
    <w:rsid w:val="00306AFE"/>
    <w:rsid w:val="00306C41"/>
    <w:rsid w:val="003071DA"/>
    <w:rsid w:val="003074A2"/>
    <w:rsid w:val="00307548"/>
    <w:rsid w:val="003079A9"/>
    <w:rsid w:val="00307D1A"/>
    <w:rsid w:val="00307E05"/>
    <w:rsid w:val="00307E3A"/>
    <w:rsid w:val="00307E98"/>
    <w:rsid w:val="00310D12"/>
    <w:rsid w:val="003110A8"/>
    <w:rsid w:val="003110CD"/>
    <w:rsid w:val="00311362"/>
    <w:rsid w:val="0031165E"/>
    <w:rsid w:val="00311FED"/>
    <w:rsid w:val="00312338"/>
    <w:rsid w:val="003131BD"/>
    <w:rsid w:val="0031321F"/>
    <w:rsid w:val="0031412E"/>
    <w:rsid w:val="00314E85"/>
    <w:rsid w:val="00314EB2"/>
    <w:rsid w:val="003155A3"/>
    <w:rsid w:val="00316080"/>
    <w:rsid w:val="00316083"/>
    <w:rsid w:val="003173D9"/>
    <w:rsid w:val="00320DF4"/>
    <w:rsid w:val="00320EEE"/>
    <w:rsid w:val="003210AC"/>
    <w:rsid w:val="00321C41"/>
    <w:rsid w:val="00321DD6"/>
    <w:rsid w:val="003232D4"/>
    <w:rsid w:val="00323DDE"/>
    <w:rsid w:val="0032463E"/>
    <w:rsid w:val="003250F9"/>
    <w:rsid w:val="0032515A"/>
    <w:rsid w:val="0032533A"/>
    <w:rsid w:val="00325FE9"/>
    <w:rsid w:val="00326B04"/>
    <w:rsid w:val="003271D1"/>
    <w:rsid w:val="00327C59"/>
    <w:rsid w:val="00331184"/>
    <w:rsid w:val="00331578"/>
    <w:rsid w:val="003339BB"/>
    <w:rsid w:val="00333AB9"/>
    <w:rsid w:val="0033409D"/>
    <w:rsid w:val="003352E1"/>
    <w:rsid w:val="00335652"/>
    <w:rsid w:val="00335852"/>
    <w:rsid w:val="0033644D"/>
    <w:rsid w:val="00336478"/>
    <w:rsid w:val="00336592"/>
    <w:rsid w:val="00336ACD"/>
    <w:rsid w:val="00336E38"/>
    <w:rsid w:val="00337338"/>
    <w:rsid w:val="003374A6"/>
    <w:rsid w:val="00337584"/>
    <w:rsid w:val="00337EC6"/>
    <w:rsid w:val="00340AAE"/>
    <w:rsid w:val="00340B6D"/>
    <w:rsid w:val="00341465"/>
    <w:rsid w:val="003417A1"/>
    <w:rsid w:val="00342127"/>
    <w:rsid w:val="00342506"/>
    <w:rsid w:val="0034258C"/>
    <w:rsid w:val="003428CD"/>
    <w:rsid w:val="0034294B"/>
    <w:rsid w:val="00342AA2"/>
    <w:rsid w:val="00342D25"/>
    <w:rsid w:val="00343893"/>
    <w:rsid w:val="00344474"/>
    <w:rsid w:val="003457BA"/>
    <w:rsid w:val="00347B71"/>
    <w:rsid w:val="00350455"/>
    <w:rsid w:val="00350516"/>
    <w:rsid w:val="00350EE9"/>
    <w:rsid w:val="00352273"/>
    <w:rsid w:val="00352535"/>
    <w:rsid w:val="00352825"/>
    <w:rsid w:val="00352F64"/>
    <w:rsid w:val="0035437F"/>
    <w:rsid w:val="00354947"/>
    <w:rsid w:val="00354DEB"/>
    <w:rsid w:val="0035525C"/>
    <w:rsid w:val="0035537A"/>
    <w:rsid w:val="003553FB"/>
    <w:rsid w:val="00355674"/>
    <w:rsid w:val="00355978"/>
    <w:rsid w:val="00356406"/>
    <w:rsid w:val="00356590"/>
    <w:rsid w:val="00356AD2"/>
    <w:rsid w:val="00357519"/>
    <w:rsid w:val="0036003B"/>
    <w:rsid w:val="00361FED"/>
    <w:rsid w:val="003622E8"/>
    <w:rsid w:val="00363660"/>
    <w:rsid w:val="00363CD2"/>
    <w:rsid w:val="00364489"/>
    <w:rsid w:val="003647BC"/>
    <w:rsid w:val="0036496B"/>
    <w:rsid w:val="003649ED"/>
    <w:rsid w:val="00365D39"/>
    <w:rsid w:val="00365DB7"/>
    <w:rsid w:val="00365DDC"/>
    <w:rsid w:val="003666E3"/>
    <w:rsid w:val="00366B6B"/>
    <w:rsid w:val="00366F1E"/>
    <w:rsid w:val="0036704B"/>
    <w:rsid w:val="003670E2"/>
    <w:rsid w:val="00367BEC"/>
    <w:rsid w:val="00367E9A"/>
    <w:rsid w:val="00370470"/>
    <w:rsid w:val="00370705"/>
    <w:rsid w:val="00372137"/>
    <w:rsid w:val="00372358"/>
    <w:rsid w:val="00372364"/>
    <w:rsid w:val="003727CA"/>
    <w:rsid w:val="00372AD1"/>
    <w:rsid w:val="00373590"/>
    <w:rsid w:val="00373B26"/>
    <w:rsid w:val="003740B7"/>
    <w:rsid w:val="00374445"/>
    <w:rsid w:val="00374B28"/>
    <w:rsid w:val="00374BC8"/>
    <w:rsid w:val="00375BDC"/>
    <w:rsid w:val="00375F6D"/>
    <w:rsid w:val="003764C6"/>
    <w:rsid w:val="00376D6E"/>
    <w:rsid w:val="00376EE8"/>
    <w:rsid w:val="00377218"/>
    <w:rsid w:val="00380E54"/>
    <w:rsid w:val="00381A17"/>
    <w:rsid w:val="00382233"/>
    <w:rsid w:val="0038225D"/>
    <w:rsid w:val="00382C8B"/>
    <w:rsid w:val="0038338F"/>
    <w:rsid w:val="00384247"/>
    <w:rsid w:val="0038432B"/>
    <w:rsid w:val="00384841"/>
    <w:rsid w:val="00384E6B"/>
    <w:rsid w:val="00385595"/>
    <w:rsid w:val="00386F99"/>
    <w:rsid w:val="003871DB"/>
    <w:rsid w:val="00387EB5"/>
    <w:rsid w:val="00390237"/>
    <w:rsid w:val="0039192A"/>
    <w:rsid w:val="00392068"/>
    <w:rsid w:val="00392083"/>
    <w:rsid w:val="003928F6"/>
    <w:rsid w:val="00392A51"/>
    <w:rsid w:val="0039327B"/>
    <w:rsid w:val="00393815"/>
    <w:rsid w:val="00393A72"/>
    <w:rsid w:val="00394395"/>
    <w:rsid w:val="00394DA5"/>
    <w:rsid w:val="003955A2"/>
    <w:rsid w:val="003975CB"/>
    <w:rsid w:val="00397D22"/>
    <w:rsid w:val="003A029E"/>
    <w:rsid w:val="003A0E33"/>
    <w:rsid w:val="003A0F7A"/>
    <w:rsid w:val="003A12EA"/>
    <w:rsid w:val="003A13F3"/>
    <w:rsid w:val="003A143F"/>
    <w:rsid w:val="003A17B9"/>
    <w:rsid w:val="003A1A31"/>
    <w:rsid w:val="003A210A"/>
    <w:rsid w:val="003A21BF"/>
    <w:rsid w:val="003A2C70"/>
    <w:rsid w:val="003A39D8"/>
    <w:rsid w:val="003A3ED4"/>
    <w:rsid w:val="003A3F69"/>
    <w:rsid w:val="003A48E4"/>
    <w:rsid w:val="003A4D76"/>
    <w:rsid w:val="003A507E"/>
    <w:rsid w:val="003A5527"/>
    <w:rsid w:val="003A5A4A"/>
    <w:rsid w:val="003A62F6"/>
    <w:rsid w:val="003A66C3"/>
    <w:rsid w:val="003A6A43"/>
    <w:rsid w:val="003A747C"/>
    <w:rsid w:val="003A7492"/>
    <w:rsid w:val="003B0A2A"/>
    <w:rsid w:val="003B1112"/>
    <w:rsid w:val="003B1215"/>
    <w:rsid w:val="003B16C9"/>
    <w:rsid w:val="003B2819"/>
    <w:rsid w:val="003B2C95"/>
    <w:rsid w:val="003B4119"/>
    <w:rsid w:val="003B4439"/>
    <w:rsid w:val="003B5273"/>
    <w:rsid w:val="003B53CA"/>
    <w:rsid w:val="003B54CD"/>
    <w:rsid w:val="003B5BB0"/>
    <w:rsid w:val="003B5C81"/>
    <w:rsid w:val="003B5D27"/>
    <w:rsid w:val="003B6F8A"/>
    <w:rsid w:val="003B7512"/>
    <w:rsid w:val="003B7CF8"/>
    <w:rsid w:val="003C029F"/>
    <w:rsid w:val="003C083A"/>
    <w:rsid w:val="003C08F5"/>
    <w:rsid w:val="003C0EB5"/>
    <w:rsid w:val="003C2EBE"/>
    <w:rsid w:val="003C2ECE"/>
    <w:rsid w:val="003C3975"/>
    <w:rsid w:val="003C3CAD"/>
    <w:rsid w:val="003C41F0"/>
    <w:rsid w:val="003C44D7"/>
    <w:rsid w:val="003C49D0"/>
    <w:rsid w:val="003C52B4"/>
    <w:rsid w:val="003C5338"/>
    <w:rsid w:val="003C61A4"/>
    <w:rsid w:val="003C7C0E"/>
    <w:rsid w:val="003D056D"/>
    <w:rsid w:val="003D0B04"/>
    <w:rsid w:val="003D1342"/>
    <w:rsid w:val="003D137D"/>
    <w:rsid w:val="003D1A98"/>
    <w:rsid w:val="003D1F86"/>
    <w:rsid w:val="003D2418"/>
    <w:rsid w:val="003D2B3E"/>
    <w:rsid w:val="003D4679"/>
    <w:rsid w:val="003D55F2"/>
    <w:rsid w:val="003D578D"/>
    <w:rsid w:val="003D60A5"/>
    <w:rsid w:val="003D643C"/>
    <w:rsid w:val="003D6664"/>
    <w:rsid w:val="003D6E14"/>
    <w:rsid w:val="003D77CA"/>
    <w:rsid w:val="003E03E1"/>
    <w:rsid w:val="003E09C0"/>
    <w:rsid w:val="003E1790"/>
    <w:rsid w:val="003E1BEF"/>
    <w:rsid w:val="003E27BA"/>
    <w:rsid w:val="003E2E9B"/>
    <w:rsid w:val="003E3020"/>
    <w:rsid w:val="003E3423"/>
    <w:rsid w:val="003E385A"/>
    <w:rsid w:val="003E458D"/>
    <w:rsid w:val="003E4912"/>
    <w:rsid w:val="003E4B5B"/>
    <w:rsid w:val="003E5802"/>
    <w:rsid w:val="003F0106"/>
    <w:rsid w:val="003F0F8E"/>
    <w:rsid w:val="003F290F"/>
    <w:rsid w:val="003F2DFA"/>
    <w:rsid w:val="003F2F5E"/>
    <w:rsid w:val="003F367C"/>
    <w:rsid w:val="003F3828"/>
    <w:rsid w:val="003F3CAC"/>
    <w:rsid w:val="003F460C"/>
    <w:rsid w:val="003F52ED"/>
    <w:rsid w:val="003F54CD"/>
    <w:rsid w:val="003F590C"/>
    <w:rsid w:val="003F60ED"/>
    <w:rsid w:val="003F6F4C"/>
    <w:rsid w:val="003F71B7"/>
    <w:rsid w:val="003F7455"/>
    <w:rsid w:val="00400194"/>
    <w:rsid w:val="0040044F"/>
    <w:rsid w:val="00400950"/>
    <w:rsid w:val="00400A51"/>
    <w:rsid w:val="00400BB1"/>
    <w:rsid w:val="00400D38"/>
    <w:rsid w:val="00401453"/>
    <w:rsid w:val="004016E3"/>
    <w:rsid w:val="0040240A"/>
    <w:rsid w:val="00402D29"/>
    <w:rsid w:val="00403E89"/>
    <w:rsid w:val="004055BF"/>
    <w:rsid w:val="004061BA"/>
    <w:rsid w:val="0040658A"/>
    <w:rsid w:val="00407BEE"/>
    <w:rsid w:val="00410334"/>
    <w:rsid w:val="00410918"/>
    <w:rsid w:val="00411110"/>
    <w:rsid w:val="00411402"/>
    <w:rsid w:val="00411D78"/>
    <w:rsid w:val="00411DC6"/>
    <w:rsid w:val="00412305"/>
    <w:rsid w:val="00412A31"/>
    <w:rsid w:val="00412BAF"/>
    <w:rsid w:val="00412DD5"/>
    <w:rsid w:val="00413528"/>
    <w:rsid w:val="0041399E"/>
    <w:rsid w:val="004140DF"/>
    <w:rsid w:val="004142DA"/>
    <w:rsid w:val="0041470F"/>
    <w:rsid w:val="00414951"/>
    <w:rsid w:val="00414DD4"/>
    <w:rsid w:val="0041518D"/>
    <w:rsid w:val="00416D3B"/>
    <w:rsid w:val="004175F2"/>
    <w:rsid w:val="00420EBB"/>
    <w:rsid w:val="004214A4"/>
    <w:rsid w:val="00422121"/>
    <w:rsid w:val="00422F58"/>
    <w:rsid w:val="004231EA"/>
    <w:rsid w:val="0042327F"/>
    <w:rsid w:val="00424067"/>
    <w:rsid w:val="00424283"/>
    <w:rsid w:val="0042460C"/>
    <w:rsid w:val="004264D1"/>
    <w:rsid w:val="00426B33"/>
    <w:rsid w:val="00426C02"/>
    <w:rsid w:val="00426C5D"/>
    <w:rsid w:val="00426C82"/>
    <w:rsid w:val="00426D6A"/>
    <w:rsid w:val="004301C0"/>
    <w:rsid w:val="00430365"/>
    <w:rsid w:val="00430720"/>
    <w:rsid w:val="004308E5"/>
    <w:rsid w:val="00430BE5"/>
    <w:rsid w:val="00430E4D"/>
    <w:rsid w:val="004313F4"/>
    <w:rsid w:val="0043152D"/>
    <w:rsid w:val="004319AE"/>
    <w:rsid w:val="0043200F"/>
    <w:rsid w:val="004321B8"/>
    <w:rsid w:val="0043255A"/>
    <w:rsid w:val="004328BB"/>
    <w:rsid w:val="004332A2"/>
    <w:rsid w:val="004332B7"/>
    <w:rsid w:val="004335F9"/>
    <w:rsid w:val="00433C00"/>
    <w:rsid w:val="00433F83"/>
    <w:rsid w:val="004340DB"/>
    <w:rsid w:val="004349C6"/>
    <w:rsid w:val="00434E6E"/>
    <w:rsid w:val="00435081"/>
    <w:rsid w:val="00435A7A"/>
    <w:rsid w:val="004364A5"/>
    <w:rsid w:val="004367EA"/>
    <w:rsid w:val="00436BA2"/>
    <w:rsid w:val="00436D84"/>
    <w:rsid w:val="00437DFF"/>
    <w:rsid w:val="00437FCC"/>
    <w:rsid w:val="004404C1"/>
    <w:rsid w:val="004404DC"/>
    <w:rsid w:val="00440942"/>
    <w:rsid w:val="00441318"/>
    <w:rsid w:val="00441616"/>
    <w:rsid w:val="0044183B"/>
    <w:rsid w:val="00442E71"/>
    <w:rsid w:val="00442FFB"/>
    <w:rsid w:val="00444ADC"/>
    <w:rsid w:val="00444C38"/>
    <w:rsid w:val="00444F6F"/>
    <w:rsid w:val="0044519A"/>
    <w:rsid w:val="00445A0C"/>
    <w:rsid w:val="00445BBF"/>
    <w:rsid w:val="0044600B"/>
    <w:rsid w:val="00446595"/>
    <w:rsid w:val="00446A9E"/>
    <w:rsid w:val="004472A4"/>
    <w:rsid w:val="00447339"/>
    <w:rsid w:val="004473FB"/>
    <w:rsid w:val="00447812"/>
    <w:rsid w:val="004503FC"/>
    <w:rsid w:val="00450E84"/>
    <w:rsid w:val="00451691"/>
    <w:rsid w:val="00451DC0"/>
    <w:rsid w:val="0045239F"/>
    <w:rsid w:val="004524ED"/>
    <w:rsid w:val="00452C22"/>
    <w:rsid w:val="00453C3B"/>
    <w:rsid w:val="00453D96"/>
    <w:rsid w:val="004542CB"/>
    <w:rsid w:val="00454BBE"/>
    <w:rsid w:val="004556B4"/>
    <w:rsid w:val="0045659A"/>
    <w:rsid w:val="00456893"/>
    <w:rsid w:val="00456993"/>
    <w:rsid w:val="00456C18"/>
    <w:rsid w:val="00456FA3"/>
    <w:rsid w:val="004578A3"/>
    <w:rsid w:val="004604C7"/>
    <w:rsid w:val="004618FE"/>
    <w:rsid w:val="00461AB9"/>
    <w:rsid w:val="00462959"/>
    <w:rsid w:val="00462F22"/>
    <w:rsid w:val="00463D25"/>
    <w:rsid w:val="00463FED"/>
    <w:rsid w:val="00465238"/>
    <w:rsid w:val="0046583F"/>
    <w:rsid w:val="00465C9A"/>
    <w:rsid w:val="00465FC7"/>
    <w:rsid w:val="00465FFC"/>
    <w:rsid w:val="0046601B"/>
    <w:rsid w:val="0046670F"/>
    <w:rsid w:val="004670BF"/>
    <w:rsid w:val="00467DCC"/>
    <w:rsid w:val="004705B8"/>
    <w:rsid w:val="0047088E"/>
    <w:rsid w:val="00470AE3"/>
    <w:rsid w:val="00470BC4"/>
    <w:rsid w:val="00471409"/>
    <w:rsid w:val="004714AC"/>
    <w:rsid w:val="004714B2"/>
    <w:rsid w:val="00471B33"/>
    <w:rsid w:val="004732AC"/>
    <w:rsid w:val="0047352D"/>
    <w:rsid w:val="00473B9C"/>
    <w:rsid w:val="00474974"/>
    <w:rsid w:val="00474BFD"/>
    <w:rsid w:val="00475010"/>
    <w:rsid w:val="004758D3"/>
    <w:rsid w:val="00475E25"/>
    <w:rsid w:val="0047658B"/>
    <w:rsid w:val="00476675"/>
    <w:rsid w:val="00476C29"/>
    <w:rsid w:val="004775E6"/>
    <w:rsid w:val="004775EB"/>
    <w:rsid w:val="004775F1"/>
    <w:rsid w:val="00477957"/>
    <w:rsid w:val="00477DFF"/>
    <w:rsid w:val="00480D48"/>
    <w:rsid w:val="00480D59"/>
    <w:rsid w:val="00481554"/>
    <w:rsid w:val="00481607"/>
    <w:rsid w:val="00481850"/>
    <w:rsid w:val="00481935"/>
    <w:rsid w:val="00482368"/>
    <w:rsid w:val="00482CF7"/>
    <w:rsid w:val="00482D37"/>
    <w:rsid w:val="00483326"/>
    <w:rsid w:val="00483F8C"/>
    <w:rsid w:val="00485BE3"/>
    <w:rsid w:val="00486579"/>
    <w:rsid w:val="00486CF1"/>
    <w:rsid w:val="00487065"/>
    <w:rsid w:val="00487335"/>
    <w:rsid w:val="0048744A"/>
    <w:rsid w:val="004879C5"/>
    <w:rsid w:val="00487AC9"/>
    <w:rsid w:val="00487E60"/>
    <w:rsid w:val="00487EB2"/>
    <w:rsid w:val="00490CC6"/>
    <w:rsid w:val="00491862"/>
    <w:rsid w:val="004918ED"/>
    <w:rsid w:val="00491A68"/>
    <w:rsid w:val="00491C07"/>
    <w:rsid w:val="0049215D"/>
    <w:rsid w:val="004928CB"/>
    <w:rsid w:val="00493262"/>
    <w:rsid w:val="00493478"/>
    <w:rsid w:val="00493609"/>
    <w:rsid w:val="00493991"/>
    <w:rsid w:val="00493B16"/>
    <w:rsid w:val="00494092"/>
    <w:rsid w:val="004944A4"/>
    <w:rsid w:val="004944D4"/>
    <w:rsid w:val="0049459E"/>
    <w:rsid w:val="00494978"/>
    <w:rsid w:val="00494DC2"/>
    <w:rsid w:val="004963EE"/>
    <w:rsid w:val="0049686A"/>
    <w:rsid w:val="004971D7"/>
    <w:rsid w:val="0049794D"/>
    <w:rsid w:val="004979DF"/>
    <w:rsid w:val="00497B27"/>
    <w:rsid w:val="00497CDE"/>
    <w:rsid w:val="004A00F0"/>
    <w:rsid w:val="004A0228"/>
    <w:rsid w:val="004A1088"/>
    <w:rsid w:val="004A2587"/>
    <w:rsid w:val="004A27E7"/>
    <w:rsid w:val="004A36DC"/>
    <w:rsid w:val="004A49C7"/>
    <w:rsid w:val="004A549F"/>
    <w:rsid w:val="004A66A5"/>
    <w:rsid w:val="004A6C1F"/>
    <w:rsid w:val="004A7576"/>
    <w:rsid w:val="004A79FB"/>
    <w:rsid w:val="004A7F77"/>
    <w:rsid w:val="004B0215"/>
    <w:rsid w:val="004B03A7"/>
    <w:rsid w:val="004B0782"/>
    <w:rsid w:val="004B163B"/>
    <w:rsid w:val="004B1989"/>
    <w:rsid w:val="004B2A4B"/>
    <w:rsid w:val="004B2FB8"/>
    <w:rsid w:val="004B3416"/>
    <w:rsid w:val="004B3C71"/>
    <w:rsid w:val="004B4DCE"/>
    <w:rsid w:val="004B4E0E"/>
    <w:rsid w:val="004B505B"/>
    <w:rsid w:val="004B5123"/>
    <w:rsid w:val="004B5908"/>
    <w:rsid w:val="004B592D"/>
    <w:rsid w:val="004B5935"/>
    <w:rsid w:val="004B5EDA"/>
    <w:rsid w:val="004B61C0"/>
    <w:rsid w:val="004B66EB"/>
    <w:rsid w:val="004B72A6"/>
    <w:rsid w:val="004C03AE"/>
    <w:rsid w:val="004C088B"/>
    <w:rsid w:val="004C178E"/>
    <w:rsid w:val="004C18EE"/>
    <w:rsid w:val="004C1FEC"/>
    <w:rsid w:val="004C29B9"/>
    <w:rsid w:val="004C370B"/>
    <w:rsid w:val="004C3907"/>
    <w:rsid w:val="004C39C1"/>
    <w:rsid w:val="004C4199"/>
    <w:rsid w:val="004C4822"/>
    <w:rsid w:val="004C4C80"/>
    <w:rsid w:val="004C5501"/>
    <w:rsid w:val="004C5DFC"/>
    <w:rsid w:val="004C5F37"/>
    <w:rsid w:val="004C652D"/>
    <w:rsid w:val="004C6B01"/>
    <w:rsid w:val="004C7161"/>
    <w:rsid w:val="004C7652"/>
    <w:rsid w:val="004C7F52"/>
    <w:rsid w:val="004D189D"/>
    <w:rsid w:val="004D1B57"/>
    <w:rsid w:val="004D1FCC"/>
    <w:rsid w:val="004D3425"/>
    <w:rsid w:val="004D48CF"/>
    <w:rsid w:val="004D5E56"/>
    <w:rsid w:val="004D64F6"/>
    <w:rsid w:val="004D6F57"/>
    <w:rsid w:val="004D7BD8"/>
    <w:rsid w:val="004D7F61"/>
    <w:rsid w:val="004E00D5"/>
    <w:rsid w:val="004E0CB4"/>
    <w:rsid w:val="004E11E2"/>
    <w:rsid w:val="004E1A0F"/>
    <w:rsid w:val="004E1E60"/>
    <w:rsid w:val="004E203A"/>
    <w:rsid w:val="004E2C66"/>
    <w:rsid w:val="004E2DA7"/>
    <w:rsid w:val="004E36A0"/>
    <w:rsid w:val="004E38A1"/>
    <w:rsid w:val="004E3CF0"/>
    <w:rsid w:val="004E4195"/>
    <w:rsid w:val="004E4392"/>
    <w:rsid w:val="004E44F6"/>
    <w:rsid w:val="004E4AED"/>
    <w:rsid w:val="004E4CFC"/>
    <w:rsid w:val="004E4E65"/>
    <w:rsid w:val="004E4EE5"/>
    <w:rsid w:val="004E5A25"/>
    <w:rsid w:val="004E6125"/>
    <w:rsid w:val="004E62AE"/>
    <w:rsid w:val="004E7343"/>
    <w:rsid w:val="004E7EC0"/>
    <w:rsid w:val="004F0F82"/>
    <w:rsid w:val="004F2D00"/>
    <w:rsid w:val="004F2D62"/>
    <w:rsid w:val="004F333B"/>
    <w:rsid w:val="004F33B3"/>
    <w:rsid w:val="004F639B"/>
    <w:rsid w:val="004F656C"/>
    <w:rsid w:val="004F6798"/>
    <w:rsid w:val="004F768E"/>
    <w:rsid w:val="0050001C"/>
    <w:rsid w:val="00500134"/>
    <w:rsid w:val="005016A9"/>
    <w:rsid w:val="00502824"/>
    <w:rsid w:val="00502A13"/>
    <w:rsid w:val="00503A4F"/>
    <w:rsid w:val="00504375"/>
    <w:rsid w:val="005045B6"/>
    <w:rsid w:val="0050485B"/>
    <w:rsid w:val="0050508D"/>
    <w:rsid w:val="00505424"/>
    <w:rsid w:val="00505DF6"/>
    <w:rsid w:val="00506A87"/>
    <w:rsid w:val="00506A97"/>
    <w:rsid w:val="00506D14"/>
    <w:rsid w:val="00507023"/>
    <w:rsid w:val="00507182"/>
    <w:rsid w:val="00507554"/>
    <w:rsid w:val="00507997"/>
    <w:rsid w:val="0051023B"/>
    <w:rsid w:val="0051041C"/>
    <w:rsid w:val="00510774"/>
    <w:rsid w:val="005109ED"/>
    <w:rsid w:val="00510AED"/>
    <w:rsid w:val="00510EC9"/>
    <w:rsid w:val="00511240"/>
    <w:rsid w:val="0051152A"/>
    <w:rsid w:val="00511697"/>
    <w:rsid w:val="00511EF1"/>
    <w:rsid w:val="00512A39"/>
    <w:rsid w:val="00512F22"/>
    <w:rsid w:val="00512FB2"/>
    <w:rsid w:val="00513757"/>
    <w:rsid w:val="00513D4F"/>
    <w:rsid w:val="00514996"/>
    <w:rsid w:val="00514C4B"/>
    <w:rsid w:val="00515044"/>
    <w:rsid w:val="005154E9"/>
    <w:rsid w:val="00515734"/>
    <w:rsid w:val="0051581B"/>
    <w:rsid w:val="00516733"/>
    <w:rsid w:val="00517540"/>
    <w:rsid w:val="005177E5"/>
    <w:rsid w:val="00517B70"/>
    <w:rsid w:val="00520149"/>
    <w:rsid w:val="005203B0"/>
    <w:rsid w:val="00520775"/>
    <w:rsid w:val="00520BC9"/>
    <w:rsid w:val="00520C99"/>
    <w:rsid w:val="00521166"/>
    <w:rsid w:val="00521A3F"/>
    <w:rsid w:val="00521E92"/>
    <w:rsid w:val="0052223F"/>
    <w:rsid w:val="0052316C"/>
    <w:rsid w:val="005234F5"/>
    <w:rsid w:val="00523865"/>
    <w:rsid w:val="005239A0"/>
    <w:rsid w:val="00523A0B"/>
    <w:rsid w:val="00523C59"/>
    <w:rsid w:val="00524976"/>
    <w:rsid w:val="00526350"/>
    <w:rsid w:val="00526470"/>
    <w:rsid w:val="00526678"/>
    <w:rsid w:val="00526CCB"/>
    <w:rsid w:val="0052721D"/>
    <w:rsid w:val="0052750C"/>
    <w:rsid w:val="005303F3"/>
    <w:rsid w:val="00530C20"/>
    <w:rsid w:val="0053176F"/>
    <w:rsid w:val="00533569"/>
    <w:rsid w:val="0053564C"/>
    <w:rsid w:val="00535740"/>
    <w:rsid w:val="005358C0"/>
    <w:rsid w:val="00535C18"/>
    <w:rsid w:val="0053733E"/>
    <w:rsid w:val="00537777"/>
    <w:rsid w:val="00537805"/>
    <w:rsid w:val="00537C9F"/>
    <w:rsid w:val="00537DD6"/>
    <w:rsid w:val="00537E03"/>
    <w:rsid w:val="00537F74"/>
    <w:rsid w:val="00540383"/>
    <w:rsid w:val="005409FA"/>
    <w:rsid w:val="00540B8E"/>
    <w:rsid w:val="00540CE2"/>
    <w:rsid w:val="00540DAC"/>
    <w:rsid w:val="00540DCD"/>
    <w:rsid w:val="005414A5"/>
    <w:rsid w:val="00541592"/>
    <w:rsid w:val="005428F5"/>
    <w:rsid w:val="00543397"/>
    <w:rsid w:val="0054450A"/>
    <w:rsid w:val="005445E2"/>
    <w:rsid w:val="005454CC"/>
    <w:rsid w:val="00546377"/>
    <w:rsid w:val="00546D7D"/>
    <w:rsid w:val="005471D1"/>
    <w:rsid w:val="00547593"/>
    <w:rsid w:val="0054767B"/>
    <w:rsid w:val="00547887"/>
    <w:rsid w:val="005478E6"/>
    <w:rsid w:val="00547B58"/>
    <w:rsid w:val="00547E12"/>
    <w:rsid w:val="005501F9"/>
    <w:rsid w:val="005502B4"/>
    <w:rsid w:val="00550619"/>
    <w:rsid w:val="005506CC"/>
    <w:rsid w:val="0055121D"/>
    <w:rsid w:val="00551B4B"/>
    <w:rsid w:val="0055275A"/>
    <w:rsid w:val="005527B4"/>
    <w:rsid w:val="005547AC"/>
    <w:rsid w:val="00555538"/>
    <w:rsid w:val="0055690D"/>
    <w:rsid w:val="00556AA0"/>
    <w:rsid w:val="005576E6"/>
    <w:rsid w:val="005577BF"/>
    <w:rsid w:val="005603B1"/>
    <w:rsid w:val="00560677"/>
    <w:rsid w:val="00560A8D"/>
    <w:rsid w:val="00560EC5"/>
    <w:rsid w:val="00561378"/>
    <w:rsid w:val="005621DF"/>
    <w:rsid w:val="00562715"/>
    <w:rsid w:val="00563028"/>
    <w:rsid w:val="00563F59"/>
    <w:rsid w:val="005640CD"/>
    <w:rsid w:val="00565184"/>
    <w:rsid w:val="00565892"/>
    <w:rsid w:val="00565F15"/>
    <w:rsid w:val="005661CB"/>
    <w:rsid w:val="005669F7"/>
    <w:rsid w:val="00567DB3"/>
    <w:rsid w:val="00567F96"/>
    <w:rsid w:val="00570602"/>
    <w:rsid w:val="00570628"/>
    <w:rsid w:val="00570A78"/>
    <w:rsid w:val="00570DE6"/>
    <w:rsid w:val="00570EEF"/>
    <w:rsid w:val="0057129E"/>
    <w:rsid w:val="00571318"/>
    <w:rsid w:val="0057138B"/>
    <w:rsid w:val="00571666"/>
    <w:rsid w:val="0057168D"/>
    <w:rsid w:val="0057187C"/>
    <w:rsid w:val="00571B26"/>
    <w:rsid w:val="00573093"/>
    <w:rsid w:val="00573523"/>
    <w:rsid w:val="005745F7"/>
    <w:rsid w:val="005746BF"/>
    <w:rsid w:val="00574756"/>
    <w:rsid w:val="00574F79"/>
    <w:rsid w:val="0057511D"/>
    <w:rsid w:val="00576686"/>
    <w:rsid w:val="005778B8"/>
    <w:rsid w:val="0058037D"/>
    <w:rsid w:val="00580717"/>
    <w:rsid w:val="005808EC"/>
    <w:rsid w:val="00582974"/>
    <w:rsid w:val="00582AC3"/>
    <w:rsid w:val="00582B3C"/>
    <w:rsid w:val="00583A24"/>
    <w:rsid w:val="00583CA4"/>
    <w:rsid w:val="00583FF9"/>
    <w:rsid w:val="00584376"/>
    <w:rsid w:val="00585669"/>
    <w:rsid w:val="00587796"/>
    <w:rsid w:val="00587B46"/>
    <w:rsid w:val="005902C3"/>
    <w:rsid w:val="00590567"/>
    <w:rsid w:val="0059058C"/>
    <w:rsid w:val="005909D3"/>
    <w:rsid w:val="005913D3"/>
    <w:rsid w:val="00591EB9"/>
    <w:rsid w:val="00591EFB"/>
    <w:rsid w:val="00592648"/>
    <w:rsid w:val="00592E9F"/>
    <w:rsid w:val="00593CFD"/>
    <w:rsid w:val="00593D0B"/>
    <w:rsid w:val="00593E5C"/>
    <w:rsid w:val="0059450F"/>
    <w:rsid w:val="00594693"/>
    <w:rsid w:val="00595197"/>
    <w:rsid w:val="005958CC"/>
    <w:rsid w:val="00595C7A"/>
    <w:rsid w:val="005966CE"/>
    <w:rsid w:val="00597BCA"/>
    <w:rsid w:val="005A02AB"/>
    <w:rsid w:val="005A047B"/>
    <w:rsid w:val="005A061D"/>
    <w:rsid w:val="005A07C3"/>
    <w:rsid w:val="005A0800"/>
    <w:rsid w:val="005A0CE5"/>
    <w:rsid w:val="005A0F0C"/>
    <w:rsid w:val="005A1666"/>
    <w:rsid w:val="005A1F4C"/>
    <w:rsid w:val="005A2253"/>
    <w:rsid w:val="005A4704"/>
    <w:rsid w:val="005A4F44"/>
    <w:rsid w:val="005A51CF"/>
    <w:rsid w:val="005A5C9D"/>
    <w:rsid w:val="005A7114"/>
    <w:rsid w:val="005A79B9"/>
    <w:rsid w:val="005B02CA"/>
    <w:rsid w:val="005B0CDA"/>
    <w:rsid w:val="005B1416"/>
    <w:rsid w:val="005B185B"/>
    <w:rsid w:val="005B19E9"/>
    <w:rsid w:val="005B1F10"/>
    <w:rsid w:val="005B28A2"/>
    <w:rsid w:val="005B29E2"/>
    <w:rsid w:val="005B2A63"/>
    <w:rsid w:val="005B2BE7"/>
    <w:rsid w:val="005B30CE"/>
    <w:rsid w:val="005B3572"/>
    <w:rsid w:val="005B389B"/>
    <w:rsid w:val="005B3B58"/>
    <w:rsid w:val="005B3EAD"/>
    <w:rsid w:val="005B4047"/>
    <w:rsid w:val="005B463B"/>
    <w:rsid w:val="005B5531"/>
    <w:rsid w:val="005B6F4F"/>
    <w:rsid w:val="005B7666"/>
    <w:rsid w:val="005B76C1"/>
    <w:rsid w:val="005B783D"/>
    <w:rsid w:val="005C09C6"/>
    <w:rsid w:val="005C0A3C"/>
    <w:rsid w:val="005C0A91"/>
    <w:rsid w:val="005C0AC4"/>
    <w:rsid w:val="005C1729"/>
    <w:rsid w:val="005C188C"/>
    <w:rsid w:val="005C1F38"/>
    <w:rsid w:val="005C36A8"/>
    <w:rsid w:val="005C3DAC"/>
    <w:rsid w:val="005C42D8"/>
    <w:rsid w:val="005C5699"/>
    <w:rsid w:val="005C582F"/>
    <w:rsid w:val="005C5D6A"/>
    <w:rsid w:val="005C5E95"/>
    <w:rsid w:val="005C63AC"/>
    <w:rsid w:val="005C6502"/>
    <w:rsid w:val="005C69EC"/>
    <w:rsid w:val="005C6C9A"/>
    <w:rsid w:val="005C7059"/>
    <w:rsid w:val="005C77C9"/>
    <w:rsid w:val="005C79EC"/>
    <w:rsid w:val="005C7C77"/>
    <w:rsid w:val="005C7E53"/>
    <w:rsid w:val="005D023E"/>
    <w:rsid w:val="005D07B5"/>
    <w:rsid w:val="005D0BAB"/>
    <w:rsid w:val="005D0DC6"/>
    <w:rsid w:val="005D1561"/>
    <w:rsid w:val="005D17FA"/>
    <w:rsid w:val="005D19AD"/>
    <w:rsid w:val="005D1BF0"/>
    <w:rsid w:val="005D2B4B"/>
    <w:rsid w:val="005D5607"/>
    <w:rsid w:val="005D62A9"/>
    <w:rsid w:val="005D6591"/>
    <w:rsid w:val="005D694A"/>
    <w:rsid w:val="005D7585"/>
    <w:rsid w:val="005D7899"/>
    <w:rsid w:val="005D7DB0"/>
    <w:rsid w:val="005E062A"/>
    <w:rsid w:val="005E06B8"/>
    <w:rsid w:val="005E0779"/>
    <w:rsid w:val="005E0D39"/>
    <w:rsid w:val="005E1BD0"/>
    <w:rsid w:val="005E1F1D"/>
    <w:rsid w:val="005E3767"/>
    <w:rsid w:val="005E37CD"/>
    <w:rsid w:val="005E3901"/>
    <w:rsid w:val="005E3B68"/>
    <w:rsid w:val="005E4190"/>
    <w:rsid w:val="005E5AE6"/>
    <w:rsid w:val="005E6699"/>
    <w:rsid w:val="005E70A4"/>
    <w:rsid w:val="005F02E0"/>
    <w:rsid w:val="005F0787"/>
    <w:rsid w:val="005F0F7F"/>
    <w:rsid w:val="005F12DB"/>
    <w:rsid w:val="005F15F8"/>
    <w:rsid w:val="005F2301"/>
    <w:rsid w:val="005F2D18"/>
    <w:rsid w:val="005F31F1"/>
    <w:rsid w:val="005F3283"/>
    <w:rsid w:val="005F348B"/>
    <w:rsid w:val="005F3A98"/>
    <w:rsid w:val="005F3CF6"/>
    <w:rsid w:val="005F3E23"/>
    <w:rsid w:val="005F4736"/>
    <w:rsid w:val="005F4EC0"/>
    <w:rsid w:val="005F4F41"/>
    <w:rsid w:val="005F5633"/>
    <w:rsid w:val="005F56C2"/>
    <w:rsid w:val="005F572B"/>
    <w:rsid w:val="005F5DF5"/>
    <w:rsid w:val="005F61A1"/>
    <w:rsid w:val="005F6672"/>
    <w:rsid w:val="005F6853"/>
    <w:rsid w:val="005F6BA7"/>
    <w:rsid w:val="005F7226"/>
    <w:rsid w:val="005F7616"/>
    <w:rsid w:val="005F7D8E"/>
    <w:rsid w:val="0060065A"/>
    <w:rsid w:val="00601094"/>
    <w:rsid w:val="00601647"/>
    <w:rsid w:val="00602225"/>
    <w:rsid w:val="006024A5"/>
    <w:rsid w:val="006036EE"/>
    <w:rsid w:val="00603942"/>
    <w:rsid w:val="006044D3"/>
    <w:rsid w:val="00604934"/>
    <w:rsid w:val="0060535E"/>
    <w:rsid w:val="00605443"/>
    <w:rsid w:val="00605508"/>
    <w:rsid w:val="00605A7B"/>
    <w:rsid w:val="00605E99"/>
    <w:rsid w:val="0060649F"/>
    <w:rsid w:val="006069E3"/>
    <w:rsid w:val="00606C3A"/>
    <w:rsid w:val="00607A90"/>
    <w:rsid w:val="00607BE2"/>
    <w:rsid w:val="00607FBF"/>
    <w:rsid w:val="00610763"/>
    <w:rsid w:val="00611010"/>
    <w:rsid w:val="006116BB"/>
    <w:rsid w:val="00611E3B"/>
    <w:rsid w:val="00611E6E"/>
    <w:rsid w:val="00613550"/>
    <w:rsid w:val="00613B0D"/>
    <w:rsid w:val="00614845"/>
    <w:rsid w:val="00614936"/>
    <w:rsid w:val="006151BE"/>
    <w:rsid w:val="006157C2"/>
    <w:rsid w:val="00616D28"/>
    <w:rsid w:val="006179B3"/>
    <w:rsid w:val="00617E0B"/>
    <w:rsid w:val="00617F87"/>
    <w:rsid w:val="006216AB"/>
    <w:rsid w:val="00621CF4"/>
    <w:rsid w:val="00621FFA"/>
    <w:rsid w:val="0062233A"/>
    <w:rsid w:val="006233A9"/>
    <w:rsid w:val="006233E8"/>
    <w:rsid w:val="0062380D"/>
    <w:rsid w:val="00623CD4"/>
    <w:rsid w:val="00624243"/>
    <w:rsid w:val="0062430C"/>
    <w:rsid w:val="0062455E"/>
    <w:rsid w:val="0062473B"/>
    <w:rsid w:val="0062481E"/>
    <w:rsid w:val="00624F68"/>
    <w:rsid w:val="0062585F"/>
    <w:rsid w:val="00626266"/>
    <w:rsid w:val="00626718"/>
    <w:rsid w:val="00627064"/>
    <w:rsid w:val="00627C54"/>
    <w:rsid w:val="00630918"/>
    <w:rsid w:val="00630B16"/>
    <w:rsid w:val="00631598"/>
    <w:rsid w:val="0063191C"/>
    <w:rsid w:val="00631B88"/>
    <w:rsid w:val="00631BF9"/>
    <w:rsid w:val="00631E84"/>
    <w:rsid w:val="006324B4"/>
    <w:rsid w:val="006325D4"/>
    <w:rsid w:val="006325F5"/>
    <w:rsid w:val="00633D51"/>
    <w:rsid w:val="00633D8F"/>
    <w:rsid w:val="00634731"/>
    <w:rsid w:val="0063513E"/>
    <w:rsid w:val="00635F36"/>
    <w:rsid w:val="00636124"/>
    <w:rsid w:val="006364B3"/>
    <w:rsid w:val="00636881"/>
    <w:rsid w:val="00637087"/>
    <w:rsid w:val="00637344"/>
    <w:rsid w:val="0063739B"/>
    <w:rsid w:val="00640304"/>
    <w:rsid w:val="00640ACA"/>
    <w:rsid w:val="006418EF"/>
    <w:rsid w:val="006431A4"/>
    <w:rsid w:val="0064337B"/>
    <w:rsid w:val="006436E9"/>
    <w:rsid w:val="00643BF7"/>
    <w:rsid w:val="00643C5B"/>
    <w:rsid w:val="00643FD5"/>
    <w:rsid w:val="00644BF7"/>
    <w:rsid w:val="00645139"/>
    <w:rsid w:val="00645B3B"/>
    <w:rsid w:val="006461D6"/>
    <w:rsid w:val="00646E0C"/>
    <w:rsid w:val="00647CEA"/>
    <w:rsid w:val="00647E55"/>
    <w:rsid w:val="00650025"/>
    <w:rsid w:val="0065060F"/>
    <w:rsid w:val="00650D5C"/>
    <w:rsid w:val="00651167"/>
    <w:rsid w:val="00651CB2"/>
    <w:rsid w:val="006520EF"/>
    <w:rsid w:val="00652B42"/>
    <w:rsid w:val="0065346F"/>
    <w:rsid w:val="0065386A"/>
    <w:rsid w:val="0065388D"/>
    <w:rsid w:val="00653C19"/>
    <w:rsid w:val="00653E74"/>
    <w:rsid w:val="006540F4"/>
    <w:rsid w:val="0065520A"/>
    <w:rsid w:val="00655F62"/>
    <w:rsid w:val="00657256"/>
    <w:rsid w:val="006572D4"/>
    <w:rsid w:val="006573B1"/>
    <w:rsid w:val="00657545"/>
    <w:rsid w:val="006579D1"/>
    <w:rsid w:val="00657AD8"/>
    <w:rsid w:val="00657F02"/>
    <w:rsid w:val="006614BB"/>
    <w:rsid w:val="00661DC9"/>
    <w:rsid w:val="0066265F"/>
    <w:rsid w:val="0066292D"/>
    <w:rsid w:val="006632AE"/>
    <w:rsid w:val="00664BF6"/>
    <w:rsid w:val="00664E46"/>
    <w:rsid w:val="00666237"/>
    <w:rsid w:val="006675D5"/>
    <w:rsid w:val="00667FB1"/>
    <w:rsid w:val="0067002A"/>
    <w:rsid w:val="00670168"/>
    <w:rsid w:val="006705E6"/>
    <w:rsid w:val="006707B4"/>
    <w:rsid w:val="006707F5"/>
    <w:rsid w:val="00670DF7"/>
    <w:rsid w:val="0067186D"/>
    <w:rsid w:val="00671879"/>
    <w:rsid w:val="00671B78"/>
    <w:rsid w:val="006731DC"/>
    <w:rsid w:val="00673D69"/>
    <w:rsid w:val="00673F1F"/>
    <w:rsid w:val="0067422A"/>
    <w:rsid w:val="006746CD"/>
    <w:rsid w:val="00674734"/>
    <w:rsid w:val="006749E6"/>
    <w:rsid w:val="006750DA"/>
    <w:rsid w:val="0067513F"/>
    <w:rsid w:val="00675845"/>
    <w:rsid w:val="00675C4A"/>
    <w:rsid w:val="00675DF4"/>
    <w:rsid w:val="00676117"/>
    <w:rsid w:val="006763F1"/>
    <w:rsid w:val="00676C34"/>
    <w:rsid w:val="00676E45"/>
    <w:rsid w:val="00676F9F"/>
    <w:rsid w:val="00677033"/>
    <w:rsid w:val="00677406"/>
    <w:rsid w:val="0067785C"/>
    <w:rsid w:val="00680677"/>
    <w:rsid w:val="00681A9F"/>
    <w:rsid w:val="00682C46"/>
    <w:rsid w:val="0068315B"/>
    <w:rsid w:val="00683372"/>
    <w:rsid w:val="00683DB7"/>
    <w:rsid w:val="0068429F"/>
    <w:rsid w:val="006843B2"/>
    <w:rsid w:val="006844B6"/>
    <w:rsid w:val="00684B6E"/>
    <w:rsid w:val="00684BE6"/>
    <w:rsid w:val="006865AE"/>
    <w:rsid w:val="006878DC"/>
    <w:rsid w:val="00687A39"/>
    <w:rsid w:val="00690302"/>
    <w:rsid w:val="00691A87"/>
    <w:rsid w:val="006921A1"/>
    <w:rsid w:val="00692652"/>
    <w:rsid w:val="006928AA"/>
    <w:rsid w:val="0069291A"/>
    <w:rsid w:val="00692FD4"/>
    <w:rsid w:val="006934D1"/>
    <w:rsid w:val="00693722"/>
    <w:rsid w:val="006942B5"/>
    <w:rsid w:val="00694581"/>
    <w:rsid w:val="00695216"/>
    <w:rsid w:val="00695DBA"/>
    <w:rsid w:val="0069605B"/>
    <w:rsid w:val="0069613E"/>
    <w:rsid w:val="0069616A"/>
    <w:rsid w:val="0069671D"/>
    <w:rsid w:val="006968AF"/>
    <w:rsid w:val="00696EDE"/>
    <w:rsid w:val="00696F59"/>
    <w:rsid w:val="0069769E"/>
    <w:rsid w:val="00697AE5"/>
    <w:rsid w:val="006A0006"/>
    <w:rsid w:val="006A01E4"/>
    <w:rsid w:val="006A0E18"/>
    <w:rsid w:val="006A30AD"/>
    <w:rsid w:val="006A3595"/>
    <w:rsid w:val="006A384C"/>
    <w:rsid w:val="006A38B2"/>
    <w:rsid w:val="006A3DDE"/>
    <w:rsid w:val="006A3EB5"/>
    <w:rsid w:val="006A4CB7"/>
    <w:rsid w:val="006A606C"/>
    <w:rsid w:val="006A6713"/>
    <w:rsid w:val="006A7B64"/>
    <w:rsid w:val="006B03CA"/>
    <w:rsid w:val="006B0690"/>
    <w:rsid w:val="006B0B9B"/>
    <w:rsid w:val="006B0DD7"/>
    <w:rsid w:val="006B1124"/>
    <w:rsid w:val="006B12DB"/>
    <w:rsid w:val="006B1976"/>
    <w:rsid w:val="006B1FBA"/>
    <w:rsid w:val="006B2533"/>
    <w:rsid w:val="006B2DD6"/>
    <w:rsid w:val="006B3A38"/>
    <w:rsid w:val="006B42C2"/>
    <w:rsid w:val="006B561A"/>
    <w:rsid w:val="006B5B27"/>
    <w:rsid w:val="006B66B4"/>
    <w:rsid w:val="006B685C"/>
    <w:rsid w:val="006B6F12"/>
    <w:rsid w:val="006B7ED9"/>
    <w:rsid w:val="006C0848"/>
    <w:rsid w:val="006C1EBB"/>
    <w:rsid w:val="006C221F"/>
    <w:rsid w:val="006C2624"/>
    <w:rsid w:val="006C3F9D"/>
    <w:rsid w:val="006C3FF6"/>
    <w:rsid w:val="006C4001"/>
    <w:rsid w:val="006C4078"/>
    <w:rsid w:val="006C4477"/>
    <w:rsid w:val="006C4B1B"/>
    <w:rsid w:val="006C52A8"/>
    <w:rsid w:val="006C55E7"/>
    <w:rsid w:val="006C5694"/>
    <w:rsid w:val="006C5BB2"/>
    <w:rsid w:val="006C69E4"/>
    <w:rsid w:val="006C743E"/>
    <w:rsid w:val="006D04D8"/>
    <w:rsid w:val="006D06B9"/>
    <w:rsid w:val="006D104C"/>
    <w:rsid w:val="006D1875"/>
    <w:rsid w:val="006D2426"/>
    <w:rsid w:val="006D25C4"/>
    <w:rsid w:val="006D2FDD"/>
    <w:rsid w:val="006D3163"/>
    <w:rsid w:val="006D326C"/>
    <w:rsid w:val="006D3901"/>
    <w:rsid w:val="006D3B36"/>
    <w:rsid w:val="006D3F4E"/>
    <w:rsid w:val="006D45A6"/>
    <w:rsid w:val="006D68EA"/>
    <w:rsid w:val="006D6E02"/>
    <w:rsid w:val="006D731B"/>
    <w:rsid w:val="006D783A"/>
    <w:rsid w:val="006E13CC"/>
    <w:rsid w:val="006E1801"/>
    <w:rsid w:val="006E1B02"/>
    <w:rsid w:val="006E2404"/>
    <w:rsid w:val="006E2796"/>
    <w:rsid w:val="006E2A5A"/>
    <w:rsid w:val="006E326D"/>
    <w:rsid w:val="006E32B3"/>
    <w:rsid w:val="006E351E"/>
    <w:rsid w:val="006E3681"/>
    <w:rsid w:val="006E42D4"/>
    <w:rsid w:val="006E4DCB"/>
    <w:rsid w:val="006E55BB"/>
    <w:rsid w:val="006E5719"/>
    <w:rsid w:val="006E5B88"/>
    <w:rsid w:val="006E5ED6"/>
    <w:rsid w:val="006E60D9"/>
    <w:rsid w:val="006E6590"/>
    <w:rsid w:val="006E73BB"/>
    <w:rsid w:val="006E788B"/>
    <w:rsid w:val="006F1146"/>
    <w:rsid w:val="006F1A41"/>
    <w:rsid w:val="006F2147"/>
    <w:rsid w:val="006F22F8"/>
    <w:rsid w:val="006F2782"/>
    <w:rsid w:val="006F2B55"/>
    <w:rsid w:val="006F3312"/>
    <w:rsid w:val="006F383C"/>
    <w:rsid w:val="006F3864"/>
    <w:rsid w:val="006F38FE"/>
    <w:rsid w:val="006F3B71"/>
    <w:rsid w:val="006F3E62"/>
    <w:rsid w:val="006F522D"/>
    <w:rsid w:val="006F5BD3"/>
    <w:rsid w:val="006F6514"/>
    <w:rsid w:val="006F65ED"/>
    <w:rsid w:val="006F6B8D"/>
    <w:rsid w:val="006F7BBD"/>
    <w:rsid w:val="00700903"/>
    <w:rsid w:val="007017D2"/>
    <w:rsid w:val="00702454"/>
    <w:rsid w:val="00702846"/>
    <w:rsid w:val="00702B8C"/>
    <w:rsid w:val="00702C72"/>
    <w:rsid w:val="007035A9"/>
    <w:rsid w:val="00703D65"/>
    <w:rsid w:val="0070438C"/>
    <w:rsid w:val="0070562E"/>
    <w:rsid w:val="00705AB8"/>
    <w:rsid w:val="007061C2"/>
    <w:rsid w:val="00706464"/>
    <w:rsid w:val="00706880"/>
    <w:rsid w:val="00706CEE"/>
    <w:rsid w:val="007079BC"/>
    <w:rsid w:val="00707A7E"/>
    <w:rsid w:val="00710BE1"/>
    <w:rsid w:val="00711094"/>
    <w:rsid w:val="00711CD9"/>
    <w:rsid w:val="00712256"/>
    <w:rsid w:val="00712E61"/>
    <w:rsid w:val="007132A8"/>
    <w:rsid w:val="00713542"/>
    <w:rsid w:val="007137AD"/>
    <w:rsid w:val="00713D88"/>
    <w:rsid w:val="00714BB8"/>
    <w:rsid w:val="00715004"/>
    <w:rsid w:val="00715243"/>
    <w:rsid w:val="007160BF"/>
    <w:rsid w:val="00716639"/>
    <w:rsid w:val="007173EB"/>
    <w:rsid w:val="007201A4"/>
    <w:rsid w:val="007205BA"/>
    <w:rsid w:val="00720E1F"/>
    <w:rsid w:val="0072154A"/>
    <w:rsid w:val="00721600"/>
    <w:rsid w:val="007217C8"/>
    <w:rsid w:val="007226AB"/>
    <w:rsid w:val="00723667"/>
    <w:rsid w:val="00723B52"/>
    <w:rsid w:val="00723C8B"/>
    <w:rsid w:val="007245C9"/>
    <w:rsid w:val="007248C8"/>
    <w:rsid w:val="007254C7"/>
    <w:rsid w:val="007255C4"/>
    <w:rsid w:val="0072582B"/>
    <w:rsid w:val="00726206"/>
    <w:rsid w:val="007263DE"/>
    <w:rsid w:val="007270E5"/>
    <w:rsid w:val="00727C48"/>
    <w:rsid w:val="00727DFB"/>
    <w:rsid w:val="00730F37"/>
    <w:rsid w:val="00730F96"/>
    <w:rsid w:val="007311A1"/>
    <w:rsid w:val="007312BC"/>
    <w:rsid w:val="007320DE"/>
    <w:rsid w:val="00732EB2"/>
    <w:rsid w:val="00733C2C"/>
    <w:rsid w:val="00733EAB"/>
    <w:rsid w:val="00733F96"/>
    <w:rsid w:val="0073457D"/>
    <w:rsid w:val="0073474C"/>
    <w:rsid w:val="007349D5"/>
    <w:rsid w:val="00734B8A"/>
    <w:rsid w:val="00734F1C"/>
    <w:rsid w:val="00736748"/>
    <w:rsid w:val="007367C0"/>
    <w:rsid w:val="00736B0D"/>
    <w:rsid w:val="00736EA7"/>
    <w:rsid w:val="00736F61"/>
    <w:rsid w:val="00737625"/>
    <w:rsid w:val="00740444"/>
    <w:rsid w:val="007422F1"/>
    <w:rsid w:val="0074241D"/>
    <w:rsid w:val="00742C28"/>
    <w:rsid w:val="00744A69"/>
    <w:rsid w:val="00745C0E"/>
    <w:rsid w:val="00746C69"/>
    <w:rsid w:val="007470F3"/>
    <w:rsid w:val="007472E9"/>
    <w:rsid w:val="00747665"/>
    <w:rsid w:val="00747A7B"/>
    <w:rsid w:val="0075065B"/>
    <w:rsid w:val="00752532"/>
    <w:rsid w:val="00752687"/>
    <w:rsid w:val="00752EF1"/>
    <w:rsid w:val="00753360"/>
    <w:rsid w:val="0075350B"/>
    <w:rsid w:val="007536DB"/>
    <w:rsid w:val="0075371A"/>
    <w:rsid w:val="00753C92"/>
    <w:rsid w:val="00753CF5"/>
    <w:rsid w:val="00753DCB"/>
    <w:rsid w:val="00754AC7"/>
    <w:rsid w:val="00755D42"/>
    <w:rsid w:val="007560B7"/>
    <w:rsid w:val="0075641A"/>
    <w:rsid w:val="00756F55"/>
    <w:rsid w:val="007575D5"/>
    <w:rsid w:val="00757707"/>
    <w:rsid w:val="0075793B"/>
    <w:rsid w:val="00757A8A"/>
    <w:rsid w:val="007603BA"/>
    <w:rsid w:val="0076056C"/>
    <w:rsid w:val="007605D1"/>
    <w:rsid w:val="00760B62"/>
    <w:rsid w:val="00762AA1"/>
    <w:rsid w:val="00762B3D"/>
    <w:rsid w:val="007630FB"/>
    <w:rsid w:val="007644C5"/>
    <w:rsid w:val="00764A7C"/>
    <w:rsid w:val="00764C78"/>
    <w:rsid w:val="0076568F"/>
    <w:rsid w:val="00766288"/>
    <w:rsid w:val="007663D0"/>
    <w:rsid w:val="0076657F"/>
    <w:rsid w:val="00766635"/>
    <w:rsid w:val="00766764"/>
    <w:rsid w:val="007668B7"/>
    <w:rsid w:val="00767363"/>
    <w:rsid w:val="007675CB"/>
    <w:rsid w:val="00767B30"/>
    <w:rsid w:val="007709B0"/>
    <w:rsid w:val="00770AC0"/>
    <w:rsid w:val="00770D20"/>
    <w:rsid w:val="00770FE8"/>
    <w:rsid w:val="00771517"/>
    <w:rsid w:val="0077154A"/>
    <w:rsid w:val="00771C2A"/>
    <w:rsid w:val="00772382"/>
    <w:rsid w:val="00773B95"/>
    <w:rsid w:val="00774443"/>
    <w:rsid w:val="00774A92"/>
    <w:rsid w:val="007753C6"/>
    <w:rsid w:val="00775856"/>
    <w:rsid w:val="00775AF6"/>
    <w:rsid w:val="00776696"/>
    <w:rsid w:val="00776F7C"/>
    <w:rsid w:val="00777285"/>
    <w:rsid w:val="0077748F"/>
    <w:rsid w:val="00777FA8"/>
    <w:rsid w:val="0078052D"/>
    <w:rsid w:val="007805D1"/>
    <w:rsid w:val="00780E26"/>
    <w:rsid w:val="00781170"/>
    <w:rsid w:val="00781642"/>
    <w:rsid w:val="0078169D"/>
    <w:rsid w:val="00781D81"/>
    <w:rsid w:val="00782C9F"/>
    <w:rsid w:val="00782D4B"/>
    <w:rsid w:val="00783A84"/>
    <w:rsid w:val="00783E23"/>
    <w:rsid w:val="0078439C"/>
    <w:rsid w:val="007843F3"/>
    <w:rsid w:val="00784942"/>
    <w:rsid w:val="00784ABF"/>
    <w:rsid w:val="00784F1C"/>
    <w:rsid w:val="00785712"/>
    <w:rsid w:val="007858D1"/>
    <w:rsid w:val="00785C58"/>
    <w:rsid w:val="00786A0A"/>
    <w:rsid w:val="00786FE9"/>
    <w:rsid w:val="00787963"/>
    <w:rsid w:val="007914CC"/>
    <w:rsid w:val="007918B6"/>
    <w:rsid w:val="00791D13"/>
    <w:rsid w:val="00792C23"/>
    <w:rsid w:val="0079330C"/>
    <w:rsid w:val="0079419C"/>
    <w:rsid w:val="00795360"/>
    <w:rsid w:val="007969FD"/>
    <w:rsid w:val="00796D18"/>
    <w:rsid w:val="00797204"/>
    <w:rsid w:val="00797808"/>
    <w:rsid w:val="00797C9F"/>
    <w:rsid w:val="007A0391"/>
    <w:rsid w:val="007A1FE2"/>
    <w:rsid w:val="007A22B6"/>
    <w:rsid w:val="007A28BB"/>
    <w:rsid w:val="007A2F81"/>
    <w:rsid w:val="007A3897"/>
    <w:rsid w:val="007A3D2C"/>
    <w:rsid w:val="007A3F27"/>
    <w:rsid w:val="007A4984"/>
    <w:rsid w:val="007A4D28"/>
    <w:rsid w:val="007A5125"/>
    <w:rsid w:val="007A5A2D"/>
    <w:rsid w:val="007A5AC2"/>
    <w:rsid w:val="007A5CAB"/>
    <w:rsid w:val="007A5F1A"/>
    <w:rsid w:val="007A69D4"/>
    <w:rsid w:val="007A787B"/>
    <w:rsid w:val="007B034F"/>
    <w:rsid w:val="007B07D1"/>
    <w:rsid w:val="007B103B"/>
    <w:rsid w:val="007B1321"/>
    <w:rsid w:val="007B138C"/>
    <w:rsid w:val="007B150C"/>
    <w:rsid w:val="007B1560"/>
    <w:rsid w:val="007B239C"/>
    <w:rsid w:val="007B2DF8"/>
    <w:rsid w:val="007B367C"/>
    <w:rsid w:val="007B3698"/>
    <w:rsid w:val="007B42A6"/>
    <w:rsid w:val="007B4A79"/>
    <w:rsid w:val="007B54A1"/>
    <w:rsid w:val="007B5CCC"/>
    <w:rsid w:val="007B61F3"/>
    <w:rsid w:val="007B683D"/>
    <w:rsid w:val="007B730B"/>
    <w:rsid w:val="007B75D2"/>
    <w:rsid w:val="007B7B6D"/>
    <w:rsid w:val="007B7B6F"/>
    <w:rsid w:val="007B7CAF"/>
    <w:rsid w:val="007B7D76"/>
    <w:rsid w:val="007C04F3"/>
    <w:rsid w:val="007C058A"/>
    <w:rsid w:val="007C1389"/>
    <w:rsid w:val="007C1AD1"/>
    <w:rsid w:val="007C1C19"/>
    <w:rsid w:val="007C2032"/>
    <w:rsid w:val="007C2558"/>
    <w:rsid w:val="007C2669"/>
    <w:rsid w:val="007C2D60"/>
    <w:rsid w:val="007C2E6D"/>
    <w:rsid w:val="007C2E81"/>
    <w:rsid w:val="007C3214"/>
    <w:rsid w:val="007C3908"/>
    <w:rsid w:val="007C425D"/>
    <w:rsid w:val="007C43D1"/>
    <w:rsid w:val="007C46F2"/>
    <w:rsid w:val="007C4840"/>
    <w:rsid w:val="007C4CEC"/>
    <w:rsid w:val="007C4FB7"/>
    <w:rsid w:val="007C548C"/>
    <w:rsid w:val="007C5ACA"/>
    <w:rsid w:val="007C6016"/>
    <w:rsid w:val="007C6E65"/>
    <w:rsid w:val="007C6FF4"/>
    <w:rsid w:val="007C770A"/>
    <w:rsid w:val="007C7775"/>
    <w:rsid w:val="007D09F7"/>
    <w:rsid w:val="007D1772"/>
    <w:rsid w:val="007D1D6E"/>
    <w:rsid w:val="007D26EB"/>
    <w:rsid w:val="007D37A4"/>
    <w:rsid w:val="007D40E1"/>
    <w:rsid w:val="007D47A1"/>
    <w:rsid w:val="007D4BA3"/>
    <w:rsid w:val="007D6416"/>
    <w:rsid w:val="007D6ED5"/>
    <w:rsid w:val="007D6FF1"/>
    <w:rsid w:val="007D7AF3"/>
    <w:rsid w:val="007D7C22"/>
    <w:rsid w:val="007E08A5"/>
    <w:rsid w:val="007E1651"/>
    <w:rsid w:val="007E1670"/>
    <w:rsid w:val="007E19B7"/>
    <w:rsid w:val="007E1C40"/>
    <w:rsid w:val="007E264F"/>
    <w:rsid w:val="007E269F"/>
    <w:rsid w:val="007E2C86"/>
    <w:rsid w:val="007E3458"/>
    <w:rsid w:val="007E3C26"/>
    <w:rsid w:val="007E4E34"/>
    <w:rsid w:val="007E4EE5"/>
    <w:rsid w:val="007E68D8"/>
    <w:rsid w:val="007E6B11"/>
    <w:rsid w:val="007E6B15"/>
    <w:rsid w:val="007E6BD0"/>
    <w:rsid w:val="007E6D5A"/>
    <w:rsid w:val="007E7D12"/>
    <w:rsid w:val="007E7D60"/>
    <w:rsid w:val="007F0F5C"/>
    <w:rsid w:val="007F13CC"/>
    <w:rsid w:val="007F2226"/>
    <w:rsid w:val="007F223B"/>
    <w:rsid w:val="007F33AE"/>
    <w:rsid w:val="007F4F6A"/>
    <w:rsid w:val="007F5228"/>
    <w:rsid w:val="007F5F31"/>
    <w:rsid w:val="007F604A"/>
    <w:rsid w:val="007F612B"/>
    <w:rsid w:val="007F646B"/>
    <w:rsid w:val="007F6DF2"/>
    <w:rsid w:val="00800EA9"/>
    <w:rsid w:val="00800F8D"/>
    <w:rsid w:val="00803878"/>
    <w:rsid w:val="00803CAB"/>
    <w:rsid w:val="00803CED"/>
    <w:rsid w:val="0080436D"/>
    <w:rsid w:val="00804AB6"/>
    <w:rsid w:val="0080566A"/>
    <w:rsid w:val="00805B52"/>
    <w:rsid w:val="00806004"/>
    <w:rsid w:val="00806DBB"/>
    <w:rsid w:val="00806FE0"/>
    <w:rsid w:val="0080717E"/>
    <w:rsid w:val="00807233"/>
    <w:rsid w:val="00807BC4"/>
    <w:rsid w:val="008106D0"/>
    <w:rsid w:val="00810829"/>
    <w:rsid w:val="00810AA3"/>
    <w:rsid w:val="00810BF6"/>
    <w:rsid w:val="00810D56"/>
    <w:rsid w:val="00811099"/>
    <w:rsid w:val="008110CC"/>
    <w:rsid w:val="00812025"/>
    <w:rsid w:val="008123CD"/>
    <w:rsid w:val="008128FB"/>
    <w:rsid w:val="00812A54"/>
    <w:rsid w:val="00812DDC"/>
    <w:rsid w:val="00812E0A"/>
    <w:rsid w:val="008132A7"/>
    <w:rsid w:val="00814564"/>
    <w:rsid w:val="0081509D"/>
    <w:rsid w:val="008151D1"/>
    <w:rsid w:val="008165A9"/>
    <w:rsid w:val="0081711B"/>
    <w:rsid w:val="0081727D"/>
    <w:rsid w:val="00817827"/>
    <w:rsid w:val="00820373"/>
    <w:rsid w:val="0082066F"/>
    <w:rsid w:val="0082093F"/>
    <w:rsid w:val="00820E40"/>
    <w:rsid w:val="008210BB"/>
    <w:rsid w:val="00821768"/>
    <w:rsid w:val="00821CA9"/>
    <w:rsid w:val="00821DDB"/>
    <w:rsid w:val="00821F39"/>
    <w:rsid w:val="00821FC3"/>
    <w:rsid w:val="008220FD"/>
    <w:rsid w:val="00822689"/>
    <w:rsid w:val="00822AB2"/>
    <w:rsid w:val="00822B0A"/>
    <w:rsid w:val="00822BB2"/>
    <w:rsid w:val="00822E42"/>
    <w:rsid w:val="0082309B"/>
    <w:rsid w:val="008235DB"/>
    <w:rsid w:val="00824425"/>
    <w:rsid w:val="00824DB7"/>
    <w:rsid w:val="00824F1D"/>
    <w:rsid w:val="0082577D"/>
    <w:rsid w:val="008269FA"/>
    <w:rsid w:val="00826BA6"/>
    <w:rsid w:val="008276E8"/>
    <w:rsid w:val="00827C41"/>
    <w:rsid w:val="00830130"/>
    <w:rsid w:val="0083044A"/>
    <w:rsid w:val="00831655"/>
    <w:rsid w:val="0083278D"/>
    <w:rsid w:val="00832D51"/>
    <w:rsid w:val="00833343"/>
    <w:rsid w:val="0083391B"/>
    <w:rsid w:val="00833DFF"/>
    <w:rsid w:val="008346D7"/>
    <w:rsid w:val="00834A55"/>
    <w:rsid w:val="00834DE6"/>
    <w:rsid w:val="00835385"/>
    <w:rsid w:val="00835861"/>
    <w:rsid w:val="00835CAE"/>
    <w:rsid w:val="0083639C"/>
    <w:rsid w:val="0083680E"/>
    <w:rsid w:val="008369B0"/>
    <w:rsid w:val="00836A6C"/>
    <w:rsid w:val="0083784F"/>
    <w:rsid w:val="00837B86"/>
    <w:rsid w:val="00837D1E"/>
    <w:rsid w:val="008401B3"/>
    <w:rsid w:val="0084073B"/>
    <w:rsid w:val="008412E4"/>
    <w:rsid w:val="008418C4"/>
    <w:rsid w:val="00841BBE"/>
    <w:rsid w:val="00841E90"/>
    <w:rsid w:val="00841F4B"/>
    <w:rsid w:val="00842044"/>
    <w:rsid w:val="0084205D"/>
    <w:rsid w:val="0084209D"/>
    <w:rsid w:val="008420D8"/>
    <w:rsid w:val="00842DAF"/>
    <w:rsid w:val="00843447"/>
    <w:rsid w:val="00843653"/>
    <w:rsid w:val="00843A10"/>
    <w:rsid w:val="00844091"/>
    <w:rsid w:val="008449B3"/>
    <w:rsid w:val="00844A54"/>
    <w:rsid w:val="00844C43"/>
    <w:rsid w:val="00845A4D"/>
    <w:rsid w:val="008465AE"/>
    <w:rsid w:val="00846618"/>
    <w:rsid w:val="00846870"/>
    <w:rsid w:val="008468C2"/>
    <w:rsid w:val="00846E21"/>
    <w:rsid w:val="00846F8E"/>
    <w:rsid w:val="008477C1"/>
    <w:rsid w:val="008504DB"/>
    <w:rsid w:val="0085087F"/>
    <w:rsid w:val="00850B31"/>
    <w:rsid w:val="00851301"/>
    <w:rsid w:val="00851580"/>
    <w:rsid w:val="00851938"/>
    <w:rsid w:val="008534B9"/>
    <w:rsid w:val="008534EC"/>
    <w:rsid w:val="0085359F"/>
    <w:rsid w:val="00853AE3"/>
    <w:rsid w:val="00853E40"/>
    <w:rsid w:val="008559F0"/>
    <w:rsid w:val="00856613"/>
    <w:rsid w:val="00857862"/>
    <w:rsid w:val="00857ADD"/>
    <w:rsid w:val="00860656"/>
    <w:rsid w:val="00860B6E"/>
    <w:rsid w:val="00860EEB"/>
    <w:rsid w:val="0086141D"/>
    <w:rsid w:val="0086148C"/>
    <w:rsid w:val="00861799"/>
    <w:rsid w:val="008621AE"/>
    <w:rsid w:val="00862A18"/>
    <w:rsid w:val="0086386F"/>
    <w:rsid w:val="00863A7D"/>
    <w:rsid w:val="0086458F"/>
    <w:rsid w:val="00864D33"/>
    <w:rsid w:val="00865F88"/>
    <w:rsid w:val="00865FD6"/>
    <w:rsid w:val="0086645B"/>
    <w:rsid w:val="00867F8D"/>
    <w:rsid w:val="00870C08"/>
    <w:rsid w:val="00870C7D"/>
    <w:rsid w:val="00870CF9"/>
    <w:rsid w:val="00872017"/>
    <w:rsid w:val="00872ADE"/>
    <w:rsid w:val="00872CE8"/>
    <w:rsid w:val="0087347D"/>
    <w:rsid w:val="00873D12"/>
    <w:rsid w:val="0087420E"/>
    <w:rsid w:val="00875C0A"/>
    <w:rsid w:val="00875C1F"/>
    <w:rsid w:val="0087616D"/>
    <w:rsid w:val="00876788"/>
    <w:rsid w:val="00876ED1"/>
    <w:rsid w:val="00877697"/>
    <w:rsid w:val="00877E34"/>
    <w:rsid w:val="00877ED3"/>
    <w:rsid w:val="00880028"/>
    <w:rsid w:val="00880420"/>
    <w:rsid w:val="00881B68"/>
    <w:rsid w:val="00881E03"/>
    <w:rsid w:val="008820FA"/>
    <w:rsid w:val="00882664"/>
    <w:rsid w:val="008837C2"/>
    <w:rsid w:val="00883C76"/>
    <w:rsid w:val="00883F5D"/>
    <w:rsid w:val="00885162"/>
    <w:rsid w:val="00885492"/>
    <w:rsid w:val="0088622B"/>
    <w:rsid w:val="00886A4F"/>
    <w:rsid w:val="00886B62"/>
    <w:rsid w:val="008873CD"/>
    <w:rsid w:val="0089044D"/>
    <w:rsid w:val="00890BEE"/>
    <w:rsid w:val="00890E4D"/>
    <w:rsid w:val="00890F68"/>
    <w:rsid w:val="00891B37"/>
    <w:rsid w:val="00892072"/>
    <w:rsid w:val="008927BF"/>
    <w:rsid w:val="008931AC"/>
    <w:rsid w:val="00893C53"/>
    <w:rsid w:val="00894302"/>
    <w:rsid w:val="00894678"/>
    <w:rsid w:val="00896FD9"/>
    <w:rsid w:val="00897B17"/>
    <w:rsid w:val="008A07B4"/>
    <w:rsid w:val="008A0D0F"/>
    <w:rsid w:val="008A1066"/>
    <w:rsid w:val="008A139F"/>
    <w:rsid w:val="008A2AE3"/>
    <w:rsid w:val="008A2C35"/>
    <w:rsid w:val="008A2CD8"/>
    <w:rsid w:val="008A3196"/>
    <w:rsid w:val="008A34F6"/>
    <w:rsid w:val="008A3FCA"/>
    <w:rsid w:val="008A413F"/>
    <w:rsid w:val="008A5526"/>
    <w:rsid w:val="008A5D86"/>
    <w:rsid w:val="008A6175"/>
    <w:rsid w:val="008A64F7"/>
    <w:rsid w:val="008A7679"/>
    <w:rsid w:val="008B0068"/>
    <w:rsid w:val="008B0E00"/>
    <w:rsid w:val="008B0EE2"/>
    <w:rsid w:val="008B12BC"/>
    <w:rsid w:val="008B149B"/>
    <w:rsid w:val="008B156F"/>
    <w:rsid w:val="008B191A"/>
    <w:rsid w:val="008B1B50"/>
    <w:rsid w:val="008B1D13"/>
    <w:rsid w:val="008B220E"/>
    <w:rsid w:val="008B2308"/>
    <w:rsid w:val="008B31EE"/>
    <w:rsid w:val="008B355A"/>
    <w:rsid w:val="008B3FDF"/>
    <w:rsid w:val="008B48CE"/>
    <w:rsid w:val="008B5155"/>
    <w:rsid w:val="008B55BE"/>
    <w:rsid w:val="008B56BB"/>
    <w:rsid w:val="008B5908"/>
    <w:rsid w:val="008B67D8"/>
    <w:rsid w:val="008B6851"/>
    <w:rsid w:val="008B695E"/>
    <w:rsid w:val="008B7694"/>
    <w:rsid w:val="008C0132"/>
    <w:rsid w:val="008C02BE"/>
    <w:rsid w:val="008C07F0"/>
    <w:rsid w:val="008C0B88"/>
    <w:rsid w:val="008C1576"/>
    <w:rsid w:val="008C17B0"/>
    <w:rsid w:val="008C20FA"/>
    <w:rsid w:val="008C2297"/>
    <w:rsid w:val="008C22A0"/>
    <w:rsid w:val="008C2A9B"/>
    <w:rsid w:val="008C4257"/>
    <w:rsid w:val="008C429F"/>
    <w:rsid w:val="008C5262"/>
    <w:rsid w:val="008C5350"/>
    <w:rsid w:val="008C53C5"/>
    <w:rsid w:val="008C560B"/>
    <w:rsid w:val="008C6967"/>
    <w:rsid w:val="008C6C7F"/>
    <w:rsid w:val="008C6E09"/>
    <w:rsid w:val="008C711F"/>
    <w:rsid w:val="008C73F5"/>
    <w:rsid w:val="008D0273"/>
    <w:rsid w:val="008D1BFC"/>
    <w:rsid w:val="008D1E9F"/>
    <w:rsid w:val="008D23A0"/>
    <w:rsid w:val="008D3471"/>
    <w:rsid w:val="008D3622"/>
    <w:rsid w:val="008D3CE9"/>
    <w:rsid w:val="008D3FAA"/>
    <w:rsid w:val="008D4A58"/>
    <w:rsid w:val="008D4DD1"/>
    <w:rsid w:val="008D5BD0"/>
    <w:rsid w:val="008D6F89"/>
    <w:rsid w:val="008D79C4"/>
    <w:rsid w:val="008D7AEC"/>
    <w:rsid w:val="008E0234"/>
    <w:rsid w:val="008E0560"/>
    <w:rsid w:val="008E13CB"/>
    <w:rsid w:val="008E2511"/>
    <w:rsid w:val="008E2578"/>
    <w:rsid w:val="008E264F"/>
    <w:rsid w:val="008E2BB5"/>
    <w:rsid w:val="008E30CB"/>
    <w:rsid w:val="008E3439"/>
    <w:rsid w:val="008E3D39"/>
    <w:rsid w:val="008E45EA"/>
    <w:rsid w:val="008E47BA"/>
    <w:rsid w:val="008E4BD6"/>
    <w:rsid w:val="008E5A65"/>
    <w:rsid w:val="008E6D20"/>
    <w:rsid w:val="008E70C6"/>
    <w:rsid w:val="008E75B1"/>
    <w:rsid w:val="008E75ED"/>
    <w:rsid w:val="008E7E32"/>
    <w:rsid w:val="008F0148"/>
    <w:rsid w:val="008F01DE"/>
    <w:rsid w:val="008F14F0"/>
    <w:rsid w:val="008F162A"/>
    <w:rsid w:val="008F1679"/>
    <w:rsid w:val="008F1BD3"/>
    <w:rsid w:val="008F1C09"/>
    <w:rsid w:val="008F26FA"/>
    <w:rsid w:val="008F29FE"/>
    <w:rsid w:val="008F2ADA"/>
    <w:rsid w:val="008F32AF"/>
    <w:rsid w:val="008F3308"/>
    <w:rsid w:val="008F34A9"/>
    <w:rsid w:val="008F3578"/>
    <w:rsid w:val="008F3BAF"/>
    <w:rsid w:val="008F3C2E"/>
    <w:rsid w:val="008F4395"/>
    <w:rsid w:val="008F4C9C"/>
    <w:rsid w:val="008F5B34"/>
    <w:rsid w:val="008F5ED3"/>
    <w:rsid w:val="008F66CA"/>
    <w:rsid w:val="008F6D78"/>
    <w:rsid w:val="008F6ECD"/>
    <w:rsid w:val="008F7E9F"/>
    <w:rsid w:val="00900D3B"/>
    <w:rsid w:val="00901A7C"/>
    <w:rsid w:val="00901BE4"/>
    <w:rsid w:val="00902041"/>
    <w:rsid w:val="009032C0"/>
    <w:rsid w:val="00903A92"/>
    <w:rsid w:val="009043E2"/>
    <w:rsid w:val="00904491"/>
    <w:rsid w:val="009052A7"/>
    <w:rsid w:val="0090576B"/>
    <w:rsid w:val="009058F8"/>
    <w:rsid w:val="00905C48"/>
    <w:rsid w:val="0090619D"/>
    <w:rsid w:val="00906B76"/>
    <w:rsid w:val="00906F8B"/>
    <w:rsid w:val="0090750D"/>
    <w:rsid w:val="00907666"/>
    <w:rsid w:val="009078BF"/>
    <w:rsid w:val="0091026C"/>
    <w:rsid w:val="0091090A"/>
    <w:rsid w:val="00910C50"/>
    <w:rsid w:val="00910E19"/>
    <w:rsid w:val="00911D50"/>
    <w:rsid w:val="0091280A"/>
    <w:rsid w:val="0091280B"/>
    <w:rsid w:val="009128E5"/>
    <w:rsid w:val="00912AA0"/>
    <w:rsid w:val="00913CF0"/>
    <w:rsid w:val="00913D7B"/>
    <w:rsid w:val="009143E9"/>
    <w:rsid w:val="00914AB2"/>
    <w:rsid w:val="00914AC0"/>
    <w:rsid w:val="00914D20"/>
    <w:rsid w:val="00916C76"/>
    <w:rsid w:val="00917134"/>
    <w:rsid w:val="00920271"/>
    <w:rsid w:val="009203F2"/>
    <w:rsid w:val="0092145E"/>
    <w:rsid w:val="00921615"/>
    <w:rsid w:val="00921E87"/>
    <w:rsid w:val="009224B1"/>
    <w:rsid w:val="009228B9"/>
    <w:rsid w:val="00922B03"/>
    <w:rsid w:val="00922C00"/>
    <w:rsid w:val="00923BBC"/>
    <w:rsid w:val="00923CEF"/>
    <w:rsid w:val="00923D82"/>
    <w:rsid w:val="00924544"/>
    <w:rsid w:val="00924BC4"/>
    <w:rsid w:val="00925204"/>
    <w:rsid w:val="00925C85"/>
    <w:rsid w:val="00926044"/>
    <w:rsid w:val="0092631F"/>
    <w:rsid w:val="00926354"/>
    <w:rsid w:val="00926404"/>
    <w:rsid w:val="009272C7"/>
    <w:rsid w:val="00927312"/>
    <w:rsid w:val="00930114"/>
    <w:rsid w:val="00930660"/>
    <w:rsid w:val="0093082E"/>
    <w:rsid w:val="00930D75"/>
    <w:rsid w:val="00930F8C"/>
    <w:rsid w:val="009311E3"/>
    <w:rsid w:val="00931729"/>
    <w:rsid w:val="0093307D"/>
    <w:rsid w:val="00933AA1"/>
    <w:rsid w:val="00933D61"/>
    <w:rsid w:val="0093415F"/>
    <w:rsid w:val="0093515D"/>
    <w:rsid w:val="009401DA"/>
    <w:rsid w:val="00941B45"/>
    <w:rsid w:val="009422AA"/>
    <w:rsid w:val="00942A90"/>
    <w:rsid w:val="00942B7A"/>
    <w:rsid w:val="00943112"/>
    <w:rsid w:val="0094325B"/>
    <w:rsid w:val="009457AF"/>
    <w:rsid w:val="00945F79"/>
    <w:rsid w:val="009463DD"/>
    <w:rsid w:val="009466D2"/>
    <w:rsid w:val="00946FFC"/>
    <w:rsid w:val="009475B5"/>
    <w:rsid w:val="00947D80"/>
    <w:rsid w:val="009508C2"/>
    <w:rsid w:val="009509D7"/>
    <w:rsid w:val="0095111B"/>
    <w:rsid w:val="009515AB"/>
    <w:rsid w:val="00951BCA"/>
    <w:rsid w:val="00952541"/>
    <w:rsid w:val="00952C30"/>
    <w:rsid w:val="00952C6E"/>
    <w:rsid w:val="00953114"/>
    <w:rsid w:val="00953323"/>
    <w:rsid w:val="009537FD"/>
    <w:rsid w:val="00954198"/>
    <w:rsid w:val="00954E96"/>
    <w:rsid w:val="0095502C"/>
    <w:rsid w:val="00955A7F"/>
    <w:rsid w:val="00956E3F"/>
    <w:rsid w:val="00957210"/>
    <w:rsid w:val="009572AD"/>
    <w:rsid w:val="00957DC6"/>
    <w:rsid w:val="00960145"/>
    <w:rsid w:val="00960240"/>
    <w:rsid w:val="0096030B"/>
    <w:rsid w:val="009617D4"/>
    <w:rsid w:val="00961859"/>
    <w:rsid w:val="009618B4"/>
    <w:rsid w:val="00961997"/>
    <w:rsid w:val="00961D0C"/>
    <w:rsid w:val="0096208B"/>
    <w:rsid w:val="0096390B"/>
    <w:rsid w:val="00963FA1"/>
    <w:rsid w:val="00964176"/>
    <w:rsid w:val="00964486"/>
    <w:rsid w:val="00964548"/>
    <w:rsid w:val="009648BA"/>
    <w:rsid w:val="0096581D"/>
    <w:rsid w:val="009658F2"/>
    <w:rsid w:val="0096615C"/>
    <w:rsid w:val="00966B1B"/>
    <w:rsid w:val="0096757E"/>
    <w:rsid w:val="00967A74"/>
    <w:rsid w:val="00967D37"/>
    <w:rsid w:val="00967F7B"/>
    <w:rsid w:val="00970F73"/>
    <w:rsid w:val="00971279"/>
    <w:rsid w:val="009712BB"/>
    <w:rsid w:val="00971426"/>
    <w:rsid w:val="00972374"/>
    <w:rsid w:val="00972987"/>
    <w:rsid w:val="0097308B"/>
    <w:rsid w:val="00973809"/>
    <w:rsid w:val="00973ADE"/>
    <w:rsid w:val="00973B9B"/>
    <w:rsid w:val="009751D5"/>
    <w:rsid w:val="00975FD5"/>
    <w:rsid w:val="0097640D"/>
    <w:rsid w:val="009767F5"/>
    <w:rsid w:val="00976C57"/>
    <w:rsid w:val="00976C95"/>
    <w:rsid w:val="00977569"/>
    <w:rsid w:val="0098029F"/>
    <w:rsid w:val="009809BB"/>
    <w:rsid w:val="00980BEC"/>
    <w:rsid w:val="00980EF7"/>
    <w:rsid w:val="00982C98"/>
    <w:rsid w:val="00983123"/>
    <w:rsid w:val="00983682"/>
    <w:rsid w:val="00983DC8"/>
    <w:rsid w:val="0098437C"/>
    <w:rsid w:val="00984718"/>
    <w:rsid w:val="009848D5"/>
    <w:rsid w:val="00985501"/>
    <w:rsid w:val="009855E4"/>
    <w:rsid w:val="00985804"/>
    <w:rsid w:val="009858F8"/>
    <w:rsid w:val="00985DA1"/>
    <w:rsid w:val="00986257"/>
    <w:rsid w:val="009864FF"/>
    <w:rsid w:val="00986886"/>
    <w:rsid w:val="00986F55"/>
    <w:rsid w:val="00987C03"/>
    <w:rsid w:val="0099001B"/>
    <w:rsid w:val="00990F24"/>
    <w:rsid w:val="009928B0"/>
    <w:rsid w:val="009930FE"/>
    <w:rsid w:val="00993728"/>
    <w:rsid w:val="00993A30"/>
    <w:rsid w:val="00993AEB"/>
    <w:rsid w:val="00994832"/>
    <w:rsid w:val="00994BAD"/>
    <w:rsid w:val="009951DC"/>
    <w:rsid w:val="0099541C"/>
    <w:rsid w:val="00995873"/>
    <w:rsid w:val="00996172"/>
    <w:rsid w:val="00996758"/>
    <w:rsid w:val="00996EE6"/>
    <w:rsid w:val="00997097"/>
    <w:rsid w:val="009A019A"/>
    <w:rsid w:val="009A04A3"/>
    <w:rsid w:val="009A0AE3"/>
    <w:rsid w:val="009A0E5B"/>
    <w:rsid w:val="009A15E4"/>
    <w:rsid w:val="009A1762"/>
    <w:rsid w:val="009A1FD0"/>
    <w:rsid w:val="009A237F"/>
    <w:rsid w:val="009A31BA"/>
    <w:rsid w:val="009A3679"/>
    <w:rsid w:val="009A389C"/>
    <w:rsid w:val="009A4A02"/>
    <w:rsid w:val="009A4A2F"/>
    <w:rsid w:val="009A4A77"/>
    <w:rsid w:val="009A4AA2"/>
    <w:rsid w:val="009A5E41"/>
    <w:rsid w:val="009A5ECE"/>
    <w:rsid w:val="009A638E"/>
    <w:rsid w:val="009A69C2"/>
    <w:rsid w:val="009A7139"/>
    <w:rsid w:val="009A77E8"/>
    <w:rsid w:val="009B09D9"/>
    <w:rsid w:val="009B11D1"/>
    <w:rsid w:val="009B18D8"/>
    <w:rsid w:val="009B1B50"/>
    <w:rsid w:val="009B2168"/>
    <w:rsid w:val="009B2E7A"/>
    <w:rsid w:val="009B2F07"/>
    <w:rsid w:val="009B3394"/>
    <w:rsid w:val="009B3583"/>
    <w:rsid w:val="009B3637"/>
    <w:rsid w:val="009B4D16"/>
    <w:rsid w:val="009B525D"/>
    <w:rsid w:val="009B53A5"/>
    <w:rsid w:val="009B59D6"/>
    <w:rsid w:val="009B5BD3"/>
    <w:rsid w:val="009B5EE7"/>
    <w:rsid w:val="009B61E5"/>
    <w:rsid w:val="009C073F"/>
    <w:rsid w:val="009C1AF6"/>
    <w:rsid w:val="009C1ED6"/>
    <w:rsid w:val="009C2032"/>
    <w:rsid w:val="009C2238"/>
    <w:rsid w:val="009C2802"/>
    <w:rsid w:val="009C3083"/>
    <w:rsid w:val="009C399F"/>
    <w:rsid w:val="009C39EA"/>
    <w:rsid w:val="009C3A87"/>
    <w:rsid w:val="009C3DB5"/>
    <w:rsid w:val="009C4A77"/>
    <w:rsid w:val="009C5291"/>
    <w:rsid w:val="009C532E"/>
    <w:rsid w:val="009C63F5"/>
    <w:rsid w:val="009C64D7"/>
    <w:rsid w:val="009C6F82"/>
    <w:rsid w:val="009C7135"/>
    <w:rsid w:val="009C79BE"/>
    <w:rsid w:val="009C7DA4"/>
    <w:rsid w:val="009D15AB"/>
    <w:rsid w:val="009D15C7"/>
    <w:rsid w:val="009D2F6D"/>
    <w:rsid w:val="009D3000"/>
    <w:rsid w:val="009D342D"/>
    <w:rsid w:val="009D37CE"/>
    <w:rsid w:val="009D40B9"/>
    <w:rsid w:val="009D439B"/>
    <w:rsid w:val="009D453D"/>
    <w:rsid w:val="009D48A3"/>
    <w:rsid w:val="009D5376"/>
    <w:rsid w:val="009D5437"/>
    <w:rsid w:val="009D55BC"/>
    <w:rsid w:val="009D5C0F"/>
    <w:rsid w:val="009D68C2"/>
    <w:rsid w:val="009D6DC9"/>
    <w:rsid w:val="009D7AC1"/>
    <w:rsid w:val="009D7CDB"/>
    <w:rsid w:val="009E09A8"/>
    <w:rsid w:val="009E0A4B"/>
    <w:rsid w:val="009E0CF8"/>
    <w:rsid w:val="009E104C"/>
    <w:rsid w:val="009E12BE"/>
    <w:rsid w:val="009E1D59"/>
    <w:rsid w:val="009E1F53"/>
    <w:rsid w:val="009E2C9E"/>
    <w:rsid w:val="009E319F"/>
    <w:rsid w:val="009E4AD9"/>
    <w:rsid w:val="009E4F27"/>
    <w:rsid w:val="009E50C0"/>
    <w:rsid w:val="009E6091"/>
    <w:rsid w:val="009E6609"/>
    <w:rsid w:val="009E6D67"/>
    <w:rsid w:val="009E72B7"/>
    <w:rsid w:val="009F1AE2"/>
    <w:rsid w:val="009F1B6B"/>
    <w:rsid w:val="009F2E95"/>
    <w:rsid w:val="009F347D"/>
    <w:rsid w:val="009F3AEE"/>
    <w:rsid w:val="009F3CC0"/>
    <w:rsid w:val="009F3D1B"/>
    <w:rsid w:val="009F3D56"/>
    <w:rsid w:val="009F449A"/>
    <w:rsid w:val="009F48E8"/>
    <w:rsid w:val="009F4E70"/>
    <w:rsid w:val="009F4F6D"/>
    <w:rsid w:val="009F5131"/>
    <w:rsid w:val="009F5331"/>
    <w:rsid w:val="009F5B5E"/>
    <w:rsid w:val="009F639C"/>
    <w:rsid w:val="009F64BE"/>
    <w:rsid w:val="009F6E92"/>
    <w:rsid w:val="009F72AD"/>
    <w:rsid w:val="009F732B"/>
    <w:rsid w:val="009F7AC4"/>
    <w:rsid w:val="009F7B12"/>
    <w:rsid w:val="009F7D8C"/>
    <w:rsid w:val="00A01184"/>
    <w:rsid w:val="00A0136D"/>
    <w:rsid w:val="00A021C5"/>
    <w:rsid w:val="00A0406E"/>
    <w:rsid w:val="00A04649"/>
    <w:rsid w:val="00A04D05"/>
    <w:rsid w:val="00A054AA"/>
    <w:rsid w:val="00A060BD"/>
    <w:rsid w:val="00A066E2"/>
    <w:rsid w:val="00A06BEB"/>
    <w:rsid w:val="00A06CA5"/>
    <w:rsid w:val="00A0750C"/>
    <w:rsid w:val="00A079DA"/>
    <w:rsid w:val="00A07CFE"/>
    <w:rsid w:val="00A10400"/>
    <w:rsid w:val="00A1172B"/>
    <w:rsid w:val="00A11890"/>
    <w:rsid w:val="00A12290"/>
    <w:rsid w:val="00A122E1"/>
    <w:rsid w:val="00A128EE"/>
    <w:rsid w:val="00A12907"/>
    <w:rsid w:val="00A12F49"/>
    <w:rsid w:val="00A133F2"/>
    <w:rsid w:val="00A14041"/>
    <w:rsid w:val="00A14613"/>
    <w:rsid w:val="00A1477C"/>
    <w:rsid w:val="00A1486A"/>
    <w:rsid w:val="00A1497E"/>
    <w:rsid w:val="00A14A64"/>
    <w:rsid w:val="00A14D52"/>
    <w:rsid w:val="00A14F6E"/>
    <w:rsid w:val="00A1530D"/>
    <w:rsid w:val="00A15888"/>
    <w:rsid w:val="00A158E9"/>
    <w:rsid w:val="00A16AB4"/>
    <w:rsid w:val="00A16C61"/>
    <w:rsid w:val="00A17259"/>
    <w:rsid w:val="00A20719"/>
    <w:rsid w:val="00A20DF1"/>
    <w:rsid w:val="00A21C03"/>
    <w:rsid w:val="00A22B67"/>
    <w:rsid w:val="00A23846"/>
    <w:rsid w:val="00A238E9"/>
    <w:rsid w:val="00A23A92"/>
    <w:rsid w:val="00A23EBD"/>
    <w:rsid w:val="00A242AD"/>
    <w:rsid w:val="00A24C69"/>
    <w:rsid w:val="00A25220"/>
    <w:rsid w:val="00A25558"/>
    <w:rsid w:val="00A2648B"/>
    <w:rsid w:val="00A27ABC"/>
    <w:rsid w:val="00A300B4"/>
    <w:rsid w:val="00A300E4"/>
    <w:rsid w:val="00A30585"/>
    <w:rsid w:val="00A30CC4"/>
    <w:rsid w:val="00A3160D"/>
    <w:rsid w:val="00A32145"/>
    <w:rsid w:val="00A3379F"/>
    <w:rsid w:val="00A34221"/>
    <w:rsid w:val="00A3429A"/>
    <w:rsid w:val="00A35124"/>
    <w:rsid w:val="00A3578F"/>
    <w:rsid w:val="00A36179"/>
    <w:rsid w:val="00A36529"/>
    <w:rsid w:val="00A36744"/>
    <w:rsid w:val="00A36AB8"/>
    <w:rsid w:val="00A37769"/>
    <w:rsid w:val="00A37B5C"/>
    <w:rsid w:val="00A40565"/>
    <w:rsid w:val="00A4074E"/>
    <w:rsid w:val="00A41461"/>
    <w:rsid w:val="00A415C2"/>
    <w:rsid w:val="00A41ABD"/>
    <w:rsid w:val="00A421EB"/>
    <w:rsid w:val="00A42235"/>
    <w:rsid w:val="00A4244E"/>
    <w:rsid w:val="00A429A1"/>
    <w:rsid w:val="00A42F62"/>
    <w:rsid w:val="00A4318D"/>
    <w:rsid w:val="00A434BC"/>
    <w:rsid w:val="00A450CE"/>
    <w:rsid w:val="00A4536D"/>
    <w:rsid w:val="00A466C8"/>
    <w:rsid w:val="00A466DC"/>
    <w:rsid w:val="00A46DB6"/>
    <w:rsid w:val="00A46F28"/>
    <w:rsid w:val="00A47366"/>
    <w:rsid w:val="00A5016D"/>
    <w:rsid w:val="00A50B0B"/>
    <w:rsid w:val="00A50CAB"/>
    <w:rsid w:val="00A50D41"/>
    <w:rsid w:val="00A5117A"/>
    <w:rsid w:val="00A51184"/>
    <w:rsid w:val="00A51C40"/>
    <w:rsid w:val="00A52377"/>
    <w:rsid w:val="00A52A13"/>
    <w:rsid w:val="00A53632"/>
    <w:rsid w:val="00A53669"/>
    <w:rsid w:val="00A546B7"/>
    <w:rsid w:val="00A54B13"/>
    <w:rsid w:val="00A555BE"/>
    <w:rsid w:val="00A55BE4"/>
    <w:rsid w:val="00A55C5A"/>
    <w:rsid w:val="00A55F42"/>
    <w:rsid w:val="00A564DA"/>
    <w:rsid w:val="00A567B2"/>
    <w:rsid w:val="00A569EE"/>
    <w:rsid w:val="00A57314"/>
    <w:rsid w:val="00A57A23"/>
    <w:rsid w:val="00A57BB3"/>
    <w:rsid w:val="00A60016"/>
    <w:rsid w:val="00A607EE"/>
    <w:rsid w:val="00A60920"/>
    <w:rsid w:val="00A60D26"/>
    <w:rsid w:val="00A6272E"/>
    <w:rsid w:val="00A62768"/>
    <w:rsid w:val="00A631AE"/>
    <w:rsid w:val="00A631DB"/>
    <w:rsid w:val="00A632CB"/>
    <w:rsid w:val="00A63A88"/>
    <w:rsid w:val="00A645F6"/>
    <w:rsid w:val="00A64600"/>
    <w:rsid w:val="00A64B79"/>
    <w:rsid w:val="00A654E2"/>
    <w:rsid w:val="00A65876"/>
    <w:rsid w:val="00A65CF8"/>
    <w:rsid w:val="00A66983"/>
    <w:rsid w:val="00A66E22"/>
    <w:rsid w:val="00A6727F"/>
    <w:rsid w:val="00A70C35"/>
    <w:rsid w:val="00A70E14"/>
    <w:rsid w:val="00A72760"/>
    <w:rsid w:val="00A729CD"/>
    <w:rsid w:val="00A73015"/>
    <w:rsid w:val="00A73891"/>
    <w:rsid w:val="00A7390D"/>
    <w:rsid w:val="00A7392B"/>
    <w:rsid w:val="00A73AB0"/>
    <w:rsid w:val="00A73F59"/>
    <w:rsid w:val="00A73FBC"/>
    <w:rsid w:val="00A744EA"/>
    <w:rsid w:val="00A74C46"/>
    <w:rsid w:val="00A754D7"/>
    <w:rsid w:val="00A75D3C"/>
    <w:rsid w:val="00A75E7E"/>
    <w:rsid w:val="00A76365"/>
    <w:rsid w:val="00A76FBB"/>
    <w:rsid w:val="00A7721F"/>
    <w:rsid w:val="00A77408"/>
    <w:rsid w:val="00A77A15"/>
    <w:rsid w:val="00A8000D"/>
    <w:rsid w:val="00A80516"/>
    <w:rsid w:val="00A80934"/>
    <w:rsid w:val="00A80A23"/>
    <w:rsid w:val="00A82FC7"/>
    <w:rsid w:val="00A83885"/>
    <w:rsid w:val="00A83B1F"/>
    <w:rsid w:val="00A83E50"/>
    <w:rsid w:val="00A8454D"/>
    <w:rsid w:val="00A845D2"/>
    <w:rsid w:val="00A846FD"/>
    <w:rsid w:val="00A8581E"/>
    <w:rsid w:val="00A86416"/>
    <w:rsid w:val="00A86F40"/>
    <w:rsid w:val="00A87904"/>
    <w:rsid w:val="00A87FBC"/>
    <w:rsid w:val="00A87FE2"/>
    <w:rsid w:val="00A900DC"/>
    <w:rsid w:val="00A9091B"/>
    <w:rsid w:val="00A90B10"/>
    <w:rsid w:val="00A90E6E"/>
    <w:rsid w:val="00A910CD"/>
    <w:rsid w:val="00A913E6"/>
    <w:rsid w:val="00A91B61"/>
    <w:rsid w:val="00A91DD8"/>
    <w:rsid w:val="00A91F7D"/>
    <w:rsid w:val="00A92B0E"/>
    <w:rsid w:val="00A93162"/>
    <w:rsid w:val="00A935CD"/>
    <w:rsid w:val="00A93CFA"/>
    <w:rsid w:val="00A9461B"/>
    <w:rsid w:val="00A94933"/>
    <w:rsid w:val="00A94ED3"/>
    <w:rsid w:val="00A956F2"/>
    <w:rsid w:val="00A95D37"/>
    <w:rsid w:val="00A96E96"/>
    <w:rsid w:val="00A96EDC"/>
    <w:rsid w:val="00A9784E"/>
    <w:rsid w:val="00A97947"/>
    <w:rsid w:val="00AA00F4"/>
    <w:rsid w:val="00AA0DF9"/>
    <w:rsid w:val="00AA0F70"/>
    <w:rsid w:val="00AA177A"/>
    <w:rsid w:val="00AA1993"/>
    <w:rsid w:val="00AA1A21"/>
    <w:rsid w:val="00AA1D1F"/>
    <w:rsid w:val="00AA2352"/>
    <w:rsid w:val="00AA278B"/>
    <w:rsid w:val="00AA450A"/>
    <w:rsid w:val="00AA4F3C"/>
    <w:rsid w:val="00AA5089"/>
    <w:rsid w:val="00AA543C"/>
    <w:rsid w:val="00AA5850"/>
    <w:rsid w:val="00AA5DB9"/>
    <w:rsid w:val="00AA5EA7"/>
    <w:rsid w:val="00AA6DEE"/>
    <w:rsid w:val="00AA6FD1"/>
    <w:rsid w:val="00AA7169"/>
    <w:rsid w:val="00AA7369"/>
    <w:rsid w:val="00AB0315"/>
    <w:rsid w:val="00AB03C3"/>
    <w:rsid w:val="00AB0A21"/>
    <w:rsid w:val="00AB281D"/>
    <w:rsid w:val="00AB28A7"/>
    <w:rsid w:val="00AB2C24"/>
    <w:rsid w:val="00AB2EA2"/>
    <w:rsid w:val="00AB2FE3"/>
    <w:rsid w:val="00AB31D0"/>
    <w:rsid w:val="00AB3418"/>
    <w:rsid w:val="00AB3AC6"/>
    <w:rsid w:val="00AB4AA9"/>
    <w:rsid w:val="00AB4BA0"/>
    <w:rsid w:val="00AB500F"/>
    <w:rsid w:val="00AB5527"/>
    <w:rsid w:val="00AB60C4"/>
    <w:rsid w:val="00AB61B2"/>
    <w:rsid w:val="00AB61FF"/>
    <w:rsid w:val="00AB6202"/>
    <w:rsid w:val="00AB65B6"/>
    <w:rsid w:val="00AB6870"/>
    <w:rsid w:val="00AB68E3"/>
    <w:rsid w:val="00AB6D59"/>
    <w:rsid w:val="00AB7BCC"/>
    <w:rsid w:val="00AB7CC5"/>
    <w:rsid w:val="00AB7F1E"/>
    <w:rsid w:val="00AC1267"/>
    <w:rsid w:val="00AC3D85"/>
    <w:rsid w:val="00AC3E27"/>
    <w:rsid w:val="00AC439C"/>
    <w:rsid w:val="00AC4637"/>
    <w:rsid w:val="00AC470C"/>
    <w:rsid w:val="00AC534E"/>
    <w:rsid w:val="00AC5912"/>
    <w:rsid w:val="00AC5BD1"/>
    <w:rsid w:val="00AC6075"/>
    <w:rsid w:val="00AC68FE"/>
    <w:rsid w:val="00AC6922"/>
    <w:rsid w:val="00AC70FC"/>
    <w:rsid w:val="00AC78CA"/>
    <w:rsid w:val="00AC7A95"/>
    <w:rsid w:val="00AC7D9A"/>
    <w:rsid w:val="00AD05FC"/>
    <w:rsid w:val="00AD0A86"/>
    <w:rsid w:val="00AD0B81"/>
    <w:rsid w:val="00AD0BBC"/>
    <w:rsid w:val="00AD103C"/>
    <w:rsid w:val="00AD2667"/>
    <w:rsid w:val="00AD2E27"/>
    <w:rsid w:val="00AD3161"/>
    <w:rsid w:val="00AD31B8"/>
    <w:rsid w:val="00AD35A6"/>
    <w:rsid w:val="00AD36BE"/>
    <w:rsid w:val="00AD3E9C"/>
    <w:rsid w:val="00AD40F5"/>
    <w:rsid w:val="00AD4227"/>
    <w:rsid w:val="00AD4725"/>
    <w:rsid w:val="00AD53BB"/>
    <w:rsid w:val="00AD6CB4"/>
    <w:rsid w:val="00AE02AD"/>
    <w:rsid w:val="00AE17AE"/>
    <w:rsid w:val="00AE1841"/>
    <w:rsid w:val="00AE2B54"/>
    <w:rsid w:val="00AE2B6C"/>
    <w:rsid w:val="00AE2F39"/>
    <w:rsid w:val="00AE3905"/>
    <w:rsid w:val="00AE39C7"/>
    <w:rsid w:val="00AE3A8D"/>
    <w:rsid w:val="00AE4EAF"/>
    <w:rsid w:val="00AE5375"/>
    <w:rsid w:val="00AE6155"/>
    <w:rsid w:val="00AE6686"/>
    <w:rsid w:val="00AE66F8"/>
    <w:rsid w:val="00AE69AC"/>
    <w:rsid w:val="00AE6E43"/>
    <w:rsid w:val="00AE6F74"/>
    <w:rsid w:val="00AE7563"/>
    <w:rsid w:val="00AE7A6C"/>
    <w:rsid w:val="00AE7D9D"/>
    <w:rsid w:val="00AF08B0"/>
    <w:rsid w:val="00AF10D5"/>
    <w:rsid w:val="00AF1E96"/>
    <w:rsid w:val="00AF26B5"/>
    <w:rsid w:val="00AF31F4"/>
    <w:rsid w:val="00AF3519"/>
    <w:rsid w:val="00AF39B3"/>
    <w:rsid w:val="00AF4AAA"/>
    <w:rsid w:val="00AF4FD7"/>
    <w:rsid w:val="00AF5443"/>
    <w:rsid w:val="00AF56A9"/>
    <w:rsid w:val="00AF5FA0"/>
    <w:rsid w:val="00AF6055"/>
    <w:rsid w:val="00AF6342"/>
    <w:rsid w:val="00AF730D"/>
    <w:rsid w:val="00AF7517"/>
    <w:rsid w:val="00B00D12"/>
    <w:rsid w:val="00B0127F"/>
    <w:rsid w:val="00B01783"/>
    <w:rsid w:val="00B0180E"/>
    <w:rsid w:val="00B01964"/>
    <w:rsid w:val="00B0217C"/>
    <w:rsid w:val="00B02EB3"/>
    <w:rsid w:val="00B034D0"/>
    <w:rsid w:val="00B037B9"/>
    <w:rsid w:val="00B03B4B"/>
    <w:rsid w:val="00B046B5"/>
    <w:rsid w:val="00B04749"/>
    <w:rsid w:val="00B058FC"/>
    <w:rsid w:val="00B05C42"/>
    <w:rsid w:val="00B05FAE"/>
    <w:rsid w:val="00B06104"/>
    <w:rsid w:val="00B06706"/>
    <w:rsid w:val="00B06C1F"/>
    <w:rsid w:val="00B06E64"/>
    <w:rsid w:val="00B06FB8"/>
    <w:rsid w:val="00B07AC6"/>
    <w:rsid w:val="00B07FC9"/>
    <w:rsid w:val="00B11AD7"/>
    <w:rsid w:val="00B11FA5"/>
    <w:rsid w:val="00B12B77"/>
    <w:rsid w:val="00B12C43"/>
    <w:rsid w:val="00B13108"/>
    <w:rsid w:val="00B137A4"/>
    <w:rsid w:val="00B13FC1"/>
    <w:rsid w:val="00B149ED"/>
    <w:rsid w:val="00B14B54"/>
    <w:rsid w:val="00B14BEA"/>
    <w:rsid w:val="00B15058"/>
    <w:rsid w:val="00B15A2A"/>
    <w:rsid w:val="00B15B72"/>
    <w:rsid w:val="00B16E51"/>
    <w:rsid w:val="00B1738A"/>
    <w:rsid w:val="00B17788"/>
    <w:rsid w:val="00B21401"/>
    <w:rsid w:val="00B21892"/>
    <w:rsid w:val="00B21DD7"/>
    <w:rsid w:val="00B229F7"/>
    <w:rsid w:val="00B22E8A"/>
    <w:rsid w:val="00B22F74"/>
    <w:rsid w:val="00B233D2"/>
    <w:rsid w:val="00B23C2A"/>
    <w:rsid w:val="00B2499D"/>
    <w:rsid w:val="00B24AD5"/>
    <w:rsid w:val="00B259F3"/>
    <w:rsid w:val="00B25C2D"/>
    <w:rsid w:val="00B26A10"/>
    <w:rsid w:val="00B26F0D"/>
    <w:rsid w:val="00B27E1A"/>
    <w:rsid w:val="00B30D20"/>
    <w:rsid w:val="00B31698"/>
    <w:rsid w:val="00B31954"/>
    <w:rsid w:val="00B319A7"/>
    <w:rsid w:val="00B31EE1"/>
    <w:rsid w:val="00B3279B"/>
    <w:rsid w:val="00B33F5D"/>
    <w:rsid w:val="00B33F70"/>
    <w:rsid w:val="00B340EC"/>
    <w:rsid w:val="00B34965"/>
    <w:rsid w:val="00B34CEE"/>
    <w:rsid w:val="00B3644E"/>
    <w:rsid w:val="00B36754"/>
    <w:rsid w:val="00B37433"/>
    <w:rsid w:val="00B378E2"/>
    <w:rsid w:val="00B379B4"/>
    <w:rsid w:val="00B40578"/>
    <w:rsid w:val="00B413AE"/>
    <w:rsid w:val="00B41496"/>
    <w:rsid w:val="00B418F3"/>
    <w:rsid w:val="00B42B75"/>
    <w:rsid w:val="00B43998"/>
    <w:rsid w:val="00B43A9E"/>
    <w:rsid w:val="00B43BFB"/>
    <w:rsid w:val="00B44A08"/>
    <w:rsid w:val="00B45DFA"/>
    <w:rsid w:val="00B466AE"/>
    <w:rsid w:val="00B4694A"/>
    <w:rsid w:val="00B46D51"/>
    <w:rsid w:val="00B471F7"/>
    <w:rsid w:val="00B50159"/>
    <w:rsid w:val="00B50396"/>
    <w:rsid w:val="00B5092A"/>
    <w:rsid w:val="00B509C5"/>
    <w:rsid w:val="00B50F6C"/>
    <w:rsid w:val="00B5100D"/>
    <w:rsid w:val="00B51FE4"/>
    <w:rsid w:val="00B51FEB"/>
    <w:rsid w:val="00B52229"/>
    <w:rsid w:val="00B525C8"/>
    <w:rsid w:val="00B54C02"/>
    <w:rsid w:val="00B554C3"/>
    <w:rsid w:val="00B55CAF"/>
    <w:rsid w:val="00B55F97"/>
    <w:rsid w:val="00B55FC1"/>
    <w:rsid w:val="00B5614F"/>
    <w:rsid w:val="00B56175"/>
    <w:rsid w:val="00B563C8"/>
    <w:rsid w:val="00B56557"/>
    <w:rsid w:val="00B56577"/>
    <w:rsid w:val="00B56A73"/>
    <w:rsid w:val="00B56BE5"/>
    <w:rsid w:val="00B56D52"/>
    <w:rsid w:val="00B57527"/>
    <w:rsid w:val="00B575C2"/>
    <w:rsid w:val="00B6015E"/>
    <w:rsid w:val="00B60187"/>
    <w:rsid w:val="00B601AB"/>
    <w:rsid w:val="00B60AB0"/>
    <w:rsid w:val="00B60B10"/>
    <w:rsid w:val="00B60BB5"/>
    <w:rsid w:val="00B6134E"/>
    <w:rsid w:val="00B61C12"/>
    <w:rsid w:val="00B6298E"/>
    <w:rsid w:val="00B62D17"/>
    <w:rsid w:val="00B63573"/>
    <w:rsid w:val="00B63F87"/>
    <w:rsid w:val="00B64F0E"/>
    <w:rsid w:val="00B65152"/>
    <w:rsid w:val="00B6519E"/>
    <w:rsid w:val="00B65B05"/>
    <w:rsid w:val="00B66216"/>
    <w:rsid w:val="00B66EE1"/>
    <w:rsid w:val="00B66F17"/>
    <w:rsid w:val="00B67232"/>
    <w:rsid w:val="00B677D6"/>
    <w:rsid w:val="00B6793E"/>
    <w:rsid w:val="00B67EA3"/>
    <w:rsid w:val="00B706BD"/>
    <w:rsid w:val="00B710E2"/>
    <w:rsid w:val="00B71508"/>
    <w:rsid w:val="00B71D3C"/>
    <w:rsid w:val="00B71F29"/>
    <w:rsid w:val="00B72C8F"/>
    <w:rsid w:val="00B72DC5"/>
    <w:rsid w:val="00B72E20"/>
    <w:rsid w:val="00B730FC"/>
    <w:rsid w:val="00B73283"/>
    <w:rsid w:val="00B7334F"/>
    <w:rsid w:val="00B735DB"/>
    <w:rsid w:val="00B737AB"/>
    <w:rsid w:val="00B757A5"/>
    <w:rsid w:val="00B7616C"/>
    <w:rsid w:val="00B7688A"/>
    <w:rsid w:val="00B807E4"/>
    <w:rsid w:val="00B807EC"/>
    <w:rsid w:val="00B80842"/>
    <w:rsid w:val="00B80FBD"/>
    <w:rsid w:val="00B81B84"/>
    <w:rsid w:val="00B81E82"/>
    <w:rsid w:val="00B82B8D"/>
    <w:rsid w:val="00B830C3"/>
    <w:rsid w:val="00B831C8"/>
    <w:rsid w:val="00B83335"/>
    <w:rsid w:val="00B8377B"/>
    <w:rsid w:val="00B8401A"/>
    <w:rsid w:val="00B847ED"/>
    <w:rsid w:val="00B84B92"/>
    <w:rsid w:val="00B86292"/>
    <w:rsid w:val="00B86592"/>
    <w:rsid w:val="00B90476"/>
    <w:rsid w:val="00B9135A"/>
    <w:rsid w:val="00B914BA"/>
    <w:rsid w:val="00B91ECF"/>
    <w:rsid w:val="00B921D7"/>
    <w:rsid w:val="00B922B5"/>
    <w:rsid w:val="00B923DE"/>
    <w:rsid w:val="00B9255A"/>
    <w:rsid w:val="00B9279D"/>
    <w:rsid w:val="00B92949"/>
    <w:rsid w:val="00B92BD7"/>
    <w:rsid w:val="00B931E3"/>
    <w:rsid w:val="00B9322F"/>
    <w:rsid w:val="00B94538"/>
    <w:rsid w:val="00B94E47"/>
    <w:rsid w:val="00B950CF"/>
    <w:rsid w:val="00B95418"/>
    <w:rsid w:val="00B95C4E"/>
    <w:rsid w:val="00B95C83"/>
    <w:rsid w:val="00B95CB9"/>
    <w:rsid w:val="00B960D2"/>
    <w:rsid w:val="00B96AFA"/>
    <w:rsid w:val="00B97286"/>
    <w:rsid w:val="00B97B5D"/>
    <w:rsid w:val="00BA0395"/>
    <w:rsid w:val="00BA07E9"/>
    <w:rsid w:val="00BA11E7"/>
    <w:rsid w:val="00BA172F"/>
    <w:rsid w:val="00BA2053"/>
    <w:rsid w:val="00BA23D0"/>
    <w:rsid w:val="00BA26BE"/>
    <w:rsid w:val="00BA2B38"/>
    <w:rsid w:val="00BA2E0B"/>
    <w:rsid w:val="00BA32AC"/>
    <w:rsid w:val="00BA40E7"/>
    <w:rsid w:val="00BA4102"/>
    <w:rsid w:val="00BA4DBC"/>
    <w:rsid w:val="00BA5894"/>
    <w:rsid w:val="00BA5946"/>
    <w:rsid w:val="00BA5BE8"/>
    <w:rsid w:val="00BA5DE1"/>
    <w:rsid w:val="00BA70D7"/>
    <w:rsid w:val="00BA73E1"/>
    <w:rsid w:val="00BA7A8B"/>
    <w:rsid w:val="00BB0B16"/>
    <w:rsid w:val="00BB1548"/>
    <w:rsid w:val="00BB1E37"/>
    <w:rsid w:val="00BB216C"/>
    <w:rsid w:val="00BB3B4A"/>
    <w:rsid w:val="00BB3D1C"/>
    <w:rsid w:val="00BB3FFD"/>
    <w:rsid w:val="00BB4DEC"/>
    <w:rsid w:val="00BB4E93"/>
    <w:rsid w:val="00BB513E"/>
    <w:rsid w:val="00BB54C0"/>
    <w:rsid w:val="00BB5831"/>
    <w:rsid w:val="00BB5D5D"/>
    <w:rsid w:val="00BB656B"/>
    <w:rsid w:val="00BB6A3C"/>
    <w:rsid w:val="00BB715E"/>
    <w:rsid w:val="00BB72F7"/>
    <w:rsid w:val="00BC080C"/>
    <w:rsid w:val="00BC0BB5"/>
    <w:rsid w:val="00BC1355"/>
    <w:rsid w:val="00BC18A5"/>
    <w:rsid w:val="00BC19A9"/>
    <w:rsid w:val="00BC2770"/>
    <w:rsid w:val="00BC3789"/>
    <w:rsid w:val="00BC3E75"/>
    <w:rsid w:val="00BC4A56"/>
    <w:rsid w:val="00BC529D"/>
    <w:rsid w:val="00BC5573"/>
    <w:rsid w:val="00BC597E"/>
    <w:rsid w:val="00BC5C6D"/>
    <w:rsid w:val="00BC67EF"/>
    <w:rsid w:val="00BC6D58"/>
    <w:rsid w:val="00BC7032"/>
    <w:rsid w:val="00BC7EE2"/>
    <w:rsid w:val="00BD018A"/>
    <w:rsid w:val="00BD239C"/>
    <w:rsid w:val="00BD2409"/>
    <w:rsid w:val="00BD339C"/>
    <w:rsid w:val="00BD435A"/>
    <w:rsid w:val="00BD43F3"/>
    <w:rsid w:val="00BD5737"/>
    <w:rsid w:val="00BD5BD0"/>
    <w:rsid w:val="00BD5CE8"/>
    <w:rsid w:val="00BD604A"/>
    <w:rsid w:val="00BD6D70"/>
    <w:rsid w:val="00BD7649"/>
    <w:rsid w:val="00BD7AB9"/>
    <w:rsid w:val="00BD7C73"/>
    <w:rsid w:val="00BE0964"/>
    <w:rsid w:val="00BE0E58"/>
    <w:rsid w:val="00BE237C"/>
    <w:rsid w:val="00BE27EC"/>
    <w:rsid w:val="00BE2A5D"/>
    <w:rsid w:val="00BE2E8A"/>
    <w:rsid w:val="00BE30D3"/>
    <w:rsid w:val="00BE3AAA"/>
    <w:rsid w:val="00BE3E79"/>
    <w:rsid w:val="00BE41DC"/>
    <w:rsid w:val="00BE45DE"/>
    <w:rsid w:val="00BE6286"/>
    <w:rsid w:val="00BE693D"/>
    <w:rsid w:val="00BF082C"/>
    <w:rsid w:val="00BF0B87"/>
    <w:rsid w:val="00BF0E18"/>
    <w:rsid w:val="00BF0F4D"/>
    <w:rsid w:val="00BF1478"/>
    <w:rsid w:val="00BF1969"/>
    <w:rsid w:val="00BF1A1C"/>
    <w:rsid w:val="00BF1D15"/>
    <w:rsid w:val="00BF1DE4"/>
    <w:rsid w:val="00BF36F3"/>
    <w:rsid w:val="00BF38A7"/>
    <w:rsid w:val="00BF3D61"/>
    <w:rsid w:val="00BF3F73"/>
    <w:rsid w:val="00BF421D"/>
    <w:rsid w:val="00BF542A"/>
    <w:rsid w:val="00BF5AEC"/>
    <w:rsid w:val="00BF646E"/>
    <w:rsid w:val="00BF6A79"/>
    <w:rsid w:val="00BF73A5"/>
    <w:rsid w:val="00BF7D88"/>
    <w:rsid w:val="00C0005F"/>
    <w:rsid w:val="00C0051C"/>
    <w:rsid w:val="00C01552"/>
    <w:rsid w:val="00C01795"/>
    <w:rsid w:val="00C035FF"/>
    <w:rsid w:val="00C03DEB"/>
    <w:rsid w:val="00C0415A"/>
    <w:rsid w:val="00C04A03"/>
    <w:rsid w:val="00C05440"/>
    <w:rsid w:val="00C055D0"/>
    <w:rsid w:val="00C059DF"/>
    <w:rsid w:val="00C05B8B"/>
    <w:rsid w:val="00C05C86"/>
    <w:rsid w:val="00C0655D"/>
    <w:rsid w:val="00C06DC0"/>
    <w:rsid w:val="00C07AD3"/>
    <w:rsid w:val="00C1064C"/>
    <w:rsid w:val="00C109BC"/>
    <w:rsid w:val="00C10ECA"/>
    <w:rsid w:val="00C11006"/>
    <w:rsid w:val="00C12987"/>
    <w:rsid w:val="00C12FBB"/>
    <w:rsid w:val="00C13736"/>
    <w:rsid w:val="00C137E5"/>
    <w:rsid w:val="00C13FD1"/>
    <w:rsid w:val="00C14116"/>
    <w:rsid w:val="00C14D1D"/>
    <w:rsid w:val="00C14FD4"/>
    <w:rsid w:val="00C15E15"/>
    <w:rsid w:val="00C16153"/>
    <w:rsid w:val="00C17368"/>
    <w:rsid w:val="00C20078"/>
    <w:rsid w:val="00C20209"/>
    <w:rsid w:val="00C20974"/>
    <w:rsid w:val="00C20B87"/>
    <w:rsid w:val="00C217D1"/>
    <w:rsid w:val="00C219DC"/>
    <w:rsid w:val="00C236FF"/>
    <w:rsid w:val="00C23B31"/>
    <w:rsid w:val="00C23C11"/>
    <w:rsid w:val="00C244C2"/>
    <w:rsid w:val="00C24A58"/>
    <w:rsid w:val="00C24A85"/>
    <w:rsid w:val="00C24F1B"/>
    <w:rsid w:val="00C258D2"/>
    <w:rsid w:val="00C25B6C"/>
    <w:rsid w:val="00C25C92"/>
    <w:rsid w:val="00C25EF1"/>
    <w:rsid w:val="00C25F59"/>
    <w:rsid w:val="00C260EA"/>
    <w:rsid w:val="00C2614F"/>
    <w:rsid w:val="00C26C09"/>
    <w:rsid w:val="00C270B2"/>
    <w:rsid w:val="00C27CD2"/>
    <w:rsid w:val="00C27FE8"/>
    <w:rsid w:val="00C301F7"/>
    <w:rsid w:val="00C30321"/>
    <w:rsid w:val="00C319E3"/>
    <w:rsid w:val="00C31D2F"/>
    <w:rsid w:val="00C32134"/>
    <w:rsid w:val="00C32545"/>
    <w:rsid w:val="00C32711"/>
    <w:rsid w:val="00C33143"/>
    <w:rsid w:val="00C33549"/>
    <w:rsid w:val="00C339FC"/>
    <w:rsid w:val="00C349A0"/>
    <w:rsid w:val="00C34D77"/>
    <w:rsid w:val="00C35C1E"/>
    <w:rsid w:val="00C35D9C"/>
    <w:rsid w:val="00C36159"/>
    <w:rsid w:val="00C366CA"/>
    <w:rsid w:val="00C36877"/>
    <w:rsid w:val="00C37061"/>
    <w:rsid w:val="00C374A0"/>
    <w:rsid w:val="00C400AD"/>
    <w:rsid w:val="00C409D4"/>
    <w:rsid w:val="00C41A2A"/>
    <w:rsid w:val="00C41CBC"/>
    <w:rsid w:val="00C4263C"/>
    <w:rsid w:val="00C42A0B"/>
    <w:rsid w:val="00C42FCE"/>
    <w:rsid w:val="00C43123"/>
    <w:rsid w:val="00C4332D"/>
    <w:rsid w:val="00C43500"/>
    <w:rsid w:val="00C449BD"/>
    <w:rsid w:val="00C449E4"/>
    <w:rsid w:val="00C44D87"/>
    <w:rsid w:val="00C44F11"/>
    <w:rsid w:val="00C450C3"/>
    <w:rsid w:val="00C4650B"/>
    <w:rsid w:val="00C4654A"/>
    <w:rsid w:val="00C47540"/>
    <w:rsid w:val="00C47639"/>
    <w:rsid w:val="00C50C16"/>
    <w:rsid w:val="00C50E77"/>
    <w:rsid w:val="00C5105B"/>
    <w:rsid w:val="00C512ED"/>
    <w:rsid w:val="00C51652"/>
    <w:rsid w:val="00C51AB2"/>
    <w:rsid w:val="00C5224F"/>
    <w:rsid w:val="00C52861"/>
    <w:rsid w:val="00C53B03"/>
    <w:rsid w:val="00C54FC8"/>
    <w:rsid w:val="00C554EE"/>
    <w:rsid w:val="00C556A1"/>
    <w:rsid w:val="00C55DBA"/>
    <w:rsid w:val="00C55EA6"/>
    <w:rsid w:val="00C55F9B"/>
    <w:rsid w:val="00C56142"/>
    <w:rsid w:val="00C57A08"/>
    <w:rsid w:val="00C57CFF"/>
    <w:rsid w:val="00C57ED7"/>
    <w:rsid w:val="00C604FE"/>
    <w:rsid w:val="00C611E5"/>
    <w:rsid w:val="00C61351"/>
    <w:rsid w:val="00C615CF"/>
    <w:rsid w:val="00C61950"/>
    <w:rsid w:val="00C6200B"/>
    <w:rsid w:val="00C62065"/>
    <w:rsid w:val="00C62819"/>
    <w:rsid w:val="00C6320E"/>
    <w:rsid w:val="00C63411"/>
    <w:rsid w:val="00C63683"/>
    <w:rsid w:val="00C63ADC"/>
    <w:rsid w:val="00C63E4B"/>
    <w:rsid w:val="00C64247"/>
    <w:rsid w:val="00C6427F"/>
    <w:rsid w:val="00C65061"/>
    <w:rsid w:val="00C6536E"/>
    <w:rsid w:val="00C664D9"/>
    <w:rsid w:val="00C67164"/>
    <w:rsid w:val="00C67BF7"/>
    <w:rsid w:val="00C67E88"/>
    <w:rsid w:val="00C700B4"/>
    <w:rsid w:val="00C70222"/>
    <w:rsid w:val="00C7040D"/>
    <w:rsid w:val="00C70596"/>
    <w:rsid w:val="00C7084E"/>
    <w:rsid w:val="00C70DD6"/>
    <w:rsid w:val="00C713B7"/>
    <w:rsid w:val="00C720EB"/>
    <w:rsid w:val="00C722D4"/>
    <w:rsid w:val="00C739B3"/>
    <w:rsid w:val="00C74745"/>
    <w:rsid w:val="00C74EB8"/>
    <w:rsid w:val="00C75C6D"/>
    <w:rsid w:val="00C76545"/>
    <w:rsid w:val="00C768E6"/>
    <w:rsid w:val="00C7735C"/>
    <w:rsid w:val="00C77452"/>
    <w:rsid w:val="00C77943"/>
    <w:rsid w:val="00C7797C"/>
    <w:rsid w:val="00C77E97"/>
    <w:rsid w:val="00C822C3"/>
    <w:rsid w:val="00C82C1A"/>
    <w:rsid w:val="00C83FDD"/>
    <w:rsid w:val="00C8461E"/>
    <w:rsid w:val="00C852B3"/>
    <w:rsid w:val="00C857CE"/>
    <w:rsid w:val="00C85C0C"/>
    <w:rsid w:val="00C864D0"/>
    <w:rsid w:val="00C867B0"/>
    <w:rsid w:val="00C90676"/>
    <w:rsid w:val="00C90862"/>
    <w:rsid w:val="00C908AB"/>
    <w:rsid w:val="00C90A30"/>
    <w:rsid w:val="00C90C8C"/>
    <w:rsid w:val="00C90F32"/>
    <w:rsid w:val="00C91114"/>
    <w:rsid w:val="00C91489"/>
    <w:rsid w:val="00C919B0"/>
    <w:rsid w:val="00C919FF"/>
    <w:rsid w:val="00C91B9E"/>
    <w:rsid w:val="00C92B56"/>
    <w:rsid w:val="00C930D1"/>
    <w:rsid w:val="00C931D7"/>
    <w:rsid w:val="00C93588"/>
    <w:rsid w:val="00C94320"/>
    <w:rsid w:val="00C944D1"/>
    <w:rsid w:val="00C945D3"/>
    <w:rsid w:val="00C955EA"/>
    <w:rsid w:val="00C963B4"/>
    <w:rsid w:val="00C9679F"/>
    <w:rsid w:val="00C96CA1"/>
    <w:rsid w:val="00C970FB"/>
    <w:rsid w:val="00C979B4"/>
    <w:rsid w:val="00CA1505"/>
    <w:rsid w:val="00CA1F93"/>
    <w:rsid w:val="00CA202A"/>
    <w:rsid w:val="00CA22EA"/>
    <w:rsid w:val="00CA2A47"/>
    <w:rsid w:val="00CA43D6"/>
    <w:rsid w:val="00CA50EA"/>
    <w:rsid w:val="00CA5A20"/>
    <w:rsid w:val="00CA5A6E"/>
    <w:rsid w:val="00CA63B6"/>
    <w:rsid w:val="00CA6C03"/>
    <w:rsid w:val="00CA73F7"/>
    <w:rsid w:val="00CA7D96"/>
    <w:rsid w:val="00CA7EE7"/>
    <w:rsid w:val="00CA7FE8"/>
    <w:rsid w:val="00CB010B"/>
    <w:rsid w:val="00CB12E2"/>
    <w:rsid w:val="00CB18ED"/>
    <w:rsid w:val="00CB1A89"/>
    <w:rsid w:val="00CB2257"/>
    <w:rsid w:val="00CB22E5"/>
    <w:rsid w:val="00CB232B"/>
    <w:rsid w:val="00CB2631"/>
    <w:rsid w:val="00CB2858"/>
    <w:rsid w:val="00CB29AB"/>
    <w:rsid w:val="00CB2E82"/>
    <w:rsid w:val="00CB2F08"/>
    <w:rsid w:val="00CB3081"/>
    <w:rsid w:val="00CB32A2"/>
    <w:rsid w:val="00CB39DB"/>
    <w:rsid w:val="00CB440C"/>
    <w:rsid w:val="00CB4893"/>
    <w:rsid w:val="00CB4C53"/>
    <w:rsid w:val="00CB4F6C"/>
    <w:rsid w:val="00CB5184"/>
    <w:rsid w:val="00CB59BE"/>
    <w:rsid w:val="00CB5EF7"/>
    <w:rsid w:val="00CB6350"/>
    <w:rsid w:val="00CB6E8E"/>
    <w:rsid w:val="00CB712B"/>
    <w:rsid w:val="00CB7140"/>
    <w:rsid w:val="00CB7881"/>
    <w:rsid w:val="00CB7D05"/>
    <w:rsid w:val="00CC03B0"/>
    <w:rsid w:val="00CC0D64"/>
    <w:rsid w:val="00CC1E41"/>
    <w:rsid w:val="00CC2409"/>
    <w:rsid w:val="00CC27F6"/>
    <w:rsid w:val="00CC4159"/>
    <w:rsid w:val="00CC45AF"/>
    <w:rsid w:val="00CC4C14"/>
    <w:rsid w:val="00CC4E63"/>
    <w:rsid w:val="00CC58E0"/>
    <w:rsid w:val="00CC5AE1"/>
    <w:rsid w:val="00CC6146"/>
    <w:rsid w:val="00CC644B"/>
    <w:rsid w:val="00CC7E72"/>
    <w:rsid w:val="00CD0311"/>
    <w:rsid w:val="00CD047C"/>
    <w:rsid w:val="00CD2941"/>
    <w:rsid w:val="00CD34A2"/>
    <w:rsid w:val="00CD3CC7"/>
    <w:rsid w:val="00CD4083"/>
    <w:rsid w:val="00CD4195"/>
    <w:rsid w:val="00CD476D"/>
    <w:rsid w:val="00CD4D9F"/>
    <w:rsid w:val="00CD4DCD"/>
    <w:rsid w:val="00CD4E89"/>
    <w:rsid w:val="00CD5413"/>
    <w:rsid w:val="00CD5DDC"/>
    <w:rsid w:val="00CD5EB1"/>
    <w:rsid w:val="00CD645E"/>
    <w:rsid w:val="00CD690A"/>
    <w:rsid w:val="00CD6ED5"/>
    <w:rsid w:val="00CD7966"/>
    <w:rsid w:val="00CD7A10"/>
    <w:rsid w:val="00CD7BA5"/>
    <w:rsid w:val="00CE05AB"/>
    <w:rsid w:val="00CE0A1B"/>
    <w:rsid w:val="00CE110F"/>
    <w:rsid w:val="00CE173B"/>
    <w:rsid w:val="00CE2011"/>
    <w:rsid w:val="00CE21F3"/>
    <w:rsid w:val="00CE2343"/>
    <w:rsid w:val="00CE2D6E"/>
    <w:rsid w:val="00CE2F4E"/>
    <w:rsid w:val="00CE30CB"/>
    <w:rsid w:val="00CE39E3"/>
    <w:rsid w:val="00CE47EE"/>
    <w:rsid w:val="00CE4BBB"/>
    <w:rsid w:val="00CE5619"/>
    <w:rsid w:val="00CE58C5"/>
    <w:rsid w:val="00CE5EE5"/>
    <w:rsid w:val="00CE66DA"/>
    <w:rsid w:val="00CE6B9A"/>
    <w:rsid w:val="00CE7BD5"/>
    <w:rsid w:val="00CE7C13"/>
    <w:rsid w:val="00CF02BD"/>
    <w:rsid w:val="00CF05BA"/>
    <w:rsid w:val="00CF0E3B"/>
    <w:rsid w:val="00CF138A"/>
    <w:rsid w:val="00CF1831"/>
    <w:rsid w:val="00CF2B75"/>
    <w:rsid w:val="00CF4A9E"/>
    <w:rsid w:val="00CF4F2B"/>
    <w:rsid w:val="00CF4FB0"/>
    <w:rsid w:val="00CF56F7"/>
    <w:rsid w:val="00CF56FE"/>
    <w:rsid w:val="00CF6281"/>
    <w:rsid w:val="00CF6305"/>
    <w:rsid w:val="00CF6CE6"/>
    <w:rsid w:val="00CF7DB9"/>
    <w:rsid w:val="00D009CB"/>
    <w:rsid w:val="00D01066"/>
    <w:rsid w:val="00D01F3F"/>
    <w:rsid w:val="00D027E6"/>
    <w:rsid w:val="00D02AB5"/>
    <w:rsid w:val="00D02FFC"/>
    <w:rsid w:val="00D034EF"/>
    <w:rsid w:val="00D043E3"/>
    <w:rsid w:val="00D04D2A"/>
    <w:rsid w:val="00D04F5E"/>
    <w:rsid w:val="00D04FCD"/>
    <w:rsid w:val="00D0513A"/>
    <w:rsid w:val="00D0529D"/>
    <w:rsid w:val="00D05928"/>
    <w:rsid w:val="00D05BD5"/>
    <w:rsid w:val="00D06F8A"/>
    <w:rsid w:val="00D07014"/>
    <w:rsid w:val="00D0715F"/>
    <w:rsid w:val="00D10376"/>
    <w:rsid w:val="00D1083E"/>
    <w:rsid w:val="00D11A0B"/>
    <w:rsid w:val="00D11C1C"/>
    <w:rsid w:val="00D11D18"/>
    <w:rsid w:val="00D12982"/>
    <w:rsid w:val="00D13165"/>
    <w:rsid w:val="00D1351D"/>
    <w:rsid w:val="00D1372A"/>
    <w:rsid w:val="00D13AEF"/>
    <w:rsid w:val="00D141DA"/>
    <w:rsid w:val="00D1420B"/>
    <w:rsid w:val="00D14853"/>
    <w:rsid w:val="00D14D5D"/>
    <w:rsid w:val="00D15CD0"/>
    <w:rsid w:val="00D160E3"/>
    <w:rsid w:val="00D16A55"/>
    <w:rsid w:val="00D16FB8"/>
    <w:rsid w:val="00D178A8"/>
    <w:rsid w:val="00D20149"/>
    <w:rsid w:val="00D202BD"/>
    <w:rsid w:val="00D20B42"/>
    <w:rsid w:val="00D20BED"/>
    <w:rsid w:val="00D21739"/>
    <w:rsid w:val="00D22840"/>
    <w:rsid w:val="00D22CBD"/>
    <w:rsid w:val="00D22CE7"/>
    <w:rsid w:val="00D23275"/>
    <w:rsid w:val="00D232D5"/>
    <w:rsid w:val="00D23622"/>
    <w:rsid w:val="00D23A4E"/>
    <w:rsid w:val="00D23E12"/>
    <w:rsid w:val="00D24392"/>
    <w:rsid w:val="00D24F7B"/>
    <w:rsid w:val="00D25399"/>
    <w:rsid w:val="00D25FFB"/>
    <w:rsid w:val="00D26129"/>
    <w:rsid w:val="00D26504"/>
    <w:rsid w:val="00D26E8D"/>
    <w:rsid w:val="00D27659"/>
    <w:rsid w:val="00D2766B"/>
    <w:rsid w:val="00D31691"/>
    <w:rsid w:val="00D31E45"/>
    <w:rsid w:val="00D31F56"/>
    <w:rsid w:val="00D32C3A"/>
    <w:rsid w:val="00D33102"/>
    <w:rsid w:val="00D33600"/>
    <w:rsid w:val="00D336CF"/>
    <w:rsid w:val="00D340FA"/>
    <w:rsid w:val="00D34D94"/>
    <w:rsid w:val="00D35C08"/>
    <w:rsid w:val="00D36CC1"/>
    <w:rsid w:val="00D400B9"/>
    <w:rsid w:val="00D40A38"/>
    <w:rsid w:val="00D41750"/>
    <w:rsid w:val="00D4183C"/>
    <w:rsid w:val="00D4207A"/>
    <w:rsid w:val="00D42B82"/>
    <w:rsid w:val="00D43053"/>
    <w:rsid w:val="00D432BE"/>
    <w:rsid w:val="00D43B78"/>
    <w:rsid w:val="00D44049"/>
    <w:rsid w:val="00D44183"/>
    <w:rsid w:val="00D44C24"/>
    <w:rsid w:val="00D44CCF"/>
    <w:rsid w:val="00D4669C"/>
    <w:rsid w:val="00D5121C"/>
    <w:rsid w:val="00D515D5"/>
    <w:rsid w:val="00D5394F"/>
    <w:rsid w:val="00D5441D"/>
    <w:rsid w:val="00D54F6D"/>
    <w:rsid w:val="00D55300"/>
    <w:rsid w:val="00D56713"/>
    <w:rsid w:val="00D56A59"/>
    <w:rsid w:val="00D5708C"/>
    <w:rsid w:val="00D57939"/>
    <w:rsid w:val="00D61548"/>
    <w:rsid w:val="00D622E8"/>
    <w:rsid w:val="00D625A8"/>
    <w:rsid w:val="00D62AD8"/>
    <w:rsid w:val="00D62F37"/>
    <w:rsid w:val="00D63298"/>
    <w:rsid w:val="00D634A3"/>
    <w:rsid w:val="00D6357B"/>
    <w:rsid w:val="00D639D2"/>
    <w:rsid w:val="00D63AD3"/>
    <w:rsid w:val="00D64E90"/>
    <w:rsid w:val="00D6552E"/>
    <w:rsid w:val="00D662C2"/>
    <w:rsid w:val="00D66C23"/>
    <w:rsid w:val="00D66D88"/>
    <w:rsid w:val="00D67C25"/>
    <w:rsid w:val="00D7006F"/>
    <w:rsid w:val="00D70534"/>
    <w:rsid w:val="00D71763"/>
    <w:rsid w:val="00D71D1E"/>
    <w:rsid w:val="00D731C9"/>
    <w:rsid w:val="00D73AFB"/>
    <w:rsid w:val="00D74AF3"/>
    <w:rsid w:val="00D75001"/>
    <w:rsid w:val="00D75313"/>
    <w:rsid w:val="00D75A11"/>
    <w:rsid w:val="00D75A42"/>
    <w:rsid w:val="00D76387"/>
    <w:rsid w:val="00D77354"/>
    <w:rsid w:val="00D77582"/>
    <w:rsid w:val="00D776EA"/>
    <w:rsid w:val="00D777C7"/>
    <w:rsid w:val="00D80610"/>
    <w:rsid w:val="00D80643"/>
    <w:rsid w:val="00D80848"/>
    <w:rsid w:val="00D8160F"/>
    <w:rsid w:val="00D82516"/>
    <w:rsid w:val="00D826B4"/>
    <w:rsid w:val="00D826F2"/>
    <w:rsid w:val="00D8270A"/>
    <w:rsid w:val="00D8379F"/>
    <w:rsid w:val="00D84078"/>
    <w:rsid w:val="00D857C1"/>
    <w:rsid w:val="00D85A39"/>
    <w:rsid w:val="00D86AAB"/>
    <w:rsid w:val="00D87080"/>
    <w:rsid w:val="00D87AFE"/>
    <w:rsid w:val="00D87DA1"/>
    <w:rsid w:val="00D9004F"/>
    <w:rsid w:val="00D90083"/>
    <w:rsid w:val="00D90806"/>
    <w:rsid w:val="00D90A99"/>
    <w:rsid w:val="00D90D11"/>
    <w:rsid w:val="00D92284"/>
    <w:rsid w:val="00D9272A"/>
    <w:rsid w:val="00D9297B"/>
    <w:rsid w:val="00D92C1B"/>
    <w:rsid w:val="00D93A74"/>
    <w:rsid w:val="00D93B89"/>
    <w:rsid w:val="00D94016"/>
    <w:rsid w:val="00D94F24"/>
    <w:rsid w:val="00D94FAB"/>
    <w:rsid w:val="00D95107"/>
    <w:rsid w:val="00D951C3"/>
    <w:rsid w:val="00D95666"/>
    <w:rsid w:val="00D96A35"/>
    <w:rsid w:val="00D96E64"/>
    <w:rsid w:val="00D9747E"/>
    <w:rsid w:val="00D976EA"/>
    <w:rsid w:val="00DA01C6"/>
    <w:rsid w:val="00DA0359"/>
    <w:rsid w:val="00DA078A"/>
    <w:rsid w:val="00DA0C7F"/>
    <w:rsid w:val="00DA1CFA"/>
    <w:rsid w:val="00DA26F2"/>
    <w:rsid w:val="00DA33E2"/>
    <w:rsid w:val="00DA37B4"/>
    <w:rsid w:val="00DA430A"/>
    <w:rsid w:val="00DA4650"/>
    <w:rsid w:val="00DA4D7D"/>
    <w:rsid w:val="00DA4E4C"/>
    <w:rsid w:val="00DA5E70"/>
    <w:rsid w:val="00DA6039"/>
    <w:rsid w:val="00DA64C4"/>
    <w:rsid w:val="00DA6744"/>
    <w:rsid w:val="00DA6CC7"/>
    <w:rsid w:val="00DA6CD4"/>
    <w:rsid w:val="00DA748D"/>
    <w:rsid w:val="00DA7854"/>
    <w:rsid w:val="00DA7F8D"/>
    <w:rsid w:val="00DB00C4"/>
    <w:rsid w:val="00DB0709"/>
    <w:rsid w:val="00DB08EE"/>
    <w:rsid w:val="00DB0D69"/>
    <w:rsid w:val="00DB117B"/>
    <w:rsid w:val="00DB1526"/>
    <w:rsid w:val="00DB29A2"/>
    <w:rsid w:val="00DB2B74"/>
    <w:rsid w:val="00DB38A8"/>
    <w:rsid w:val="00DB3BBC"/>
    <w:rsid w:val="00DB3CC9"/>
    <w:rsid w:val="00DB4942"/>
    <w:rsid w:val="00DB4A67"/>
    <w:rsid w:val="00DB50B0"/>
    <w:rsid w:val="00DB529A"/>
    <w:rsid w:val="00DB5728"/>
    <w:rsid w:val="00DB5D89"/>
    <w:rsid w:val="00DB6576"/>
    <w:rsid w:val="00DB70C8"/>
    <w:rsid w:val="00DB7A50"/>
    <w:rsid w:val="00DB7ECE"/>
    <w:rsid w:val="00DC0373"/>
    <w:rsid w:val="00DC0AF9"/>
    <w:rsid w:val="00DC12BC"/>
    <w:rsid w:val="00DC1315"/>
    <w:rsid w:val="00DC21AB"/>
    <w:rsid w:val="00DC22DE"/>
    <w:rsid w:val="00DC35EB"/>
    <w:rsid w:val="00DC371B"/>
    <w:rsid w:val="00DC4227"/>
    <w:rsid w:val="00DC4ABC"/>
    <w:rsid w:val="00DC6B34"/>
    <w:rsid w:val="00DC6FE2"/>
    <w:rsid w:val="00DC7A6E"/>
    <w:rsid w:val="00DC7FD1"/>
    <w:rsid w:val="00DD005C"/>
    <w:rsid w:val="00DD0E33"/>
    <w:rsid w:val="00DD19B3"/>
    <w:rsid w:val="00DD22D1"/>
    <w:rsid w:val="00DD2E3E"/>
    <w:rsid w:val="00DD3575"/>
    <w:rsid w:val="00DD37BB"/>
    <w:rsid w:val="00DD38F6"/>
    <w:rsid w:val="00DD420B"/>
    <w:rsid w:val="00DD4C2D"/>
    <w:rsid w:val="00DD4DCD"/>
    <w:rsid w:val="00DD525C"/>
    <w:rsid w:val="00DD544B"/>
    <w:rsid w:val="00DD6535"/>
    <w:rsid w:val="00DD67C0"/>
    <w:rsid w:val="00DD6ACE"/>
    <w:rsid w:val="00DD6C56"/>
    <w:rsid w:val="00DD7690"/>
    <w:rsid w:val="00DD7AE7"/>
    <w:rsid w:val="00DE0C67"/>
    <w:rsid w:val="00DE1500"/>
    <w:rsid w:val="00DE1D00"/>
    <w:rsid w:val="00DE2490"/>
    <w:rsid w:val="00DE2550"/>
    <w:rsid w:val="00DE29A2"/>
    <w:rsid w:val="00DE38D3"/>
    <w:rsid w:val="00DE3D4F"/>
    <w:rsid w:val="00DE3E75"/>
    <w:rsid w:val="00DE4907"/>
    <w:rsid w:val="00DE4BB9"/>
    <w:rsid w:val="00DE4DD4"/>
    <w:rsid w:val="00DE52AC"/>
    <w:rsid w:val="00DE5847"/>
    <w:rsid w:val="00DE5AF6"/>
    <w:rsid w:val="00DE64CB"/>
    <w:rsid w:val="00DE6C31"/>
    <w:rsid w:val="00DE731D"/>
    <w:rsid w:val="00DE7333"/>
    <w:rsid w:val="00DE746E"/>
    <w:rsid w:val="00DF008C"/>
    <w:rsid w:val="00DF0C97"/>
    <w:rsid w:val="00DF11EB"/>
    <w:rsid w:val="00DF1851"/>
    <w:rsid w:val="00DF1C9B"/>
    <w:rsid w:val="00DF1F27"/>
    <w:rsid w:val="00DF210F"/>
    <w:rsid w:val="00DF2AA8"/>
    <w:rsid w:val="00DF38A5"/>
    <w:rsid w:val="00DF3DEB"/>
    <w:rsid w:val="00DF46DD"/>
    <w:rsid w:val="00DF47EA"/>
    <w:rsid w:val="00DF4842"/>
    <w:rsid w:val="00DF65F8"/>
    <w:rsid w:val="00DF6878"/>
    <w:rsid w:val="00DF6C8B"/>
    <w:rsid w:val="00DF78AF"/>
    <w:rsid w:val="00DF7D6C"/>
    <w:rsid w:val="00E0160E"/>
    <w:rsid w:val="00E01A04"/>
    <w:rsid w:val="00E02B05"/>
    <w:rsid w:val="00E02B8B"/>
    <w:rsid w:val="00E0368A"/>
    <w:rsid w:val="00E0374E"/>
    <w:rsid w:val="00E0430F"/>
    <w:rsid w:val="00E04589"/>
    <w:rsid w:val="00E05295"/>
    <w:rsid w:val="00E10C59"/>
    <w:rsid w:val="00E12EFB"/>
    <w:rsid w:val="00E12F9C"/>
    <w:rsid w:val="00E134E1"/>
    <w:rsid w:val="00E1380B"/>
    <w:rsid w:val="00E13ECE"/>
    <w:rsid w:val="00E1480A"/>
    <w:rsid w:val="00E14B93"/>
    <w:rsid w:val="00E15813"/>
    <w:rsid w:val="00E15BEF"/>
    <w:rsid w:val="00E1601C"/>
    <w:rsid w:val="00E168E3"/>
    <w:rsid w:val="00E168F2"/>
    <w:rsid w:val="00E16DFC"/>
    <w:rsid w:val="00E16E57"/>
    <w:rsid w:val="00E16F88"/>
    <w:rsid w:val="00E17522"/>
    <w:rsid w:val="00E178DC"/>
    <w:rsid w:val="00E204AD"/>
    <w:rsid w:val="00E20A96"/>
    <w:rsid w:val="00E20CB0"/>
    <w:rsid w:val="00E20DE4"/>
    <w:rsid w:val="00E219B4"/>
    <w:rsid w:val="00E22D4F"/>
    <w:rsid w:val="00E23852"/>
    <w:rsid w:val="00E2472E"/>
    <w:rsid w:val="00E24942"/>
    <w:rsid w:val="00E2639D"/>
    <w:rsid w:val="00E2646B"/>
    <w:rsid w:val="00E26B71"/>
    <w:rsid w:val="00E26C8E"/>
    <w:rsid w:val="00E26F9D"/>
    <w:rsid w:val="00E2743E"/>
    <w:rsid w:val="00E274BD"/>
    <w:rsid w:val="00E27A1C"/>
    <w:rsid w:val="00E27FA2"/>
    <w:rsid w:val="00E303BE"/>
    <w:rsid w:val="00E3126A"/>
    <w:rsid w:val="00E31359"/>
    <w:rsid w:val="00E31F42"/>
    <w:rsid w:val="00E3280B"/>
    <w:rsid w:val="00E32FC8"/>
    <w:rsid w:val="00E33104"/>
    <w:rsid w:val="00E33173"/>
    <w:rsid w:val="00E3386B"/>
    <w:rsid w:val="00E340DF"/>
    <w:rsid w:val="00E341D6"/>
    <w:rsid w:val="00E34281"/>
    <w:rsid w:val="00E34A19"/>
    <w:rsid w:val="00E3590F"/>
    <w:rsid w:val="00E35BE5"/>
    <w:rsid w:val="00E35DEB"/>
    <w:rsid w:val="00E35E5A"/>
    <w:rsid w:val="00E3609A"/>
    <w:rsid w:val="00E36866"/>
    <w:rsid w:val="00E36EF2"/>
    <w:rsid w:val="00E373B2"/>
    <w:rsid w:val="00E40751"/>
    <w:rsid w:val="00E40BFE"/>
    <w:rsid w:val="00E40D97"/>
    <w:rsid w:val="00E41245"/>
    <w:rsid w:val="00E4183A"/>
    <w:rsid w:val="00E4188D"/>
    <w:rsid w:val="00E41EAD"/>
    <w:rsid w:val="00E4254E"/>
    <w:rsid w:val="00E42703"/>
    <w:rsid w:val="00E42926"/>
    <w:rsid w:val="00E42CD8"/>
    <w:rsid w:val="00E42DBD"/>
    <w:rsid w:val="00E43338"/>
    <w:rsid w:val="00E43C8E"/>
    <w:rsid w:val="00E44604"/>
    <w:rsid w:val="00E446D8"/>
    <w:rsid w:val="00E4484D"/>
    <w:rsid w:val="00E44B1B"/>
    <w:rsid w:val="00E45308"/>
    <w:rsid w:val="00E4581D"/>
    <w:rsid w:val="00E462C1"/>
    <w:rsid w:val="00E46A15"/>
    <w:rsid w:val="00E5006F"/>
    <w:rsid w:val="00E503A7"/>
    <w:rsid w:val="00E50544"/>
    <w:rsid w:val="00E506C2"/>
    <w:rsid w:val="00E51505"/>
    <w:rsid w:val="00E52050"/>
    <w:rsid w:val="00E52643"/>
    <w:rsid w:val="00E546FC"/>
    <w:rsid w:val="00E54901"/>
    <w:rsid w:val="00E5538C"/>
    <w:rsid w:val="00E567CD"/>
    <w:rsid w:val="00E56F5E"/>
    <w:rsid w:val="00E57F49"/>
    <w:rsid w:val="00E6059F"/>
    <w:rsid w:val="00E6090E"/>
    <w:rsid w:val="00E609B3"/>
    <w:rsid w:val="00E61274"/>
    <w:rsid w:val="00E61B52"/>
    <w:rsid w:val="00E623B5"/>
    <w:rsid w:val="00E62B9F"/>
    <w:rsid w:val="00E62C41"/>
    <w:rsid w:val="00E62EDC"/>
    <w:rsid w:val="00E63914"/>
    <w:rsid w:val="00E64877"/>
    <w:rsid w:val="00E64EDC"/>
    <w:rsid w:val="00E667EB"/>
    <w:rsid w:val="00E6714D"/>
    <w:rsid w:val="00E67C12"/>
    <w:rsid w:val="00E67D9E"/>
    <w:rsid w:val="00E702F8"/>
    <w:rsid w:val="00E70678"/>
    <w:rsid w:val="00E70FE5"/>
    <w:rsid w:val="00E71B94"/>
    <w:rsid w:val="00E71D5D"/>
    <w:rsid w:val="00E71DD9"/>
    <w:rsid w:val="00E71F52"/>
    <w:rsid w:val="00E7214C"/>
    <w:rsid w:val="00E73264"/>
    <w:rsid w:val="00E732EB"/>
    <w:rsid w:val="00E74488"/>
    <w:rsid w:val="00E75895"/>
    <w:rsid w:val="00E76138"/>
    <w:rsid w:val="00E7733C"/>
    <w:rsid w:val="00E77964"/>
    <w:rsid w:val="00E80B94"/>
    <w:rsid w:val="00E80F94"/>
    <w:rsid w:val="00E81039"/>
    <w:rsid w:val="00E819D4"/>
    <w:rsid w:val="00E81A52"/>
    <w:rsid w:val="00E81FCF"/>
    <w:rsid w:val="00E820BD"/>
    <w:rsid w:val="00E82365"/>
    <w:rsid w:val="00E82D69"/>
    <w:rsid w:val="00E82FF4"/>
    <w:rsid w:val="00E8368D"/>
    <w:rsid w:val="00E83787"/>
    <w:rsid w:val="00E83AAF"/>
    <w:rsid w:val="00E83BC2"/>
    <w:rsid w:val="00E83D35"/>
    <w:rsid w:val="00E853DD"/>
    <w:rsid w:val="00E85A95"/>
    <w:rsid w:val="00E861DE"/>
    <w:rsid w:val="00E86903"/>
    <w:rsid w:val="00E86BA6"/>
    <w:rsid w:val="00E873AC"/>
    <w:rsid w:val="00E87DFD"/>
    <w:rsid w:val="00E87F27"/>
    <w:rsid w:val="00E90672"/>
    <w:rsid w:val="00E90BFF"/>
    <w:rsid w:val="00E9128D"/>
    <w:rsid w:val="00E918CB"/>
    <w:rsid w:val="00E94291"/>
    <w:rsid w:val="00E94B96"/>
    <w:rsid w:val="00E96150"/>
    <w:rsid w:val="00E96B98"/>
    <w:rsid w:val="00E97192"/>
    <w:rsid w:val="00E97EE0"/>
    <w:rsid w:val="00EA0783"/>
    <w:rsid w:val="00EA09FB"/>
    <w:rsid w:val="00EA11E4"/>
    <w:rsid w:val="00EA14C5"/>
    <w:rsid w:val="00EA14CE"/>
    <w:rsid w:val="00EA1B6C"/>
    <w:rsid w:val="00EA2507"/>
    <w:rsid w:val="00EA34F2"/>
    <w:rsid w:val="00EA3813"/>
    <w:rsid w:val="00EA3E78"/>
    <w:rsid w:val="00EA4F60"/>
    <w:rsid w:val="00EA5DE5"/>
    <w:rsid w:val="00EA675F"/>
    <w:rsid w:val="00EA7585"/>
    <w:rsid w:val="00EA788B"/>
    <w:rsid w:val="00EA7DE8"/>
    <w:rsid w:val="00EB03DA"/>
    <w:rsid w:val="00EB05AD"/>
    <w:rsid w:val="00EB0674"/>
    <w:rsid w:val="00EB0686"/>
    <w:rsid w:val="00EB0B35"/>
    <w:rsid w:val="00EB0DA3"/>
    <w:rsid w:val="00EB0EE3"/>
    <w:rsid w:val="00EB11B2"/>
    <w:rsid w:val="00EB163C"/>
    <w:rsid w:val="00EB20A5"/>
    <w:rsid w:val="00EB2F9C"/>
    <w:rsid w:val="00EB3041"/>
    <w:rsid w:val="00EB399B"/>
    <w:rsid w:val="00EB41CC"/>
    <w:rsid w:val="00EB4572"/>
    <w:rsid w:val="00EB64CE"/>
    <w:rsid w:val="00EB6635"/>
    <w:rsid w:val="00EB6889"/>
    <w:rsid w:val="00EB6B95"/>
    <w:rsid w:val="00EB6C2B"/>
    <w:rsid w:val="00EB76FD"/>
    <w:rsid w:val="00EB7A57"/>
    <w:rsid w:val="00EB7EE7"/>
    <w:rsid w:val="00EC0A02"/>
    <w:rsid w:val="00EC0E60"/>
    <w:rsid w:val="00EC3B6D"/>
    <w:rsid w:val="00EC4FDC"/>
    <w:rsid w:val="00EC5246"/>
    <w:rsid w:val="00EC5300"/>
    <w:rsid w:val="00EC531C"/>
    <w:rsid w:val="00EC59DE"/>
    <w:rsid w:val="00EC5C9F"/>
    <w:rsid w:val="00EC5CAC"/>
    <w:rsid w:val="00EC7CBE"/>
    <w:rsid w:val="00ED0711"/>
    <w:rsid w:val="00ED09C9"/>
    <w:rsid w:val="00ED1389"/>
    <w:rsid w:val="00ED17E4"/>
    <w:rsid w:val="00ED1B3C"/>
    <w:rsid w:val="00ED1E42"/>
    <w:rsid w:val="00ED3A94"/>
    <w:rsid w:val="00ED4691"/>
    <w:rsid w:val="00ED5D0C"/>
    <w:rsid w:val="00ED60F6"/>
    <w:rsid w:val="00ED62BE"/>
    <w:rsid w:val="00ED6547"/>
    <w:rsid w:val="00ED66C4"/>
    <w:rsid w:val="00ED68BD"/>
    <w:rsid w:val="00ED68E0"/>
    <w:rsid w:val="00ED6EDC"/>
    <w:rsid w:val="00ED7313"/>
    <w:rsid w:val="00ED7473"/>
    <w:rsid w:val="00ED7BA2"/>
    <w:rsid w:val="00ED7F74"/>
    <w:rsid w:val="00EE0522"/>
    <w:rsid w:val="00EE06FE"/>
    <w:rsid w:val="00EE0A2C"/>
    <w:rsid w:val="00EE0CC1"/>
    <w:rsid w:val="00EE0E7C"/>
    <w:rsid w:val="00EE10A3"/>
    <w:rsid w:val="00EE272D"/>
    <w:rsid w:val="00EE2E9B"/>
    <w:rsid w:val="00EE361F"/>
    <w:rsid w:val="00EE3BF1"/>
    <w:rsid w:val="00EE5844"/>
    <w:rsid w:val="00EE5F1F"/>
    <w:rsid w:val="00EE6297"/>
    <w:rsid w:val="00EE7094"/>
    <w:rsid w:val="00EE77CC"/>
    <w:rsid w:val="00EE7977"/>
    <w:rsid w:val="00EE7E42"/>
    <w:rsid w:val="00EF1AC3"/>
    <w:rsid w:val="00EF283E"/>
    <w:rsid w:val="00EF315E"/>
    <w:rsid w:val="00EF3FA7"/>
    <w:rsid w:val="00EF4011"/>
    <w:rsid w:val="00EF408F"/>
    <w:rsid w:val="00EF461D"/>
    <w:rsid w:val="00EF624E"/>
    <w:rsid w:val="00EF670D"/>
    <w:rsid w:val="00EF71DF"/>
    <w:rsid w:val="00EF72DB"/>
    <w:rsid w:val="00EF7E24"/>
    <w:rsid w:val="00F00D47"/>
    <w:rsid w:val="00F0157A"/>
    <w:rsid w:val="00F01EC4"/>
    <w:rsid w:val="00F01FFF"/>
    <w:rsid w:val="00F0213B"/>
    <w:rsid w:val="00F03573"/>
    <w:rsid w:val="00F0376C"/>
    <w:rsid w:val="00F04037"/>
    <w:rsid w:val="00F04071"/>
    <w:rsid w:val="00F0419C"/>
    <w:rsid w:val="00F04D67"/>
    <w:rsid w:val="00F050DF"/>
    <w:rsid w:val="00F05518"/>
    <w:rsid w:val="00F05DAD"/>
    <w:rsid w:val="00F06C4A"/>
    <w:rsid w:val="00F0740A"/>
    <w:rsid w:val="00F102CC"/>
    <w:rsid w:val="00F10A39"/>
    <w:rsid w:val="00F10CB2"/>
    <w:rsid w:val="00F111EB"/>
    <w:rsid w:val="00F11424"/>
    <w:rsid w:val="00F1145B"/>
    <w:rsid w:val="00F1177B"/>
    <w:rsid w:val="00F1182B"/>
    <w:rsid w:val="00F11C92"/>
    <w:rsid w:val="00F12524"/>
    <w:rsid w:val="00F125D2"/>
    <w:rsid w:val="00F13104"/>
    <w:rsid w:val="00F13438"/>
    <w:rsid w:val="00F13779"/>
    <w:rsid w:val="00F13A43"/>
    <w:rsid w:val="00F13CC8"/>
    <w:rsid w:val="00F13D2B"/>
    <w:rsid w:val="00F13F40"/>
    <w:rsid w:val="00F1408B"/>
    <w:rsid w:val="00F14E90"/>
    <w:rsid w:val="00F14FD2"/>
    <w:rsid w:val="00F167C5"/>
    <w:rsid w:val="00F172BB"/>
    <w:rsid w:val="00F17B4E"/>
    <w:rsid w:val="00F17B5B"/>
    <w:rsid w:val="00F17B9D"/>
    <w:rsid w:val="00F20B95"/>
    <w:rsid w:val="00F20C42"/>
    <w:rsid w:val="00F21476"/>
    <w:rsid w:val="00F21E79"/>
    <w:rsid w:val="00F22904"/>
    <w:rsid w:val="00F2382F"/>
    <w:rsid w:val="00F23EFE"/>
    <w:rsid w:val="00F24011"/>
    <w:rsid w:val="00F25386"/>
    <w:rsid w:val="00F25BC0"/>
    <w:rsid w:val="00F25BEF"/>
    <w:rsid w:val="00F269BE"/>
    <w:rsid w:val="00F26B8C"/>
    <w:rsid w:val="00F26DFD"/>
    <w:rsid w:val="00F3047C"/>
    <w:rsid w:val="00F3216D"/>
    <w:rsid w:val="00F33660"/>
    <w:rsid w:val="00F33929"/>
    <w:rsid w:val="00F33C25"/>
    <w:rsid w:val="00F33EF0"/>
    <w:rsid w:val="00F343B1"/>
    <w:rsid w:val="00F34BC3"/>
    <w:rsid w:val="00F35004"/>
    <w:rsid w:val="00F35E9D"/>
    <w:rsid w:val="00F3629C"/>
    <w:rsid w:val="00F37B91"/>
    <w:rsid w:val="00F4039C"/>
    <w:rsid w:val="00F412C3"/>
    <w:rsid w:val="00F4173A"/>
    <w:rsid w:val="00F428A9"/>
    <w:rsid w:val="00F42C1F"/>
    <w:rsid w:val="00F431D3"/>
    <w:rsid w:val="00F43E78"/>
    <w:rsid w:val="00F44286"/>
    <w:rsid w:val="00F44C33"/>
    <w:rsid w:val="00F44DEB"/>
    <w:rsid w:val="00F4627A"/>
    <w:rsid w:val="00F46377"/>
    <w:rsid w:val="00F4646F"/>
    <w:rsid w:val="00F472ED"/>
    <w:rsid w:val="00F474E8"/>
    <w:rsid w:val="00F51C7E"/>
    <w:rsid w:val="00F523AA"/>
    <w:rsid w:val="00F52A2D"/>
    <w:rsid w:val="00F52A5E"/>
    <w:rsid w:val="00F52D95"/>
    <w:rsid w:val="00F53549"/>
    <w:rsid w:val="00F53BA2"/>
    <w:rsid w:val="00F54238"/>
    <w:rsid w:val="00F545F1"/>
    <w:rsid w:val="00F54DB4"/>
    <w:rsid w:val="00F55556"/>
    <w:rsid w:val="00F55BBA"/>
    <w:rsid w:val="00F55CFF"/>
    <w:rsid w:val="00F560BD"/>
    <w:rsid w:val="00F56B12"/>
    <w:rsid w:val="00F5760C"/>
    <w:rsid w:val="00F57668"/>
    <w:rsid w:val="00F600C6"/>
    <w:rsid w:val="00F610F4"/>
    <w:rsid w:val="00F61167"/>
    <w:rsid w:val="00F62061"/>
    <w:rsid w:val="00F62327"/>
    <w:rsid w:val="00F62AB8"/>
    <w:rsid w:val="00F643E3"/>
    <w:rsid w:val="00F6445A"/>
    <w:rsid w:val="00F64DB7"/>
    <w:rsid w:val="00F653D4"/>
    <w:rsid w:val="00F65CF8"/>
    <w:rsid w:val="00F66176"/>
    <w:rsid w:val="00F66427"/>
    <w:rsid w:val="00F6701C"/>
    <w:rsid w:val="00F671FE"/>
    <w:rsid w:val="00F678DF"/>
    <w:rsid w:val="00F67A08"/>
    <w:rsid w:val="00F67A23"/>
    <w:rsid w:val="00F707E9"/>
    <w:rsid w:val="00F70CBD"/>
    <w:rsid w:val="00F70D7C"/>
    <w:rsid w:val="00F70D9F"/>
    <w:rsid w:val="00F720C9"/>
    <w:rsid w:val="00F72182"/>
    <w:rsid w:val="00F72D2B"/>
    <w:rsid w:val="00F733AB"/>
    <w:rsid w:val="00F73D5C"/>
    <w:rsid w:val="00F761B0"/>
    <w:rsid w:val="00F7723B"/>
    <w:rsid w:val="00F800B3"/>
    <w:rsid w:val="00F807B0"/>
    <w:rsid w:val="00F808C2"/>
    <w:rsid w:val="00F82957"/>
    <w:rsid w:val="00F83622"/>
    <w:rsid w:val="00F836DB"/>
    <w:rsid w:val="00F83807"/>
    <w:rsid w:val="00F84011"/>
    <w:rsid w:val="00F85AC3"/>
    <w:rsid w:val="00F865D1"/>
    <w:rsid w:val="00F8672A"/>
    <w:rsid w:val="00F868B3"/>
    <w:rsid w:val="00F8690A"/>
    <w:rsid w:val="00F86977"/>
    <w:rsid w:val="00F87BF0"/>
    <w:rsid w:val="00F87C97"/>
    <w:rsid w:val="00F87CD7"/>
    <w:rsid w:val="00F90F21"/>
    <w:rsid w:val="00F90F7C"/>
    <w:rsid w:val="00F91A10"/>
    <w:rsid w:val="00F93244"/>
    <w:rsid w:val="00F932A2"/>
    <w:rsid w:val="00F93BB0"/>
    <w:rsid w:val="00F93EA3"/>
    <w:rsid w:val="00F93F1F"/>
    <w:rsid w:val="00F94234"/>
    <w:rsid w:val="00F94D68"/>
    <w:rsid w:val="00F954CE"/>
    <w:rsid w:val="00F958E0"/>
    <w:rsid w:val="00F95E6E"/>
    <w:rsid w:val="00F961C6"/>
    <w:rsid w:val="00F9635D"/>
    <w:rsid w:val="00F96CAF"/>
    <w:rsid w:val="00F972B0"/>
    <w:rsid w:val="00F9764F"/>
    <w:rsid w:val="00F976EE"/>
    <w:rsid w:val="00FA0787"/>
    <w:rsid w:val="00FA0D74"/>
    <w:rsid w:val="00FA1297"/>
    <w:rsid w:val="00FA1E11"/>
    <w:rsid w:val="00FA1F67"/>
    <w:rsid w:val="00FA202E"/>
    <w:rsid w:val="00FA2447"/>
    <w:rsid w:val="00FA37EE"/>
    <w:rsid w:val="00FA38E3"/>
    <w:rsid w:val="00FA3DB4"/>
    <w:rsid w:val="00FA45C1"/>
    <w:rsid w:val="00FA5325"/>
    <w:rsid w:val="00FA5878"/>
    <w:rsid w:val="00FA58F9"/>
    <w:rsid w:val="00FA70EC"/>
    <w:rsid w:val="00FA778D"/>
    <w:rsid w:val="00FB0032"/>
    <w:rsid w:val="00FB103D"/>
    <w:rsid w:val="00FB12FB"/>
    <w:rsid w:val="00FB15F6"/>
    <w:rsid w:val="00FB28C7"/>
    <w:rsid w:val="00FB2A29"/>
    <w:rsid w:val="00FB2C0E"/>
    <w:rsid w:val="00FB3829"/>
    <w:rsid w:val="00FB4627"/>
    <w:rsid w:val="00FB4B9A"/>
    <w:rsid w:val="00FB5126"/>
    <w:rsid w:val="00FB5AE2"/>
    <w:rsid w:val="00FB5B62"/>
    <w:rsid w:val="00FB5E6A"/>
    <w:rsid w:val="00FB6D26"/>
    <w:rsid w:val="00FB74B3"/>
    <w:rsid w:val="00FB783B"/>
    <w:rsid w:val="00FB7902"/>
    <w:rsid w:val="00FC0310"/>
    <w:rsid w:val="00FC04B8"/>
    <w:rsid w:val="00FC0E7B"/>
    <w:rsid w:val="00FC106B"/>
    <w:rsid w:val="00FC1443"/>
    <w:rsid w:val="00FC187D"/>
    <w:rsid w:val="00FC21BD"/>
    <w:rsid w:val="00FC2750"/>
    <w:rsid w:val="00FC2982"/>
    <w:rsid w:val="00FC362B"/>
    <w:rsid w:val="00FC3B28"/>
    <w:rsid w:val="00FC4B59"/>
    <w:rsid w:val="00FC50D2"/>
    <w:rsid w:val="00FC51D8"/>
    <w:rsid w:val="00FC5F8A"/>
    <w:rsid w:val="00FC6002"/>
    <w:rsid w:val="00FC6262"/>
    <w:rsid w:val="00FC641A"/>
    <w:rsid w:val="00FC7471"/>
    <w:rsid w:val="00FC7F25"/>
    <w:rsid w:val="00FC7F58"/>
    <w:rsid w:val="00FD02F3"/>
    <w:rsid w:val="00FD0D30"/>
    <w:rsid w:val="00FD0FE3"/>
    <w:rsid w:val="00FD125A"/>
    <w:rsid w:val="00FD149F"/>
    <w:rsid w:val="00FD3C2F"/>
    <w:rsid w:val="00FD3DE2"/>
    <w:rsid w:val="00FD440C"/>
    <w:rsid w:val="00FD4E87"/>
    <w:rsid w:val="00FD5130"/>
    <w:rsid w:val="00FD5762"/>
    <w:rsid w:val="00FD58F7"/>
    <w:rsid w:val="00FD60D0"/>
    <w:rsid w:val="00FD7077"/>
    <w:rsid w:val="00FD78B8"/>
    <w:rsid w:val="00FD79DB"/>
    <w:rsid w:val="00FD7AC8"/>
    <w:rsid w:val="00FD7ACD"/>
    <w:rsid w:val="00FD7D2D"/>
    <w:rsid w:val="00FE001A"/>
    <w:rsid w:val="00FE056E"/>
    <w:rsid w:val="00FE0BDD"/>
    <w:rsid w:val="00FE0DD0"/>
    <w:rsid w:val="00FE133F"/>
    <w:rsid w:val="00FE21DD"/>
    <w:rsid w:val="00FE4DDB"/>
    <w:rsid w:val="00FE505E"/>
    <w:rsid w:val="00FE5236"/>
    <w:rsid w:val="00FE5AE2"/>
    <w:rsid w:val="00FE63D7"/>
    <w:rsid w:val="00FE69FE"/>
    <w:rsid w:val="00FE6CC3"/>
    <w:rsid w:val="00FE7B42"/>
    <w:rsid w:val="00FF01D3"/>
    <w:rsid w:val="00FF0B33"/>
    <w:rsid w:val="00FF0CD2"/>
    <w:rsid w:val="00FF1715"/>
    <w:rsid w:val="00FF1828"/>
    <w:rsid w:val="00FF1FFA"/>
    <w:rsid w:val="00FF370A"/>
    <w:rsid w:val="00FF3C8A"/>
    <w:rsid w:val="00FF4054"/>
    <w:rsid w:val="00FF4C7F"/>
    <w:rsid w:val="00FF57D5"/>
    <w:rsid w:val="00FF5BF3"/>
    <w:rsid w:val="00FF62AB"/>
    <w:rsid w:val="00FF6D8F"/>
    <w:rsid w:val="00FF72CE"/>
    <w:rsid w:val="00FF793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A7DF4"/>
  <w15:chartTrackingRefBased/>
  <w15:docId w15:val="{47733234-769B-4509-8547-56232266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83"/>
    <w:pPr>
      <w:spacing w:after="120" w:line="360" w:lineRule="auto"/>
    </w:pPr>
    <w:rPr>
      <w:rFonts w:asciiTheme="minorHAnsi" w:hAnsiTheme="minorHAnsi"/>
      <w:sz w:val="24"/>
    </w:rPr>
  </w:style>
  <w:style w:type="paragraph" w:styleId="Ttulo1">
    <w:name w:val="heading 1"/>
    <w:basedOn w:val="Texto"/>
    <w:next w:val="Normal"/>
    <w:link w:val="Ttulo1Carter"/>
    <w:uiPriority w:val="9"/>
    <w:qFormat/>
    <w:rsid w:val="001F3D09"/>
    <w:pPr>
      <w:numPr>
        <w:numId w:val="31"/>
      </w:numPr>
      <w:outlineLvl w:val="0"/>
    </w:pPr>
    <w:rPr>
      <w:b/>
      <w:sz w:val="32"/>
      <w:szCs w:val="32"/>
    </w:rPr>
  </w:style>
  <w:style w:type="paragraph" w:styleId="Ttulo2">
    <w:name w:val="heading 2"/>
    <w:basedOn w:val="Texto"/>
    <w:next w:val="Normal"/>
    <w:link w:val="Ttulo2Carter"/>
    <w:uiPriority w:val="9"/>
    <w:unhideWhenUsed/>
    <w:qFormat/>
    <w:rsid w:val="00DB70C8"/>
    <w:pPr>
      <w:numPr>
        <w:ilvl w:val="1"/>
        <w:numId w:val="31"/>
      </w:numPr>
      <w:ind w:left="426" w:hanging="284"/>
      <w:outlineLvl w:val="1"/>
    </w:pPr>
    <w:rPr>
      <w:b/>
      <w:sz w:val="28"/>
      <w:szCs w:val="28"/>
    </w:rPr>
  </w:style>
  <w:style w:type="paragraph" w:styleId="Ttulo3">
    <w:name w:val="heading 3"/>
    <w:basedOn w:val="Texto"/>
    <w:next w:val="Normal"/>
    <w:link w:val="Ttulo3Carter"/>
    <w:uiPriority w:val="9"/>
    <w:unhideWhenUsed/>
    <w:qFormat/>
    <w:rsid w:val="00DB70C8"/>
    <w:pPr>
      <w:numPr>
        <w:ilvl w:val="2"/>
        <w:numId w:val="31"/>
      </w:numPr>
      <w:ind w:hanging="641"/>
      <w:outlineLvl w:val="2"/>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F3D09"/>
    <w:rPr>
      <w:rFonts w:asciiTheme="minorHAnsi" w:hAnsiTheme="minorHAnsi"/>
      <w:b/>
      <w:noProof/>
      <w:sz w:val="32"/>
      <w:szCs w:val="32"/>
    </w:rPr>
  </w:style>
  <w:style w:type="paragraph" w:styleId="PargrafodaLista">
    <w:name w:val="List Paragraph"/>
    <w:basedOn w:val="Normal"/>
    <w:uiPriority w:val="34"/>
    <w:qFormat/>
    <w:rsid w:val="00B40578"/>
    <w:pPr>
      <w:ind w:left="720"/>
      <w:contextualSpacing/>
    </w:pPr>
  </w:style>
  <w:style w:type="character" w:customStyle="1" w:styleId="Ttulo2Carter">
    <w:name w:val="Título 2 Caráter"/>
    <w:basedOn w:val="Tipodeletrapredefinidodopargrafo"/>
    <w:link w:val="Ttulo2"/>
    <w:uiPriority w:val="9"/>
    <w:rsid w:val="00DB70C8"/>
    <w:rPr>
      <w:rFonts w:asciiTheme="minorHAnsi" w:hAnsiTheme="minorHAnsi"/>
      <w:b/>
      <w:noProof/>
      <w:sz w:val="28"/>
      <w:szCs w:val="28"/>
    </w:rPr>
  </w:style>
  <w:style w:type="character" w:customStyle="1" w:styleId="Ttulo3Carter">
    <w:name w:val="Título 3 Caráter"/>
    <w:basedOn w:val="Tipodeletrapredefinidodopargrafo"/>
    <w:link w:val="Ttulo3"/>
    <w:uiPriority w:val="9"/>
    <w:rsid w:val="00DB70C8"/>
    <w:rPr>
      <w:rFonts w:asciiTheme="minorHAnsi" w:hAnsiTheme="minorHAnsi"/>
      <w:b/>
      <w:noProof/>
      <w:sz w:val="24"/>
      <w:szCs w:val="20"/>
    </w:rPr>
  </w:style>
  <w:style w:type="paragraph" w:styleId="Textodenotaderodap">
    <w:name w:val="footnote text"/>
    <w:basedOn w:val="Normal"/>
    <w:link w:val="TextodenotaderodapCarter"/>
    <w:uiPriority w:val="99"/>
    <w:unhideWhenUsed/>
    <w:rsid w:val="00D94F2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D94F24"/>
    <w:rPr>
      <w:sz w:val="20"/>
      <w:szCs w:val="20"/>
    </w:rPr>
  </w:style>
  <w:style w:type="character" w:styleId="Refdenotaderodap">
    <w:name w:val="footnote reference"/>
    <w:basedOn w:val="Tipodeletrapredefinidodopargrafo"/>
    <w:uiPriority w:val="99"/>
    <w:semiHidden/>
    <w:unhideWhenUsed/>
    <w:rsid w:val="00D94F24"/>
    <w:rPr>
      <w:vertAlign w:val="superscript"/>
    </w:rPr>
  </w:style>
  <w:style w:type="character" w:styleId="nfaseDiscreta">
    <w:name w:val="Subtle Emphasis"/>
    <w:basedOn w:val="Tipodeletrapredefinidodopargrafo"/>
    <w:uiPriority w:val="19"/>
    <w:rsid w:val="003A3F69"/>
    <w:rPr>
      <w:i/>
      <w:iCs/>
      <w:color w:val="404040" w:themeColor="text1" w:themeTint="BF"/>
    </w:rPr>
  </w:style>
  <w:style w:type="paragraph" w:customStyle="1" w:styleId="Ttulo10">
    <w:name w:val="Título1"/>
    <w:basedOn w:val="Ttulo1"/>
    <w:autoRedefine/>
    <w:qFormat/>
    <w:rsid w:val="006C4078"/>
    <w:pPr>
      <w:spacing w:before="480"/>
    </w:pPr>
    <w:rPr>
      <w:b w:val="0"/>
      <w:sz w:val="28"/>
    </w:rPr>
  </w:style>
  <w:style w:type="paragraph" w:customStyle="1" w:styleId="Ttulo20">
    <w:name w:val="Título2"/>
    <w:basedOn w:val="Ttulo2"/>
    <w:autoRedefine/>
    <w:qFormat/>
    <w:rsid w:val="006C4078"/>
    <w:pPr>
      <w:spacing w:before="480"/>
    </w:pPr>
    <w:rPr>
      <w:b w:val="0"/>
    </w:rPr>
  </w:style>
  <w:style w:type="paragraph" w:customStyle="1" w:styleId="Ttulo30">
    <w:name w:val="Título3"/>
    <w:basedOn w:val="Ttulo3"/>
    <w:autoRedefine/>
    <w:qFormat/>
    <w:rsid w:val="006C4078"/>
    <w:pPr>
      <w:spacing w:before="360"/>
    </w:pPr>
    <w:rPr>
      <w:b w:val="0"/>
    </w:rPr>
  </w:style>
  <w:style w:type="character" w:styleId="Hiperligao">
    <w:name w:val="Hyperlink"/>
    <w:basedOn w:val="Tipodeletrapredefinidodopargrafo"/>
    <w:uiPriority w:val="99"/>
    <w:unhideWhenUsed/>
    <w:rsid w:val="009A019A"/>
    <w:rPr>
      <w:rFonts w:asciiTheme="minorHAnsi" w:hAnsiTheme="minorHAnsi"/>
      <w:color w:val="0563C1" w:themeColor="hyperlink"/>
      <w:u w:val="single"/>
    </w:rPr>
  </w:style>
  <w:style w:type="paragraph" w:styleId="Legenda">
    <w:name w:val="caption"/>
    <w:basedOn w:val="Normal"/>
    <w:next w:val="Normal"/>
    <w:autoRedefine/>
    <w:uiPriority w:val="35"/>
    <w:unhideWhenUsed/>
    <w:qFormat/>
    <w:rsid w:val="00E76138"/>
    <w:pPr>
      <w:keepNext/>
      <w:spacing w:before="320"/>
    </w:pPr>
    <w:rPr>
      <w:b/>
      <w:iCs/>
      <w:sz w:val="22"/>
    </w:rPr>
  </w:style>
  <w:style w:type="paragraph" w:styleId="ndice1">
    <w:name w:val="toc 1"/>
    <w:basedOn w:val="Normal"/>
    <w:next w:val="Normal"/>
    <w:autoRedefine/>
    <w:uiPriority w:val="39"/>
    <w:unhideWhenUsed/>
    <w:rsid w:val="00100412"/>
    <w:pPr>
      <w:tabs>
        <w:tab w:val="left" w:pos="170"/>
        <w:tab w:val="left" w:pos="284"/>
        <w:tab w:val="left" w:pos="454"/>
        <w:tab w:val="left" w:pos="480"/>
        <w:tab w:val="right" w:leader="dot" w:pos="8494"/>
      </w:tabs>
      <w:spacing w:after="0"/>
      <w:contextualSpacing/>
    </w:pPr>
    <w:rPr>
      <w:rFonts w:cstheme="majorHAnsi"/>
      <w:bCs/>
      <w:noProof/>
      <w:sz w:val="22"/>
      <w:szCs w:val="24"/>
    </w:rPr>
  </w:style>
  <w:style w:type="paragraph" w:styleId="ndice2">
    <w:name w:val="toc 2"/>
    <w:basedOn w:val="Normal"/>
    <w:next w:val="Normal"/>
    <w:autoRedefine/>
    <w:uiPriority w:val="39"/>
    <w:unhideWhenUsed/>
    <w:rsid w:val="00100412"/>
    <w:pPr>
      <w:tabs>
        <w:tab w:val="left" w:pos="480"/>
        <w:tab w:val="right" w:leader="dot" w:pos="8494"/>
      </w:tabs>
      <w:spacing w:after="0"/>
      <w:ind w:left="113"/>
      <w:contextualSpacing/>
    </w:pPr>
    <w:rPr>
      <w:rFonts w:cstheme="minorHAnsi"/>
      <w:bCs/>
      <w:noProof/>
      <w:sz w:val="22"/>
      <w:szCs w:val="20"/>
    </w:rPr>
  </w:style>
  <w:style w:type="paragraph" w:styleId="ndicedeilustraes">
    <w:name w:val="table of figures"/>
    <w:basedOn w:val="Normal"/>
    <w:next w:val="Normal"/>
    <w:uiPriority w:val="99"/>
    <w:unhideWhenUsed/>
    <w:rsid w:val="00A9461B"/>
    <w:pPr>
      <w:tabs>
        <w:tab w:val="right" w:leader="dot" w:pos="8494"/>
      </w:tabs>
      <w:spacing w:after="0"/>
      <w:ind w:left="440" w:hanging="440"/>
    </w:pPr>
    <w:rPr>
      <w:smallCaps/>
      <w:noProof/>
      <w:sz w:val="22"/>
      <w:szCs w:val="20"/>
    </w:rPr>
  </w:style>
  <w:style w:type="paragraph" w:styleId="Cabealho">
    <w:name w:val="header"/>
    <w:basedOn w:val="Normal"/>
    <w:link w:val="CabealhoCarter"/>
    <w:uiPriority w:val="99"/>
    <w:unhideWhenUsed/>
    <w:rsid w:val="00C6195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C61950"/>
  </w:style>
  <w:style w:type="paragraph" w:styleId="Rodap">
    <w:name w:val="footer"/>
    <w:basedOn w:val="Normal"/>
    <w:link w:val="RodapCarter"/>
    <w:autoRedefine/>
    <w:uiPriority w:val="99"/>
    <w:unhideWhenUsed/>
    <w:rsid w:val="001A5E38"/>
    <w:pPr>
      <w:tabs>
        <w:tab w:val="center" w:pos="4252"/>
        <w:tab w:val="right" w:pos="8504"/>
      </w:tabs>
      <w:spacing w:after="0" w:line="240" w:lineRule="auto"/>
      <w:jc w:val="center"/>
    </w:pPr>
    <w:rPr>
      <w:sz w:val="22"/>
      <w:szCs w:val="24"/>
      <w:lang w:eastAsia="zh-CN" w:bidi="hi-IN"/>
    </w:rPr>
  </w:style>
  <w:style w:type="character" w:customStyle="1" w:styleId="RodapCarter">
    <w:name w:val="Rodapé Caráter"/>
    <w:basedOn w:val="Tipodeletrapredefinidodopargrafo"/>
    <w:link w:val="Rodap"/>
    <w:uiPriority w:val="99"/>
    <w:rsid w:val="001A5E38"/>
    <w:rPr>
      <w:rFonts w:asciiTheme="minorHAnsi" w:hAnsiTheme="minorHAnsi"/>
      <w:szCs w:val="24"/>
      <w:lang w:eastAsia="zh-CN" w:bidi="hi-IN"/>
    </w:rPr>
  </w:style>
  <w:style w:type="paragraph" w:styleId="ndice3">
    <w:name w:val="toc 3"/>
    <w:basedOn w:val="Normal"/>
    <w:next w:val="Normal"/>
    <w:autoRedefine/>
    <w:uiPriority w:val="39"/>
    <w:unhideWhenUsed/>
    <w:rsid w:val="00100412"/>
    <w:pPr>
      <w:tabs>
        <w:tab w:val="left" w:pos="851"/>
        <w:tab w:val="left" w:pos="960"/>
        <w:tab w:val="right" w:leader="dot" w:pos="8494"/>
      </w:tabs>
      <w:spacing w:after="0"/>
      <w:ind w:left="284"/>
      <w:contextualSpacing/>
    </w:pPr>
    <w:rPr>
      <w:rFonts w:cstheme="minorHAnsi"/>
      <w:sz w:val="22"/>
      <w:szCs w:val="20"/>
    </w:rPr>
  </w:style>
  <w:style w:type="paragraph" w:styleId="ndice4">
    <w:name w:val="toc 4"/>
    <w:basedOn w:val="Normal"/>
    <w:next w:val="Normal"/>
    <w:autoRedefine/>
    <w:uiPriority w:val="39"/>
    <w:unhideWhenUsed/>
    <w:rsid w:val="008128FB"/>
    <w:pPr>
      <w:spacing w:after="0"/>
      <w:ind w:left="480"/>
    </w:pPr>
    <w:rPr>
      <w:rFonts w:cstheme="minorHAnsi"/>
      <w:sz w:val="20"/>
      <w:szCs w:val="20"/>
    </w:rPr>
  </w:style>
  <w:style w:type="paragraph" w:customStyle="1" w:styleId="Parte">
    <w:name w:val="Parte"/>
    <w:basedOn w:val="Normal"/>
    <w:qFormat/>
    <w:rsid w:val="007422F1"/>
    <w:pPr>
      <w:keepNext/>
      <w:keepLines/>
      <w:numPr>
        <w:numId w:val="6"/>
      </w:numPr>
      <w:spacing w:before="480" w:after="0"/>
      <w:ind w:left="57" w:hanging="57"/>
      <w:outlineLvl w:val="0"/>
    </w:pPr>
    <w:rPr>
      <w:rFonts w:eastAsiaTheme="majorEastAsia" w:cstheme="majorBidi"/>
      <w:b/>
      <w:sz w:val="28"/>
      <w:szCs w:val="32"/>
      <w:lang w:val="en-US"/>
    </w:rPr>
  </w:style>
  <w:style w:type="table" w:styleId="TabelacomGrelha">
    <w:name w:val="Table Grid"/>
    <w:basedOn w:val="Tabelanormal"/>
    <w:uiPriority w:val="39"/>
    <w:rsid w:val="0004290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E788B"/>
    <w:pPr>
      <w:spacing w:before="100" w:beforeAutospacing="1" w:after="100" w:afterAutospacing="1" w:line="240" w:lineRule="auto"/>
    </w:pPr>
    <w:rPr>
      <w:rFonts w:eastAsia="Times New Roman" w:cs="Times New Roman"/>
      <w:szCs w:val="24"/>
      <w:lang w:eastAsia="pt-PT"/>
    </w:rPr>
  </w:style>
  <w:style w:type="character" w:styleId="TextodoMarcadordePosio">
    <w:name w:val="Placeholder Text"/>
    <w:basedOn w:val="Tipodeletrapredefinidodopargrafo"/>
    <w:uiPriority w:val="99"/>
    <w:semiHidden/>
    <w:rsid w:val="00517540"/>
    <w:rPr>
      <w:color w:val="808080"/>
    </w:rPr>
  </w:style>
  <w:style w:type="paragraph" w:customStyle="1" w:styleId="Fonte">
    <w:name w:val="Fonte"/>
    <w:basedOn w:val="Normal"/>
    <w:link w:val="FonteCarter"/>
    <w:qFormat/>
    <w:rsid w:val="00E76138"/>
    <w:pPr>
      <w:spacing w:before="120" w:after="320"/>
    </w:pPr>
    <w:rPr>
      <w:sz w:val="22"/>
    </w:rPr>
  </w:style>
  <w:style w:type="character" w:customStyle="1" w:styleId="FonteCarter">
    <w:name w:val="Fonte Caráter"/>
    <w:basedOn w:val="Tipodeletrapredefinidodopargrafo"/>
    <w:link w:val="Fonte"/>
    <w:rsid w:val="00E76138"/>
    <w:rPr>
      <w:rFonts w:asciiTheme="minorHAnsi" w:hAnsiTheme="minorHAnsi"/>
    </w:rPr>
  </w:style>
  <w:style w:type="paragraph" w:styleId="Textodebalo">
    <w:name w:val="Balloon Text"/>
    <w:basedOn w:val="Normal"/>
    <w:link w:val="TextodebaloCarter"/>
    <w:uiPriority w:val="99"/>
    <w:semiHidden/>
    <w:unhideWhenUsed/>
    <w:rsid w:val="0085087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5087F"/>
    <w:rPr>
      <w:rFonts w:ascii="Segoe UI" w:hAnsi="Segoe UI" w:cs="Segoe UI"/>
      <w:sz w:val="18"/>
      <w:szCs w:val="18"/>
    </w:rPr>
  </w:style>
  <w:style w:type="paragraph" w:customStyle="1" w:styleId="Cabealho0">
    <w:name w:val="Cabeçalho 0"/>
    <w:basedOn w:val="Ttulo1"/>
    <w:link w:val="Cabealho0Carter"/>
    <w:qFormat/>
    <w:rsid w:val="00E76138"/>
    <w:pPr>
      <w:numPr>
        <w:numId w:val="0"/>
      </w:numPr>
    </w:pPr>
  </w:style>
  <w:style w:type="character" w:customStyle="1" w:styleId="Cabealho0Carter">
    <w:name w:val="Cabeçalho 0 Caráter"/>
    <w:basedOn w:val="Ttulo1Carter"/>
    <w:link w:val="Cabealho0"/>
    <w:rsid w:val="00E76138"/>
    <w:rPr>
      <w:rFonts w:asciiTheme="minorHAnsi" w:hAnsiTheme="minorHAnsi"/>
      <w:b/>
      <w:noProof/>
      <w:sz w:val="32"/>
      <w:szCs w:val="32"/>
    </w:rPr>
  </w:style>
  <w:style w:type="paragraph" w:customStyle="1" w:styleId="AnexosApndices">
    <w:name w:val="Anexos_Apêndices"/>
    <w:basedOn w:val="Ttulo2"/>
    <w:link w:val="AnexosApndicesCarter"/>
    <w:rsid w:val="00E76138"/>
    <w:pPr>
      <w:numPr>
        <w:numId w:val="0"/>
      </w:numPr>
      <w:ind w:firstLine="284"/>
    </w:pPr>
  </w:style>
  <w:style w:type="character" w:customStyle="1" w:styleId="AnexosApndicesCarter">
    <w:name w:val="Anexos_Apêndices Caráter"/>
    <w:basedOn w:val="Ttulo2Carter"/>
    <w:link w:val="AnexosApndices"/>
    <w:rsid w:val="00E76138"/>
    <w:rPr>
      <w:rFonts w:asciiTheme="minorHAnsi" w:hAnsiTheme="minorHAnsi"/>
      <w:b/>
      <w:noProof/>
      <w:sz w:val="28"/>
      <w:szCs w:val="28"/>
    </w:rPr>
  </w:style>
  <w:style w:type="character" w:styleId="Refdecomentrio">
    <w:name w:val="annotation reference"/>
    <w:basedOn w:val="Tipodeletrapredefinidodopargrafo"/>
    <w:uiPriority w:val="99"/>
    <w:semiHidden/>
    <w:unhideWhenUsed/>
    <w:rsid w:val="0057138B"/>
    <w:rPr>
      <w:sz w:val="16"/>
      <w:szCs w:val="16"/>
    </w:rPr>
  </w:style>
  <w:style w:type="paragraph" w:styleId="Textodecomentrio">
    <w:name w:val="annotation text"/>
    <w:basedOn w:val="Normal"/>
    <w:link w:val="TextodecomentrioCarter"/>
    <w:uiPriority w:val="99"/>
    <w:unhideWhenUsed/>
    <w:rsid w:val="0057138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57138B"/>
    <w:rPr>
      <w:sz w:val="20"/>
      <w:szCs w:val="20"/>
    </w:rPr>
  </w:style>
  <w:style w:type="paragraph" w:customStyle="1" w:styleId="Estilo1">
    <w:name w:val="Estilo1"/>
    <w:basedOn w:val="Estilo2"/>
    <w:link w:val="Estilo1Carter"/>
    <w:rsid w:val="00E76138"/>
    <w:rPr>
      <w:sz w:val="44"/>
      <w:szCs w:val="44"/>
    </w:rPr>
  </w:style>
  <w:style w:type="paragraph" w:customStyle="1" w:styleId="Estilo2">
    <w:name w:val="Estilo2"/>
    <w:basedOn w:val="Normal"/>
    <w:link w:val="Estilo2Carter"/>
    <w:qFormat/>
    <w:rsid w:val="00E76138"/>
    <w:pPr>
      <w:widowControl w:val="0"/>
      <w:suppressAutoHyphens/>
      <w:spacing w:after="0" w:line="240" w:lineRule="auto"/>
      <w:contextualSpacing/>
    </w:pPr>
    <w:rPr>
      <w:rFonts w:eastAsia="Arial Unicode MS" w:cs="Times New Roman"/>
      <w:b/>
      <w:sz w:val="36"/>
      <w:szCs w:val="36"/>
      <w:lang w:eastAsia="zh-CN" w:bidi="hi-IN"/>
    </w:rPr>
  </w:style>
  <w:style w:type="character" w:customStyle="1" w:styleId="Estilo2Carter">
    <w:name w:val="Estilo2 Caráter"/>
    <w:basedOn w:val="Tipodeletrapredefinidodopargrafo"/>
    <w:link w:val="Estilo2"/>
    <w:rsid w:val="00E76138"/>
    <w:rPr>
      <w:rFonts w:asciiTheme="minorHAnsi" w:eastAsia="Arial Unicode MS" w:hAnsiTheme="minorHAnsi" w:cs="Times New Roman"/>
      <w:b/>
      <w:sz w:val="36"/>
      <w:szCs w:val="36"/>
      <w:lang w:eastAsia="zh-CN" w:bidi="hi-IN"/>
    </w:rPr>
  </w:style>
  <w:style w:type="character" w:customStyle="1" w:styleId="Estilo1Carter">
    <w:name w:val="Estilo1 Caráter"/>
    <w:basedOn w:val="Tipodeletrapredefinidodopargrafo"/>
    <w:link w:val="Estilo1"/>
    <w:rsid w:val="00E76138"/>
    <w:rPr>
      <w:rFonts w:asciiTheme="minorHAnsi" w:eastAsia="Arial Unicode MS" w:hAnsiTheme="minorHAnsi" w:cs="Times New Roman"/>
      <w:b/>
      <w:sz w:val="44"/>
      <w:szCs w:val="44"/>
      <w:lang w:eastAsia="zh-CN" w:bidi="hi-IN"/>
    </w:rPr>
  </w:style>
  <w:style w:type="paragraph" w:customStyle="1" w:styleId="M">
    <w:name w:val="M"/>
    <w:basedOn w:val="Normal"/>
    <w:link w:val="MCarter"/>
    <w:qFormat/>
    <w:rsid w:val="001F669E"/>
    <w:pPr>
      <w:spacing w:after="0" w:line="240" w:lineRule="auto"/>
    </w:pPr>
    <w:rPr>
      <w:b/>
      <w:sz w:val="100"/>
      <w:szCs w:val="100"/>
    </w:rPr>
  </w:style>
  <w:style w:type="character" w:customStyle="1" w:styleId="MCarter">
    <w:name w:val="M Caráter"/>
    <w:basedOn w:val="Tipodeletrapredefinidodopargrafo"/>
    <w:link w:val="M"/>
    <w:rsid w:val="001F669E"/>
    <w:rPr>
      <w:rFonts w:asciiTheme="minorHAnsi" w:hAnsiTheme="minorHAnsi"/>
      <w:b/>
      <w:sz w:val="100"/>
      <w:szCs w:val="100"/>
    </w:rPr>
  </w:style>
  <w:style w:type="paragraph" w:customStyle="1" w:styleId="Estilo3">
    <w:name w:val="Estilo3"/>
    <w:basedOn w:val="Normal"/>
    <w:link w:val="Estilo3Carter"/>
    <w:qFormat/>
    <w:rsid w:val="00E76138"/>
    <w:pPr>
      <w:spacing w:line="240" w:lineRule="auto"/>
      <w:contextualSpacing/>
    </w:pPr>
    <w:rPr>
      <w:b/>
      <w:smallCaps/>
      <w:sz w:val="28"/>
      <w:szCs w:val="28"/>
    </w:rPr>
  </w:style>
  <w:style w:type="character" w:customStyle="1" w:styleId="Estilo3Carter">
    <w:name w:val="Estilo3 Caráter"/>
    <w:basedOn w:val="Estilo2Carter"/>
    <w:link w:val="Estilo3"/>
    <w:rsid w:val="00E76138"/>
    <w:rPr>
      <w:rFonts w:asciiTheme="minorHAnsi" w:eastAsia="Arial Unicode MS" w:hAnsiTheme="minorHAnsi" w:cs="Times New Roman"/>
      <w:b/>
      <w:smallCaps/>
      <w:sz w:val="28"/>
      <w:szCs w:val="28"/>
      <w:lang w:eastAsia="zh-CN" w:bidi="hi-IN"/>
    </w:rPr>
  </w:style>
  <w:style w:type="paragraph" w:customStyle="1" w:styleId="Estilo4">
    <w:name w:val="Estilo4"/>
    <w:basedOn w:val="Estilo1"/>
    <w:link w:val="Estilo4Carter"/>
    <w:qFormat/>
    <w:rsid w:val="00207A6E"/>
    <w:pPr>
      <w:spacing w:after="120"/>
      <w:contextualSpacing w:val="0"/>
    </w:pPr>
    <w:rPr>
      <w:b w:val="0"/>
    </w:rPr>
  </w:style>
  <w:style w:type="character" w:customStyle="1" w:styleId="Estilo4Carter">
    <w:name w:val="Estilo4 Caráter"/>
    <w:basedOn w:val="Tipodeletrapredefinidodopargrafo"/>
    <w:link w:val="Estilo4"/>
    <w:rsid w:val="00207A6E"/>
    <w:rPr>
      <w:rFonts w:asciiTheme="minorHAnsi" w:eastAsia="Arial Unicode MS" w:hAnsiTheme="minorHAnsi" w:cs="Times New Roman"/>
      <w:sz w:val="44"/>
      <w:szCs w:val="44"/>
      <w:lang w:eastAsia="zh-CN" w:bidi="hi-IN"/>
    </w:rPr>
  </w:style>
  <w:style w:type="paragraph" w:styleId="ndiceremissivo1">
    <w:name w:val="index 1"/>
    <w:basedOn w:val="Normal"/>
    <w:next w:val="Normal"/>
    <w:autoRedefine/>
    <w:uiPriority w:val="99"/>
    <w:semiHidden/>
    <w:unhideWhenUsed/>
    <w:rsid w:val="005F572B"/>
    <w:pPr>
      <w:spacing w:after="0" w:line="240" w:lineRule="auto"/>
      <w:ind w:left="240" w:hanging="240"/>
    </w:pPr>
  </w:style>
  <w:style w:type="paragraph" w:customStyle="1" w:styleId="Notaderodap">
    <w:name w:val="Nota de rodapé"/>
    <w:basedOn w:val="Textodenotaderodap"/>
    <w:link w:val="NotaderodapCarter"/>
    <w:autoRedefine/>
    <w:qFormat/>
    <w:rsid w:val="00C615CF"/>
    <w:pPr>
      <w:spacing w:after="120"/>
    </w:pPr>
  </w:style>
  <w:style w:type="character" w:customStyle="1" w:styleId="NotaderodapCarter">
    <w:name w:val="Nota de rodapé Caráter"/>
    <w:basedOn w:val="TextodenotaderodapCarter"/>
    <w:link w:val="Notaderodap"/>
    <w:rsid w:val="00C615CF"/>
    <w:rPr>
      <w:sz w:val="20"/>
      <w:szCs w:val="20"/>
    </w:rPr>
  </w:style>
  <w:style w:type="paragraph" w:customStyle="1" w:styleId="Texto">
    <w:name w:val="Texto"/>
    <w:basedOn w:val="Normal"/>
    <w:link w:val="TextoCarter"/>
    <w:autoRedefine/>
    <w:qFormat/>
    <w:rsid w:val="000E372F"/>
    <w:pPr>
      <w:autoSpaceDE w:val="0"/>
      <w:autoSpaceDN w:val="0"/>
      <w:adjustRightInd w:val="0"/>
      <w:jc w:val="both"/>
      <w:pPrChange w:id="0" w:author="Isabel Morujão" w:date="2024-08-09T16:41:00Z">
        <w:pPr>
          <w:autoSpaceDE w:val="0"/>
          <w:autoSpaceDN w:val="0"/>
          <w:adjustRightInd w:val="0"/>
          <w:spacing w:after="120" w:line="360" w:lineRule="auto"/>
        </w:pPr>
      </w:pPrChange>
    </w:pPr>
    <w:rPr>
      <w:noProof/>
      <w:szCs w:val="100"/>
      <w:rPrChange w:id="0" w:author="Isabel Morujão" w:date="2024-08-09T16:41:00Z">
        <w:rPr>
          <w:rFonts w:asciiTheme="minorHAnsi" w:eastAsiaTheme="minorHAnsi" w:hAnsiTheme="minorHAnsi" w:cstheme="minorBidi"/>
          <w:noProof/>
          <w:sz w:val="24"/>
          <w:szCs w:val="100"/>
          <w:lang w:val="pt-PT" w:eastAsia="en-US" w:bidi="ar-SA"/>
        </w:rPr>
      </w:rPrChange>
    </w:rPr>
  </w:style>
  <w:style w:type="character" w:customStyle="1" w:styleId="TextoCarter">
    <w:name w:val="Texto Caráter"/>
    <w:basedOn w:val="Tipodeletrapredefinidodopargrafo"/>
    <w:link w:val="Texto"/>
    <w:rsid w:val="000E372F"/>
    <w:rPr>
      <w:rFonts w:asciiTheme="minorHAnsi" w:hAnsiTheme="minorHAnsi"/>
      <w:noProof/>
      <w:sz w:val="24"/>
      <w:szCs w:val="100"/>
    </w:rPr>
  </w:style>
  <w:style w:type="paragraph" w:customStyle="1" w:styleId="Textoindentado">
    <w:name w:val="Texto_indentado"/>
    <w:basedOn w:val="Texto"/>
    <w:link w:val="TextoindentadoCarter"/>
    <w:qFormat/>
    <w:rsid w:val="0034258C"/>
    <w:pPr>
      <w:ind w:left="709"/>
    </w:pPr>
  </w:style>
  <w:style w:type="character" w:customStyle="1" w:styleId="TextoindentadoCarter">
    <w:name w:val="Texto_indentado Caráter"/>
    <w:basedOn w:val="TextoCarter"/>
    <w:link w:val="Textoindentado"/>
    <w:rsid w:val="0034258C"/>
    <w:rPr>
      <w:rFonts w:asciiTheme="minorHAnsi" w:hAnsiTheme="minorHAnsi"/>
      <w:noProof/>
      <w:sz w:val="24"/>
      <w:szCs w:val="20"/>
    </w:rPr>
  </w:style>
  <w:style w:type="paragraph" w:customStyle="1" w:styleId="Textolista">
    <w:name w:val="Texto_lista"/>
    <w:basedOn w:val="Texto"/>
    <w:link w:val="TextolistaCarter"/>
    <w:qFormat/>
    <w:rsid w:val="00B67EA3"/>
    <w:pPr>
      <w:numPr>
        <w:numId w:val="21"/>
      </w:numPr>
    </w:pPr>
  </w:style>
  <w:style w:type="character" w:customStyle="1" w:styleId="TextolistaCarter">
    <w:name w:val="Texto_lista Caráter"/>
    <w:basedOn w:val="TextoCarter"/>
    <w:link w:val="Textolista"/>
    <w:rsid w:val="00B67EA3"/>
    <w:rPr>
      <w:rFonts w:asciiTheme="minorHAnsi" w:hAnsiTheme="minorHAnsi"/>
      <w:noProof/>
      <w:sz w:val="24"/>
      <w:szCs w:val="20"/>
    </w:rPr>
  </w:style>
  <w:style w:type="paragraph" w:styleId="Assuntodecomentrio">
    <w:name w:val="annotation subject"/>
    <w:basedOn w:val="Textodecomentrio"/>
    <w:next w:val="Textodecomentrio"/>
    <w:link w:val="AssuntodecomentrioCarter"/>
    <w:uiPriority w:val="99"/>
    <w:semiHidden/>
    <w:unhideWhenUsed/>
    <w:rsid w:val="0057138B"/>
    <w:rPr>
      <w:b/>
      <w:bCs/>
    </w:rPr>
  </w:style>
  <w:style w:type="character" w:customStyle="1" w:styleId="AssuntodecomentrioCarter">
    <w:name w:val="Assunto de comentário Caráter"/>
    <w:basedOn w:val="TextodecomentrioCarter"/>
    <w:link w:val="Assuntodecomentrio"/>
    <w:uiPriority w:val="99"/>
    <w:semiHidden/>
    <w:rsid w:val="0057138B"/>
    <w:rPr>
      <w:b/>
      <w:bCs/>
      <w:sz w:val="20"/>
      <w:szCs w:val="20"/>
    </w:rPr>
  </w:style>
  <w:style w:type="paragraph" w:customStyle="1" w:styleId="Abrev">
    <w:name w:val="Abrev"/>
    <w:basedOn w:val="Normal"/>
    <w:link w:val="AbrevCarter"/>
    <w:qFormat/>
    <w:rsid w:val="00E76138"/>
    <w:pPr>
      <w:tabs>
        <w:tab w:val="left" w:leader="dot" w:pos="4395"/>
      </w:tabs>
      <w:spacing w:after="160" w:line="276" w:lineRule="auto"/>
    </w:pPr>
    <w:rPr>
      <w:smallCaps/>
      <w:sz w:val="22"/>
      <w:lang w:val="en-US"/>
    </w:rPr>
  </w:style>
  <w:style w:type="character" w:customStyle="1" w:styleId="AbrevCarter">
    <w:name w:val="Abrev Caráter"/>
    <w:basedOn w:val="Tipodeletrapredefinidodopargrafo"/>
    <w:link w:val="Abrev"/>
    <w:rsid w:val="00E76138"/>
    <w:rPr>
      <w:rFonts w:asciiTheme="minorHAnsi" w:hAnsiTheme="minorHAnsi"/>
      <w:smallCaps/>
      <w:lang w:val="en-US"/>
    </w:rPr>
  </w:style>
  <w:style w:type="paragraph" w:customStyle="1" w:styleId="Dedicatria">
    <w:name w:val="Dedicatória"/>
    <w:basedOn w:val="Texto"/>
    <w:link w:val="DedicatriaCarter"/>
    <w:qFormat/>
    <w:rsid w:val="003A3F69"/>
    <w:pPr>
      <w:jc w:val="right"/>
    </w:pPr>
    <w:rPr>
      <w:i/>
    </w:rPr>
  </w:style>
  <w:style w:type="paragraph" w:customStyle="1" w:styleId="Localdatanome">
    <w:name w:val="Local_data_nome"/>
    <w:basedOn w:val="Dedicatria"/>
    <w:link w:val="LocaldatanomeCarter"/>
    <w:qFormat/>
    <w:rsid w:val="003A3F69"/>
    <w:rPr>
      <w:i w:val="0"/>
    </w:rPr>
  </w:style>
  <w:style w:type="character" w:customStyle="1" w:styleId="DedicatriaCarter">
    <w:name w:val="Dedicatória Caráter"/>
    <w:basedOn w:val="TextoCarter"/>
    <w:link w:val="Dedicatria"/>
    <w:rsid w:val="003A3F69"/>
    <w:rPr>
      <w:rFonts w:asciiTheme="minorHAnsi" w:hAnsiTheme="minorHAnsi"/>
      <w:i/>
      <w:noProof/>
      <w:sz w:val="24"/>
      <w:szCs w:val="20"/>
    </w:rPr>
  </w:style>
  <w:style w:type="character" w:customStyle="1" w:styleId="LocaldatanomeCarter">
    <w:name w:val="Local_data_nome Caráter"/>
    <w:basedOn w:val="DedicatriaCarter"/>
    <w:link w:val="Localdatanome"/>
    <w:rsid w:val="003A3F69"/>
    <w:rPr>
      <w:rFonts w:asciiTheme="minorHAnsi" w:hAnsiTheme="minorHAnsi"/>
      <w:i w:val="0"/>
      <w:noProof/>
      <w:sz w:val="24"/>
      <w:szCs w:val="20"/>
    </w:rPr>
  </w:style>
  <w:style w:type="character" w:styleId="Hiperligaovisitada">
    <w:name w:val="FollowedHyperlink"/>
    <w:basedOn w:val="Tipodeletrapredefinidodopargrafo"/>
    <w:uiPriority w:val="99"/>
    <w:semiHidden/>
    <w:unhideWhenUsed/>
    <w:rsid w:val="0059450F"/>
    <w:rPr>
      <w:color w:val="954F72" w:themeColor="followedHyperlink"/>
      <w:u w:val="single"/>
    </w:rPr>
  </w:style>
  <w:style w:type="paragraph" w:styleId="Reviso">
    <w:name w:val="Revision"/>
    <w:hidden/>
    <w:uiPriority w:val="99"/>
    <w:semiHidden/>
    <w:rsid w:val="00C62819"/>
    <w:pPr>
      <w:spacing w:after="0" w:line="240" w:lineRule="auto"/>
    </w:pPr>
    <w:rPr>
      <w:rFonts w:asciiTheme="minorHAnsi" w:hAnsiTheme="minorHAnsi"/>
      <w:sz w:val="24"/>
    </w:rPr>
  </w:style>
  <w:style w:type="character" w:styleId="MenoNoResolvida">
    <w:name w:val="Unresolved Mention"/>
    <w:basedOn w:val="Tipodeletrapredefinidodopargrafo"/>
    <w:uiPriority w:val="99"/>
    <w:semiHidden/>
    <w:unhideWhenUsed/>
    <w:rsid w:val="00890F68"/>
    <w:rPr>
      <w:color w:val="605E5C"/>
      <w:shd w:val="clear" w:color="auto" w:fill="E1DFDD"/>
    </w:rPr>
  </w:style>
  <w:style w:type="paragraph" w:styleId="ndice5">
    <w:name w:val="toc 5"/>
    <w:basedOn w:val="Normal"/>
    <w:next w:val="Normal"/>
    <w:autoRedefine/>
    <w:uiPriority w:val="39"/>
    <w:unhideWhenUsed/>
    <w:rsid w:val="00086631"/>
    <w:pPr>
      <w:spacing w:after="100" w:line="278" w:lineRule="auto"/>
      <w:ind w:left="960"/>
    </w:pPr>
    <w:rPr>
      <w:rFonts w:eastAsiaTheme="minorEastAsia"/>
      <w:kern w:val="2"/>
      <w:szCs w:val="24"/>
      <w:lang w:eastAsia="pt-PT"/>
      <w14:ligatures w14:val="standardContextual"/>
    </w:rPr>
  </w:style>
  <w:style w:type="paragraph" w:styleId="ndice6">
    <w:name w:val="toc 6"/>
    <w:basedOn w:val="Normal"/>
    <w:next w:val="Normal"/>
    <w:autoRedefine/>
    <w:uiPriority w:val="39"/>
    <w:unhideWhenUsed/>
    <w:rsid w:val="00086631"/>
    <w:pPr>
      <w:spacing w:after="100" w:line="278" w:lineRule="auto"/>
      <w:ind w:left="1200"/>
    </w:pPr>
    <w:rPr>
      <w:rFonts w:eastAsiaTheme="minorEastAsia"/>
      <w:kern w:val="2"/>
      <w:szCs w:val="24"/>
      <w:lang w:eastAsia="pt-PT"/>
      <w14:ligatures w14:val="standardContextual"/>
    </w:rPr>
  </w:style>
  <w:style w:type="paragraph" w:styleId="ndice7">
    <w:name w:val="toc 7"/>
    <w:basedOn w:val="Normal"/>
    <w:next w:val="Normal"/>
    <w:autoRedefine/>
    <w:uiPriority w:val="39"/>
    <w:unhideWhenUsed/>
    <w:rsid w:val="00086631"/>
    <w:pPr>
      <w:spacing w:after="100" w:line="278" w:lineRule="auto"/>
      <w:ind w:left="1440"/>
    </w:pPr>
    <w:rPr>
      <w:rFonts w:eastAsiaTheme="minorEastAsia"/>
      <w:kern w:val="2"/>
      <w:szCs w:val="24"/>
      <w:lang w:eastAsia="pt-PT"/>
      <w14:ligatures w14:val="standardContextual"/>
    </w:rPr>
  </w:style>
  <w:style w:type="paragraph" w:styleId="ndice8">
    <w:name w:val="toc 8"/>
    <w:basedOn w:val="Normal"/>
    <w:next w:val="Normal"/>
    <w:autoRedefine/>
    <w:uiPriority w:val="39"/>
    <w:unhideWhenUsed/>
    <w:rsid w:val="00086631"/>
    <w:pPr>
      <w:spacing w:after="100" w:line="278" w:lineRule="auto"/>
      <w:ind w:left="1680"/>
    </w:pPr>
    <w:rPr>
      <w:rFonts w:eastAsiaTheme="minorEastAsia"/>
      <w:kern w:val="2"/>
      <w:szCs w:val="24"/>
      <w:lang w:eastAsia="pt-PT"/>
      <w14:ligatures w14:val="standardContextual"/>
    </w:rPr>
  </w:style>
  <w:style w:type="paragraph" w:styleId="ndice9">
    <w:name w:val="toc 9"/>
    <w:basedOn w:val="Normal"/>
    <w:next w:val="Normal"/>
    <w:autoRedefine/>
    <w:uiPriority w:val="39"/>
    <w:unhideWhenUsed/>
    <w:rsid w:val="00086631"/>
    <w:pPr>
      <w:spacing w:after="100" w:line="278" w:lineRule="auto"/>
      <w:ind w:left="1920"/>
    </w:pPr>
    <w:rPr>
      <w:rFonts w:eastAsiaTheme="minorEastAsia"/>
      <w:kern w:val="2"/>
      <w:szCs w:val="24"/>
      <w:lang w:eastAsia="pt-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4893">
      <w:bodyDiv w:val="1"/>
      <w:marLeft w:val="0"/>
      <w:marRight w:val="0"/>
      <w:marTop w:val="0"/>
      <w:marBottom w:val="0"/>
      <w:divBdr>
        <w:top w:val="none" w:sz="0" w:space="0" w:color="auto"/>
        <w:left w:val="none" w:sz="0" w:space="0" w:color="auto"/>
        <w:bottom w:val="none" w:sz="0" w:space="0" w:color="auto"/>
        <w:right w:val="none" w:sz="0" w:space="0" w:color="auto"/>
      </w:divBdr>
      <w:divsChild>
        <w:div w:id="968701573">
          <w:marLeft w:val="0"/>
          <w:marRight w:val="0"/>
          <w:marTop w:val="0"/>
          <w:marBottom w:val="720"/>
          <w:divBdr>
            <w:top w:val="none" w:sz="0" w:space="0" w:color="auto"/>
            <w:left w:val="none" w:sz="0" w:space="0" w:color="auto"/>
            <w:bottom w:val="none" w:sz="0" w:space="0" w:color="auto"/>
            <w:right w:val="none" w:sz="0" w:space="0" w:color="auto"/>
          </w:divBdr>
          <w:divsChild>
            <w:div w:id="1624387402">
              <w:marLeft w:val="0"/>
              <w:marRight w:val="0"/>
              <w:marTop w:val="0"/>
              <w:marBottom w:val="0"/>
              <w:divBdr>
                <w:top w:val="none" w:sz="0" w:space="0" w:color="auto"/>
                <w:left w:val="none" w:sz="0" w:space="0" w:color="auto"/>
                <w:bottom w:val="none" w:sz="0" w:space="0" w:color="auto"/>
                <w:right w:val="none" w:sz="0" w:space="0" w:color="auto"/>
              </w:divBdr>
            </w:div>
          </w:divsChild>
        </w:div>
        <w:div w:id="251548074">
          <w:marLeft w:val="0"/>
          <w:marRight w:val="0"/>
          <w:marTop w:val="0"/>
          <w:marBottom w:val="0"/>
          <w:divBdr>
            <w:top w:val="none" w:sz="0" w:space="0" w:color="auto"/>
            <w:left w:val="none" w:sz="0" w:space="0" w:color="auto"/>
            <w:bottom w:val="none" w:sz="0" w:space="0" w:color="auto"/>
            <w:right w:val="none" w:sz="0" w:space="0" w:color="auto"/>
          </w:divBdr>
          <w:divsChild>
            <w:div w:id="2001763904">
              <w:marLeft w:val="0"/>
              <w:marRight w:val="0"/>
              <w:marTop w:val="720"/>
              <w:marBottom w:val="0"/>
              <w:divBdr>
                <w:top w:val="single" w:sz="18" w:space="31" w:color="E0E0E0"/>
                <w:left w:val="none" w:sz="0" w:space="0" w:color="auto"/>
                <w:bottom w:val="none" w:sz="0" w:space="0" w:color="auto"/>
                <w:right w:val="none" w:sz="0" w:space="0" w:color="auto"/>
              </w:divBdr>
              <w:divsChild>
                <w:div w:id="1735617987">
                  <w:marLeft w:val="0"/>
                  <w:marRight w:val="0"/>
                  <w:marTop w:val="0"/>
                  <w:marBottom w:val="0"/>
                  <w:divBdr>
                    <w:top w:val="none" w:sz="0" w:space="0" w:color="auto"/>
                    <w:left w:val="none" w:sz="0" w:space="0" w:color="auto"/>
                    <w:bottom w:val="none" w:sz="0" w:space="0" w:color="auto"/>
                    <w:right w:val="none" w:sz="0" w:space="0" w:color="auto"/>
                  </w:divBdr>
                  <w:divsChild>
                    <w:div w:id="1432162915">
                      <w:marLeft w:val="0"/>
                      <w:marRight w:val="0"/>
                      <w:marTop w:val="0"/>
                      <w:marBottom w:val="480"/>
                      <w:divBdr>
                        <w:top w:val="none" w:sz="0" w:space="0" w:color="auto"/>
                        <w:left w:val="none" w:sz="0" w:space="0" w:color="auto"/>
                        <w:bottom w:val="none" w:sz="0" w:space="0" w:color="auto"/>
                        <w:right w:val="none" w:sz="0" w:space="0" w:color="auto"/>
                      </w:divBdr>
                      <w:divsChild>
                        <w:div w:id="85303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90586">
      <w:bodyDiv w:val="1"/>
      <w:marLeft w:val="0"/>
      <w:marRight w:val="0"/>
      <w:marTop w:val="0"/>
      <w:marBottom w:val="0"/>
      <w:divBdr>
        <w:top w:val="none" w:sz="0" w:space="0" w:color="auto"/>
        <w:left w:val="none" w:sz="0" w:space="0" w:color="auto"/>
        <w:bottom w:val="none" w:sz="0" w:space="0" w:color="auto"/>
        <w:right w:val="none" w:sz="0" w:space="0" w:color="auto"/>
      </w:divBdr>
    </w:div>
    <w:div w:id="106780146">
      <w:bodyDiv w:val="1"/>
      <w:marLeft w:val="0"/>
      <w:marRight w:val="0"/>
      <w:marTop w:val="0"/>
      <w:marBottom w:val="0"/>
      <w:divBdr>
        <w:top w:val="none" w:sz="0" w:space="0" w:color="auto"/>
        <w:left w:val="none" w:sz="0" w:space="0" w:color="auto"/>
        <w:bottom w:val="none" w:sz="0" w:space="0" w:color="auto"/>
        <w:right w:val="none" w:sz="0" w:space="0" w:color="auto"/>
      </w:divBdr>
      <w:divsChild>
        <w:div w:id="561717864">
          <w:marLeft w:val="446"/>
          <w:marRight w:val="0"/>
          <w:marTop w:val="106"/>
          <w:marBottom w:val="120"/>
          <w:divBdr>
            <w:top w:val="none" w:sz="0" w:space="0" w:color="auto"/>
            <w:left w:val="none" w:sz="0" w:space="0" w:color="auto"/>
            <w:bottom w:val="none" w:sz="0" w:space="0" w:color="auto"/>
            <w:right w:val="none" w:sz="0" w:space="0" w:color="auto"/>
          </w:divBdr>
        </w:div>
        <w:div w:id="904340695">
          <w:marLeft w:val="446"/>
          <w:marRight w:val="0"/>
          <w:marTop w:val="106"/>
          <w:marBottom w:val="120"/>
          <w:divBdr>
            <w:top w:val="none" w:sz="0" w:space="0" w:color="auto"/>
            <w:left w:val="none" w:sz="0" w:space="0" w:color="auto"/>
            <w:bottom w:val="none" w:sz="0" w:space="0" w:color="auto"/>
            <w:right w:val="none" w:sz="0" w:space="0" w:color="auto"/>
          </w:divBdr>
        </w:div>
        <w:div w:id="909120310">
          <w:marLeft w:val="446"/>
          <w:marRight w:val="0"/>
          <w:marTop w:val="106"/>
          <w:marBottom w:val="120"/>
          <w:divBdr>
            <w:top w:val="none" w:sz="0" w:space="0" w:color="auto"/>
            <w:left w:val="none" w:sz="0" w:space="0" w:color="auto"/>
            <w:bottom w:val="none" w:sz="0" w:space="0" w:color="auto"/>
            <w:right w:val="none" w:sz="0" w:space="0" w:color="auto"/>
          </w:divBdr>
        </w:div>
        <w:div w:id="1130828914">
          <w:marLeft w:val="446"/>
          <w:marRight w:val="0"/>
          <w:marTop w:val="106"/>
          <w:marBottom w:val="120"/>
          <w:divBdr>
            <w:top w:val="none" w:sz="0" w:space="0" w:color="auto"/>
            <w:left w:val="none" w:sz="0" w:space="0" w:color="auto"/>
            <w:bottom w:val="none" w:sz="0" w:space="0" w:color="auto"/>
            <w:right w:val="none" w:sz="0" w:space="0" w:color="auto"/>
          </w:divBdr>
        </w:div>
        <w:div w:id="1688481368">
          <w:marLeft w:val="446"/>
          <w:marRight w:val="0"/>
          <w:marTop w:val="106"/>
          <w:marBottom w:val="120"/>
          <w:divBdr>
            <w:top w:val="none" w:sz="0" w:space="0" w:color="auto"/>
            <w:left w:val="none" w:sz="0" w:space="0" w:color="auto"/>
            <w:bottom w:val="none" w:sz="0" w:space="0" w:color="auto"/>
            <w:right w:val="none" w:sz="0" w:space="0" w:color="auto"/>
          </w:divBdr>
        </w:div>
      </w:divsChild>
    </w:div>
    <w:div w:id="176969022">
      <w:bodyDiv w:val="1"/>
      <w:marLeft w:val="0"/>
      <w:marRight w:val="0"/>
      <w:marTop w:val="0"/>
      <w:marBottom w:val="0"/>
      <w:divBdr>
        <w:top w:val="none" w:sz="0" w:space="0" w:color="auto"/>
        <w:left w:val="none" w:sz="0" w:space="0" w:color="auto"/>
        <w:bottom w:val="none" w:sz="0" w:space="0" w:color="auto"/>
        <w:right w:val="none" w:sz="0" w:space="0" w:color="auto"/>
      </w:divBdr>
    </w:div>
    <w:div w:id="282151363">
      <w:bodyDiv w:val="1"/>
      <w:marLeft w:val="0"/>
      <w:marRight w:val="0"/>
      <w:marTop w:val="0"/>
      <w:marBottom w:val="0"/>
      <w:divBdr>
        <w:top w:val="none" w:sz="0" w:space="0" w:color="auto"/>
        <w:left w:val="none" w:sz="0" w:space="0" w:color="auto"/>
        <w:bottom w:val="none" w:sz="0" w:space="0" w:color="auto"/>
        <w:right w:val="none" w:sz="0" w:space="0" w:color="auto"/>
      </w:divBdr>
    </w:div>
    <w:div w:id="326640013">
      <w:bodyDiv w:val="1"/>
      <w:marLeft w:val="0"/>
      <w:marRight w:val="0"/>
      <w:marTop w:val="0"/>
      <w:marBottom w:val="0"/>
      <w:divBdr>
        <w:top w:val="none" w:sz="0" w:space="0" w:color="auto"/>
        <w:left w:val="none" w:sz="0" w:space="0" w:color="auto"/>
        <w:bottom w:val="none" w:sz="0" w:space="0" w:color="auto"/>
        <w:right w:val="none" w:sz="0" w:space="0" w:color="auto"/>
      </w:divBdr>
    </w:div>
    <w:div w:id="636686183">
      <w:bodyDiv w:val="1"/>
      <w:marLeft w:val="0"/>
      <w:marRight w:val="0"/>
      <w:marTop w:val="0"/>
      <w:marBottom w:val="0"/>
      <w:divBdr>
        <w:top w:val="none" w:sz="0" w:space="0" w:color="auto"/>
        <w:left w:val="none" w:sz="0" w:space="0" w:color="auto"/>
        <w:bottom w:val="none" w:sz="0" w:space="0" w:color="auto"/>
        <w:right w:val="none" w:sz="0" w:space="0" w:color="auto"/>
      </w:divBdr>
    </w:div>
    <w:div w:id="655693322">
      <w:bodyDiv w:val="1"/>
      <w:marLeft w:val="0"/>
      <w:marRight w:val="0"/>
      <w:marTop w:val="0"/>
      <w:marBottom w:val="0"/>
      <w:divBdr>
        <w:top w:val="none" w:sz="0" w:space="0" w:color="auto"/>
        <w:left w:val="none" w:sz="0" w:space="0" w:color="auto"/>
        <w:bottom w:val="none" w:sz="0" w:space="0" w:color="auto"/>
        <w:right w:val="none" w:sz="0" w:space="0" w:color="auto"/>
      </w:divBdr>
    </w:div>
    <w:div w:id="713700068">
      <w:bodyDiv w:val="1"/>
      <w:marLeft w:val="0"/>
      <w:marRight w:val="0"/>
      <w:marTop w:val="0"/>
      <w:marBottom w:val="0"/>
      <w:divBdr>
        <w:top w:val="none" w:sz="0" w:space="0" w:color="auto"/>
        <w:left w:val="none" w:sz="0" w:space="0" w:color="auto"/>
        <w:bottom w:val="none" w:sz="0" w:space="0" w:color="auto"/>
        <w:right w:val="none" w:sz="0" w:space="0" w:color="auto"/>
      </w:divBdr>
    </w:div>
    <w:div w:id="785975781">
      <w:bodyDiv w:val="1"/>
      <w:marLeft w:val="0"/>
      <w:marRight w:val="0"/>
      <w:marTop w:val="0"/>
      <w:marBottom w:val="0"/>
      <w:divBdr>
        <w:top w:val="none" w:sz="0" w:space="0" w:color="auto"/>
        <w:left w:val="none" w:sz="0" w:space="0" w:color="auto"/>
        <w:bottom w:val="none" w:sz="0" w:space="0" w:color="auto"/>
        <w:right w:val="none" w:sz="0" w:space="0" w:color="auto"/>
      </w:divBdr>
      <w:divsChild>
        <w:div w:id="230890383">
          <w:marLeft w:val="0"/>
          <w:marRight w:val="0"/>
          <w:marTop w:val="0"/>
          <w:marBottom w:val="0"/>
          <w:divBdr>
            <w:top w:val="none" w:sz="0" w:space="0" w:color="auto"/>
            <w:left w:val="none" w:sz="0" w:space="0" w:color="auto"/>
            <w:bottom w:val="none" w:sz="0" w:space="0" w:color="auto"/>
            <w:right w:val="none" w:sz="0" w:space="0" w:color="auto"/>
          </w:divBdr>
        </w:div>
        <w:div w:id="301466559">
          <w:marLeft w:val="0"/>
          <w:marRight w:val="0"/>
          <w:marTop w:val="0"/>
          <w:marBottom w:val="0"/>
          <w:divBdr>
            <w:top w:val="none" w:sz="0" w:space="0" w:color="auto"/>
            <w:left w:val="none" w:sz="0" w:space="0" w:color="auto"/>
            <w:bottom w:val="none" w:sz="0" w:space="0" w:color="auto"/>
            <w:right w:val="none" w:sz="0" w:space="0" w:color="auto"/>
          </w:divBdr>
        </w:div>
        <w:div w:id="588271287">
          <w:marLeft w:val="0"/>
          <w:marRight w:val="0"/>
          <w:marTop w:val="0"/>
          <w:marBottom w:val="0"/>
          <w:divBdr>
            <w:top w:val="none" w:sz="0" w:space="0" w:color="auto"/>
            <w:left w:val="none" w:sz="0" w:space="0" w:color="auto"/>
            <w:bottom w:val="none" w:sz="0" w:space="0" w:color="auto"/>
            <w:right w:val="none" w:sz="0" w:space="0" w:color="auto"/>
          </w:divBdr>
        </w:div>
        <w:div w:id="747579382">
          <w:marLeft w:val="0"/>
          <w:marRight w:val="0"/>
          <w:marTop w:val="0"/>
          <w:marBottom w:val="0"/>
          <w:divBdr>
            <w:top w:val="none" w:sz="0" w:space="0" w:color="auto"/>
            <w:left w:val="none" w:sz="0" w:space="0" w:color="auto"/>
            <w:bottom w:val="none" w:sz="0" w:space="0" w:color="auto"/>
            <w:right w:val="none" w:sz="0" w:space="0" w:color="auto"/>
          </w:divBdr>
        </w:div>
        <w:div w:id="748581755">
          <w:marLeft w:val="0"/>
          <w:marRight w:val="0"/>
          <w:marTop w:val="0"/>
          <w:marBottom w:val="0"/>
          <w:divBdr>
            <w:top w:val="none" w:sz="0" w:space="0" w:color="auto"/>
            <w:left w:val="none" w:sz="0" w:space="0" w:color="auto"/>
            <w:bottom w:val="none" w:sz="0" w:space="0" w:color="auto"/>
            <w:right w:val="none" w:sz="0" w:space="0" w:color="auto"/>
          </w:divBdr>
        </w:div>
        <w:div w:id="880093957">
          <w:marLeft w:val="0"/>
          <w:marRight w:val="0"/>
          <w:marTop w:val="0"/>
          <w:marBottom w:val="0"/>
          <w:divBdr>
            <w:top w:val="none" w:sz="0" w:space="0" w:color="auto"/>
            <w:left w:val="none" w:sz="0" w:space="0" w:color="auto"/>
            <w:bottom w:val="none" w:sz="0" w:space="0" w:color="auto"/>
            <w:right w:val="none" w:sz="0" w:space="0" w:color="auto"/>
          </w:divBdr>
        </w:div>
        <w:div w:id="999118828">
          <w:marLeft w:val="0"/>
          <w:marRight w:val="0"/>
          <w:marTop w:val="0"/>
          <w:marBottom w:val="0"/>
          <w:divBdr>
            <w:top w:val="none" w:sz="0" w:space="0" w:color="auto"/>
            <w:left w:val="none" w:sz="0" w:space="0" w:color="auto"/>
            <w:bottom w:val="none" w:sz="0" w:space="0" w:color="auto"/>
            <w:right w:val="none" w:sz="0" w:space="0" w:color="auto"/>
          </w:divBdr>
        </w:div>
        <w:div w:id="1098672563">
          <w:marLeft w:val="0"/>
          <w:marRight w:val="0"/>
          <w:marTop w:val="0"/>
          <w:marBottom w:val="0"/>
          <w:divBdr>
            <w:top w:val="none" w:sz="0" w:space="0" w:color="auto"/>
            <w:left w:val="none" w:sz="0" w:space="0" w:color="auto"/>
            <w:bottom w:val="none" w:sz="0" w:space="0" w:color="auto"/>
            <w:right w:val="none" w:sz="0" w:space="0" w:color="auto"/>
          </w:divBdr>
        </w:div>
        <w:div w:id="1103066708">
          <w:marLeft w:val="0"/>
          <w:marRight w:val="0"/>
          <w:marTop w:val="0"/>
          <w:marBottom w:val="0"/>
          <w:divBdr>
            <w:top w:val="none" w:sz="0" w:space="0" w:color="auto"/>
            <w:left w:val="none" w:sz="0" w:space="0" w:color="auto"/>
            <w:bottom w:val="none" w:sz="0" w:space="0" w:color="auto"/>
            <w:right w:val="none" w:sz="0" w:space="0" w:color="auto"/>
          </w:divBdr>
        </w:div>
        <w:div w:id="1305351654">
          <w:marLeft w:val="0"/>
          <w:marRight w:val="0"/>
          <w:marTop w:val="0"/>
          <w:marBottom w:val="0"/>
          <w:divBdr>
            <w:top w:val="none" w:sz="0" w:space="0" w:color="auto"/>
            <w:left w:val="none" w:sz="0" w:space="0" w:color="auto"/>
            <w:bottom w:val="none" w:sz="0" w:space="0" w:color="auto"/>
            <w:right w:val="none" w:sz="0" w:space="0" w:color="auto"/>
          </w:divBdr>
        </w:div>
        <w:div w:id="1390348747">
          <w:marLeft w:val="0"/>
          <w:marRight w:val="0"/>
          <w:marTop w:val="0"/>
          <w:marBottom w:val="0"/>
          <w:divBdr>
            <w:top w:val="none" w:sz="0" w:space="0" w:color="auto"/>
            <w:left w:val="none" w:sz="0" w:space="0" w:color="auto"/>
            <w:bottom w:val="none" w:sz="0" w:space="0" w:color="auto"/>
            <w:right w:val="none" w:sz="0" w:space="0" w:color="auto"/>
          </w:divBdr>
        </w:div>
        <w:div w:id="1396003011">
          <w:marLeft w:val="0"/>
          <w:marRight w:val="0"/>
          <w:marTop w:val="0"/>
          <w:marBottom w:val="0"/>
          <w:divBdr>
            <w:top w:val="none" w:sz="0" w:space="0" w:color="auto"/>
            <w:left w:val="none" w:sz="0" w:space="0" w:color="auto"/>
            <w:bottom w:val="none" w:sz="0" w:space="0" w:color="auto"/>
            <w:right w:val="none" w:sz="0" w:space="0" w:color="auto"/>
          </w:divBdr>
        </w:div>
        <w:div w:id="1597134780">
          <w:marLeft w:val="0"/>
          <w:marRight w:val="0"/>
          <w:marTop w:val="0"/>
          <w:marBottom w:val="0"/>
          <w:divBdr>
            <w:top w:val="none" w:sz="0" w:space="0" w:color="auto"/>
            <w:left w:val="none" w:sz="0" w:space="0" w:color="auto"/>
            <w:bottom w:val="none" w:sz="0" w:space="0" w:color="auto"/>
            <w:right w:val="none" w:sz="0" w:space="0" w:color="auto"/>
          </w:divBdr>
        </w:div>
        <w:div w:id="1747534063">
          <w:marLeft w:val="0"/>
          <w:marRight w:val="0"/>
          <w:marTop w:val="0"/>
          <w:marBottom w:val="0"/>
          <w:divBdr>
            <w:top w:val="none" w:sz="0" w:space="0" w:color="auto"/>
            <w:left w:val="none" w:sz="0" w:space="0" w:color="auto"/>
            <w:bottom w:val="none" w:sz="0" w:space="0" w:color="auto"/>
            <w:right w:val="none" w:sz="0" w:space="0" w:color="auto"/>
          </w:divBdr>
        </w:div>
        <w:div w:id="1826776096">
          <w:marLeft w:val="0"/>
          <w:marRight w:val="0"/>
          <w:marTop w:val="0"/>
          <w:marBottom w:val="0"/>
          <w:divBdr>
            <w:top w:val="none" w:sz="0" w:space="0" w:color="auto"/>
            <w:left w:val="none" w:sz="0" w:space="0" w:color="auto"/>
            <w:bottom w:val="none" w:sz="0" w:space="0" w:color="auto"/>
            <w:right w:val="none" w:sz="0" w:space="0" w:color="auto"/>
          </w:divBdr>
        </w:div>
        <w:div w:id="1917009933">
          <w:marLeft w:val="0"/>
          <w:marRight w:val="0"/>
          <w:marTop w:val="0"/>
          <w:marBottom w:val="0"/>
          <w:divBdr>
            <w:top w:val="none" w:sz="0" w:space="0" w:color="auto"/>
            <w:left w:val="none" w:sz="0" w:space="0" w:color="auto"/>
            <w:bottom w:val="none" w:sz="0" w:space="0" w:color="auto"/>
            <w:right w:val="none" w:sz="0" w:space="0" w:color="auto"/>
          </w:divBdr>
        </w:div>
        <w:div w:id="2066760150">
          <w:marLeft w:val="0"/>
          <w:marRight w:val="0"/>
          <w:marTop w:val="0"/>
          <w:marBottom w:val="0"/>
          <w:divBdr>
            <w:top w:val="none" w:sz="0" w:space="0" w:color="auto"/>
            <w:left w:val="none" w:sz="0" w:space="0" w:color="auto"/>
            <w:bottom w:val="none" w:sz="0" w:space="0" w:color="auto"/>
            <w:right w:val="none" w:sz="0" w:space="0" w:color="auto"/>
          </w:divBdr>
        </w:div>
      </w:divsChild>
    </w:div>
    <w:div w:id="786117973">
      <w:bodyDiv w:val="1"/>
      <w:marLeft w:val="0"/>
      <w:marRight w:val="0"/>
      <w:marTop w:val="0"/>
      <w:marBottom w:val="0"/>
      <w:divBdr>
        <w:top w:val="none" w:sz="0" w:space="0" w:color="auto"/>
        <w:left w:val="none" w:sz="0" w:space="0" w:color="auto"/>
        <w:bottom w:val="none" w:sz="0" w:space="0" w:color="auto"/>
        <w:right w:val="none" w:sz="0" w:space="0" w:color="auto"/>
      </w:divBdr>
    </w:div>
    <w:div w:id="808937101">
      <w:bodyDiv w:val="1"/>
      <w:marLeft w:val="0"/>
      <w:marRight w:val="0"/>
      <w:marTop w:val="0"/>
      <w:marBottom w:val="0"/>
      <w:divBdr>
        <w:top w:val="none" w:sz="0" w:space="0" w:color="auto"/>
        <w:left w:val="none" w:sz="0" w:space="0" w:color="auto"/>
        <w:bottom w:val="none" w:sz="0" w:space="0" w:color="auto"/>
        <w:right w:val="none" w:sz="0" w:space="0" w:color="auto"/>
      </w:divBdr>
      <w:divsChild>
        <w:div w:id="867253234">
          <w:marLeft w:val="1166"/>
          <w:marRight w:val="0"/>
          <w:marTop w:val="96"/>
          <w:marBottom w:val="120"/>
          <w:divBdr>
            <w:top w:val="none" w:sz="0" w:space="0" w:color="auto"/>
            <w:left w:val="none" w:sz="0" w:space="0" w:color="auto"/>
            <w:bottom w:val="none" w:sz="0" w:space="0" w:color="auto"/>
            <w:right w:val="none" w:sz="0" w:space="0" w:color="auto"/>
          </w:divBdr>
        </w:div>
        <w:div w:id="1162966329">
          <w:marLeft w:val="1166"/>
          <w:marRight w:val="0"/>
          <w:marTop w:val="96"/>
          <w:marBottom w:val="120"/>
          <w:divBdr>
            <w:top w:val="none" w:sz="0" w:space="0" w:color="auto"/>
            <w:left w:val="none" w:sz="0" w:space="0" w:color="auto"/>
            <w:bottom w:val="none" w:sz="0" w:space="0" w:color="auto"/>
            <w:right w:val="none" w:sz="0" w:space="0" w:color="auto"/>
          </w:divBdr>
        </w:div>
        <w:div w:id="1327394211">
          <w:marLeft w:val="446"/>
          <w:marRight w:val="0"/>
          <w:marTop w:val="115"/>
          <w:marBottom w:val="120"/>
          <w:divBdr>
            <w:top w:val="none" w:sz="0" w:space="0" w:color="auto"/>
            <w:left w:val="none" w:sz="0" w:space="0" w:color="auto"/>
            <w:bottom w:val="none" w:sz="0" w:space="0" w:color="auto"/>
            <w:right w:val="none" w:sz="0" w:space="0" w:color="auto"/>
          </w:divBdr>
        </w:div>
        <w:div w:id="2037732523">
          <w:marLeft w:val="1166"/>
          <w:marRight w:val="0"/>
          <w:marTop w:val="96"/>
          <w:marBottom w:val="120"/>
          <w:divBdr>
            <w:top w:val="none" w:sz="0" w:space="0" w:color="auto"/>
            <w:left w:val="none" w:sz="0" w:space="0" w:color="auto"/>
            <w:bottom w:val="none" w:sz="0" w:space="0" w:color="auto"/>
            <w:right w:val="none" w:sz="0" w:space="0" w:color="auto"/>
          </w:divBdr>
        </w:div>
      </w:divsChild>
    </w:div>
    <w:div w:id="815955451">
      <w:bodyDiv w:val="1"/>
      <w:marLeft w:val="0"/>
      <w:marRight w:val="0"/>
      <w:marTop w:val="0"/>
      <w:marBottom w:val="0"/>
      <w:divBdr>
        <w:top w:val="none" w:sz="0" w:space="0" w:color="auto"/>
        <w:left w:val="none" w:sz="0" w:space="0" w:color="auto"/>
        <w:bottom w:val="none" w:sz="0" w:space="0" w:color="auto"/>
        <w:right w:val="none" w:sz="0" w:space="0" w:color="auto"/>
      </w:divBdr>
    </w:div>
    <w:div w:id="1106998602">
      <w:bodyDiv w:val="1"/>
      <w:marLeft w:val="0"/>
      <w:marRight w:val="0"/>
      <w:marTop w:val="0"/>
      <w:marBottom w:val="0"/>
      <w:divBdr>
        <w:top w:val="none" w:sz="0" w:space="0" w:color="auto"/>
        <w:left w:val="none" w:sz="0" w:space="0" w:color="auto"/>
        <w:bottom w:val="none" w:sz="0" w:space="0" w:color="auto"/>
        <w:right w:val="none" w:sz="0" w:space="0" w:color="auto"/>
      </w:divBdr>
      <w:divsChild>
        <w:div w:id="69159475">
          <w:marLeft w:val="0"/>
          <w:marRight w:val="0"/>
          <w:marTop w:val="0"/>
          <w:marBottom w:val="0"/>
          <w:divBdr>
            <w:top w:val="none" w:sz="0" w:space="0" w:color="auto"/>
            <w:left w:val="none" w:sz="0" w:space="0" w:color="auto"/>
            <w:bottom w:val="none" w:sz="0" w:space="0" w:color="auto"/>
            <w:right w:val="none" w:sz="0" w:space="0" w:color="auto"/>
          </w:divBdr>
        </w:div>
        <w:div w:id="587152235">
          <w:marLeft w:val="0"/>
          <w:marRight w:val="0"/>
          <w:marTop w:val="0"/>
          <w:marBottom w:val="0"/>
          <w:divBdr>
            <w:top w:val="none" w:sz="0" w:space="0" w:color="auto"/>
            <w:left w:val="none" w:sz="0" w:space="0" w:color="auto"/>
            <w:bottom w:val="none" w:sz="0" w:space="0" w:color="auto"/>
            <w:right w:val="none" w:sz="0" w:space="0" w:color="auto"/>
          </w:divBdr>
        </w:div>
        <w:div w:id="836458118">
          <w:marLeft w:val="0"/>
          <w:marRight w:val="0"/>
          <w:marTop w:val="0"/>
          <w:marBottom w:val="0"/>
          <w:divBdr>
            <w:top w:val="none" w:sz="0" w:space="0" w:color="auto"/>
            <w:left w:val="none" w:sz="0" w:space="0" w:color="auto"/>
            <w:bottom w:val="none" w:sz="0" w:space="0" w:color="auto"/>
            <w:right w:val="none" w:sz="0" w:space="0" w:color="auto"/>
          </w:divBdr>
        </w:div>
        <w:div w:id="1737629343">
          <w:marLeft w:val="0"/>
          <w:marRight w:val="0"/>
          <w:marTop w:val="0"/>
          <w:marBottom w:val="0"/>
          <w:divBdr>
            <w:top w:val="none" w:sz="0" w:space="0" w:color="auto"/>
            <w:left w:val="none" w:sz="0" w:space="0" w:color="auto"/>
            <w:bottom w:val="none" w:sz="0" w:space="0" w:color="auto"/>
            <w:right w:val="none" w:sz="0" w:space="0" w:color="auto"/>
          </w:divBdr>
        </w:div>
      </w:divsChild>
    </w:div>
    <w:div w:id="1107308659">
      <w:bodyDiv w:val="1"/>
      <w:marLeft w:val="0"/>
      <w:marRight w:val="0"/>
      <w:marTop w:val="0"/>
      <w:marBottom w:val="0"/>
      <w:divBdr>
        <w:top w:val="none" w:sz="0" w:space="0" w:color="auto"/>
        <w:left w:val="none" w:sz="0" w:space="0" w:color="auto"/>
        <w:bottom w:val="none" w:sz="0" w:space="0" w:color="auto"/>
        <w:right w:val="none" w:sz="0" w:space="0" w:color="auto"/>
      </w:divBdr>
    </w:div>
    <w:div w:id="1288200857">
      <w:bodyDiv w:val="1"/>
      <w:marLeft w:val="0"/>
      <w:marRight w:val="0"/>
      <w:marTop w:val="0"/>
      <w:marBottom w:val="0"/>
      <w:divBdr>
        <w:top w:val="none" w:sz="0" w:space="0" w:color="auto"/>
        <w:left w:val="none" w:sz="0" w:space="0" w:color="auto"/>
        <w:bottom w:val="none" w:sz="0" w:space="0" w:color="auto"/>
        <w:right w:val="none" w:sz="0" w:space="0" w:color="auto"/>
      </w:divBdr>
      <w:divsChild>
        <w:div w:id="300813365">
          <w:marLeft w:val="0"/>
          <w:marRight w:val="0"/>
          <w:marTop w:val="0"/>
          <w:marBottom w:val="720"/>
          <w:divBdr>
            <w:top w:val="none" w:sz="0" w:space="0" w:color="auto"/>
            <w:left w:val="none" w:sz="0" w:space="0" w:color="auto"/>
            <w:bottom w:val="none" w:sz="0" w:space="0" w:color="auto"/>
            <w:right w:val="none" w:sz="0" w:space="0" w:color="auto"/>
          </w:divBdr>
          <w:divsChild>
            <w:div w:id="884681324">
              <w:marLeft w:val="0"/>
              <w:marRight w:val="0"/>
              <w:marTop w:val="0"/>
              <w:marBottom w:val="0"/>
              <w:divBdr>
                <w:top w:val="none" w:sz="0" w:space="0" w:color="auto"/>
                <w:left w:val="none" w:sz="0" w:space="0" w:color="auto"/>
                <w:bottom w:val="none" w:sz="0" w:space="0" w:color="auto"/>
                <w:right w:val="none" w:sz="0" w:space="0" w:color="auto"/>
              </w:divBdr>
            </w:div>
          </w:divsChild>
        </w:div>
        <w:div w:id="784694816">
          <w:marLeft w:val="0"/>
          <w:marRight w:val="0"/>
          <w:marTop w:val="0"/>
          <w:marBottom w:val="0"/>
          <w:divBdr>
            <w:top w:val="none" w:sz="0" w:space="0" w:color="auto"/>
            <w:left w:val="none" w:sz="0" w:space="0" w:color="auto"/>
            <w:bottom w:val="none" w:sz="0" w:space="0" w:color="auto"/>
            <w:right w:val="none" w:sz="0" w:space="0" w:color="auto"/>
          </w:divBdr>
          <w:divsChild>
            <w:div w:id="1458841063">
              <w:marLeft w:val="0"/>
              <w:marRight w:val="0"/>
              <w:marTop w:val="720"/>
              <w:marBottom w:val="0"/>
              <w:divBdr>
                <w:top w:val="single" w:sz="18" w:space="31" w:color="E0E0E0"/>
                <w:left w:val="none" w:sz="0" w:space="0" w:color="auto"/>
                <w:bottom w:val="none" w:sz="0" w:space="0" w:color="auto"/>
                <w:right w:val="none" w:sz="0" w:space="0" w:color="auto"/>
              </w:divBdr>
              <w:divsChild>
                <w:div w:id="2013290311">
                  <w:marLeft w:val="0"/>
                  <w:marRight w:val="0"/>
                  <w:marTop w:val="0"/>
                  <w:marBottom w:val="0"/>
                  <w:divBdr>
                    <w:top w:val="none" w:sz="0" w:space="0" w:color="auto"/>
                    <w:left w:val="none" w:sz="0" w:space="0" w:color="auto"/>
                    <w:bottom w:val="none" w:sz="0" w:space="0" w:color="auto"/>
                    <w:right w:val="none" w:sz="0" w:space="0" w:color="auto"/>
                  </w:divBdr>
                  <w:divsChild>
                    <w:div w:id="1793745556">
                      <w:marLeft w:val="0"/>
                      <w:marRight w:val="0"/>
                      <w:marTop w:val="0"/>
                      <w:marBottom w:val="480"/>
                      <w:divBdr>
                        <w:top w:val="none" w:sz="0" w:space="0" w:color="auto"/>
                        <w:left w:val="none" w:sz="0" w:space="0" w:color="auto"/>
                        <w:bottom w:val="none" w:sz="0" w:space="0" w:color="auto"/>
                        <w:right w:val="none" w:sz="0" w:space="0" w:color="auto"/>
                      </w:divBdr>
                      <w:divsChild>
                        <w:div w:id="127921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6785393">
      <w:bodyDiv w:val="1"/>
      <w:marLeft w:val="0"/>
      <w:marRight w:val="0"/>
      <w:marTop w:val="0"/>
      <w:marBottom w:val="0"/>
      <w:divBdr>
        <w:top w:val="none" w:sz="0" w:space="0" w:color="auto"/>
        <w:left w:val="none" w:sz="0" w:space="0" w:color="auto"/>
        <w:bottom w:val="none" w:sz="0" w:space="0" w:color="auto"/>
        <w:right w:val="none" w:sz="0" w:space="0" w:color="auto"/>
      </w:divBdr>
    </w:div>
    <w:div w:id="1424910261">
      <w:bodyDiv w:val="1"/>
      <w:marLeft w:val="0"/>
      <w:marRight w:val="0"/>
      <w:marTop w:val="0"/>
      <w:marBottom w:val="0"/>
      <w:divBdr>
        <w:top w:val="none" w:sz="0" w:space="0" w:color="auto"/>
        <w:left w:val="none" w:sz="0" w:space="0" w:color="auto"/>
        <w:bottom w:val="none" w:sz="0" w:space="0" w:color="auto"/>
        <w:right w:val="none" w:sz="0" w:space="0" w:color="auto"/>
      </w:divBdr>
    </w:div>
    <w:div w:id="1461999118">
      <w:bodyDiv w:val="1"/>
      <w:marLeft w:val="0"/>
      <w:marRight w:val="0"/>
      <w:marTop w:val="0"/>
      <w:marBottom w:val="0"/>
      <w:divBdr>
        <w:top w:val="none" w:sz="0" w:space="0" w:color="auto"/>
        <w:left w:val="none" w:sz="0" w:space="0" w:color="auto"/>
        <w:bottom w:val="none" w:sz="0" w:space="0" w:color="auto"/>
        <w:right w:val="none" w:sz="0" w:space="0" w:color="auto"/>
      </w:divBdr>
    </w:div>
    <w:div w:id="1480683776">
      <w:bodyDiv w:val="1"/>
      <w:marLeft w:val="0"/>
      <w:marRight w:val="0"/>
      <w:marTop w:val="0"/>
      <w:marBottom w:val="0"/>
      <w:divBdr>
        <w:top w:val="none" w:sz="0" w:space="0" w:color="auto"/>
        <w:left w:val="none" w:sz="0" w:space="0" w:color="auto"/>
        <w:bottom w:val="none" w:sz="0" w:space="0" w:color="auto"/>
        <w:right w:val="none" w:sz="0" w:space="0" w:color="auto"/>
      </w:divBdr>
    </w:div>
    <w:div w:id="1500273214">
      <w:bodyDiv w:val="1"/>
      <w:marLeft w:val="0"/>
      <w:marRight w:val="0"/>
      <w:marTop w:val="0"/>
      <w:marBottom w:val="0"/>
      <w:divBdr>
        <w:top w:val="none" w:sz="0" w:space="0" w:color="auto"/>
        <w:left w:val="none" w:sz="0" w:space="0" w:color="auto"/>
        <w:bottom w:val="none" w:sz="0" w:space="0" w:color="auto"/>
        <w:right w:val="none" w:sz="0" w:space="0" w:color="auto"/>
      </w:divBdr>
    </w:div>
    <w:div w:id="1507555124">
      <w:bodyDiv w:val="1"/>
      <w:marLeft w:val="0"/>
      <w:marRight w:val="0"/>
      <w:marTop w:val="0"/>
      <w:marBottom w:val="0"/>
      <w:divBdr>
        <w:top w:val="none" w:sz="0" w:space="0" w:color="auto"/>
        <w:left w:val="none" w:sz="0" w:space="0" w:color="auto"/>
        <w:bottom w:val="none" w:sz="0" w:space="0" w:color="auto"/>
        <w:right w:val="none" w:sz="0" w:space="0" w:color="auto"/>
      </w:divBdr>
      <w:divsChild>
        <w:div w:id="710230106">
          <w:marLeft w:val="0"/>
          <w:marRight w:val="0"/>
          <w:marTop w:val="0"/>
          <w:marBottom w:val="0"/>
          <w:divBdr>
            <w:top w:val="none" w:sz="0" w:space="0" w:color="auto"/>
            <w:left w:val="none" w:sz="0" w:space="0" w:color="auto"/>
            <w:bottom w:val="none" w:sz="0" w:space="0" w:color="auto"/>
            <w:right w:val="none" w:sz="0" w:space="0" w:color="auto"/>
          </w:divBdr>
        </w:div>
        <w:div w:id="1060785208">
          <w:marLeft w:val="0"/>
          <w:marRight w:val="0"/>
          <w:marTop w:val="0"/>
          <w:marBottom w:val="0"/>
          <w:divBdr>
            <w:top w:val="none" w:sz="0" w:space="0" w:color="auto"/>
            <w:left w:val="none" w:sz="0" w:space="0" w:color="auto"/>
            <w:bottom w:val="none" w:sz="0" w:space="0" w:color="auto"/>
            <w:right w:val="none" w:sz="0" w:space="0" w:color="auto"/>
          </w:divBdr>
        </w:div>
        <w:div w:id="1667199743">
          <w:marLeft w:val="0"/>
          <w:marRight w:val="0"/>
          <w:marTop w:val="0"/>
          <w:marBottom w:val="0"/>
          <w:divBdr>
            <w:top w:val="none" w:sz="0" w:space="0" w:color="auto"/>
            <w:left w:val="none" w:sz="0" w:space="0" w:color="auto"/>
            <w:bottom w:val="none" w:sz="0" w:space="0" w:color="auto"/>
            <w:right w:val="none" w:sz="0" w:space="0" w:color="auto"/>
          </w:divBdr>
        </w:div>
      </w:divsChild>
    </w:div>
    <w:div w:id="1588341410">
      <w:bodyDiv w:val="1"/>
      <w:marLeft w:val="0"/>
      <w:marRight w:val="0"/>
      <w:marTop w:val="0"/>
      <w:marBottom w:val="0"/>
      <w:divBdr>
        <w:top w:val="none" w:sz="0" w:space="0" w:color="auto"/>
        <w:left w:val="none" w:sz="0" w:space="0" w:color="auto"/>
        <w:bottom w:val="none" w:sz="0" w:space="0" w:color="auto"/>
        <w:right w:val="none" w:sz="0" w:space="0" w:color="auto"/>
      </w:divBdr>
    </w:div>
    <w:div w:id="158880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https://app.escolavirtual.pt/" TargetMode="External"/><Relationship Id="rId42" Type="http://schemas.openxmlformats.org/officeDocument/2006/relationships/hyperlink" Target="https://cft.vanderbilt.edu/2013/03/making-student-thinking-visible-the-impact-of-metacognitive-practice-in-the-classroom/" TargetMode="External"/><Relationship Id="rId47" Type="http://schemas.openxmlformats.org/officeDocument/2006/relationships/hyperlink" Target="https://doi.org/10.1590/S0102-79722003000100011" TargetMode="External"/><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8.png"/><Relationship Id="rId89" Type="http://schemas.openxmlformats.org/officeDocument/2006/relationships/image" Target="media/image53.png"/><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16.png"/><Relationship Id="rId37" Type="http://schemas.openxmlformats.org/officeDocument/2006/relationships/hyperlink" Target="http://hdl.handle.net/10400.1/18872" TargetMode="External"/><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image" Target="media/image38.png"/><Relationship Id="rId79" Type="http://schemas.openxmlformats.org/officeDocument/2006/relationships/image" Target="media/image43.png"/><Relationship Id="rId102" Type="http://schemas.microsoft.com/office/2011/relationships/people" Target="people.xml"/><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image" Target="media/image11.png"/><Relationship Id="rId27" Type="http://schemas.openxmlformats.org/officeDocument/2006/relationships/hyperlink" Target="https://app.escolavirtual.pt/" TargetMode="External"/><Relationship Id="rId43" Type="http://schemas.openxmlformats.org/officeDocument/2006/relationships/hyperlink" Target="http://hdl.handle.net/10400.12/3580" TargetMode="External"/><Relationship Id="rId48" Type="http://schemas.openxmlformats.org/officeDocument/2006/relationships/hyperlink" Target="http://hdl.handle.net/10773/33447" TargetMode="External"/><Relationship Id="rId64" Type="http://schemas.openxmlformats.org/officeDocument/2006/relationships/image" Target="media/image28.png"/><Relationship Id="rId69" Type="http://schemas.openxmlformats.org/officeDocument/2006/relationships/image" Target="media/image33.png"/><Relationship Id="rId80" Type="http://schemas.openxmlformats.org/officeDocument/2006/relationships/image" Target="media/image44.png"/><Relationship Id="rId85" Type="http://schemas.openxmlformats.org/officeDocument/2006/relationships/image" Target="media/image49.png"/><Relationship Id="rId12" Type="http://schemas.openxmlformats.org/officeDocument/2006/relationships/image" Target="media/image5.png"/><Relationship Id="rId17" Type="http://schemas.openxmlformats.org/officeDocument/2006/relationships/hyperlink" Target="https://app.escolavirtual.pt/" TargetMode="External"/><Relationship Id="rId25" Type="http://schemas.openxmlformats.org/officeDocument/2006/relationships/hyperlink" Target="https://app.escolavirtual.pt/" TargetMode="External"/><Relationship Id="rId33" Type="http://schemas.openxmlformats.org/officeDocument/2006/relationships/hyperlink" Target="https://app.escolavirtual.pt/" TargetMode="External"/><Relationship Id="rId38" Type="http://schemas.openxmlformats.org/officeDocument/2006/relationships/hyperlink" Target="https://core.ac.uk/download/pdf/48581037.pdf" TargetMode="External"/><Relationship Id="rId46" Type="http://schemas.openxmlformats.org/officeDocument/2006/relationships/hyperlink" Target="https://recuperarportugal.gov.pt/2023/01/23/digitalizar-a-educacao/" TargetMode="External"/><Relationship Id="rId59" Type="http://schemas.openxmlformats.org/officeDocument/2006/relationships/image" Target="media/image23.png"/><Relationship Id="rId67" Type="http://schemas.openxmlformats.org/officeDocument/2006/relationships/image" Target="media/image31.png"/><Relationship Id="rId103"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www.catarinalucas.pt/post/metacogni%C3%A7%C3%A3o-na-aprendizagem-o-que-%C3%A9"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39.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image" Target="media/image55.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escolavirtual.pt/" TargetMode="External"/><Relationship Id="rId23" Type="http://schemas.openxmlformats.org/officeDocument/2006/relationships/hyperlink" Target="https://app.escolavirtual.pt/" TargetMode="External"/><Relationship Id="rId28" Type="http://schemas.openxmlformats.org/officeDocument/2006/relationships/image" Target="media/image14.png"/><Relationship Id="rId36" Type="http://schemas.openxmlformats.org/officeDocument/2006/relationships/hyperlink" Target="https://easr.pt/?q=projeto/18" TargetMode="External"/><Relationship Id="rId49" Type="http://schemas.openxmlformats.org/officeDocument/2006/relationships/hyperlink" Target="https://www.facultyfocus.com/articles/teaching-and-learning/using-metacognition-reframe-thinking-learning-styles/" TargetMode="External"/><Relationship Id="rId57" Type="http://schemas.openxmlformats.org/officeDocument/2006/relationships/image" Target="media/image21.png"/><Relationship Id="rId10" Type="http://schemas.openxmlformats.org/officeDocument/2006/relationships/image" Target="media/image3.png"/><Relationship Id="rId31" Type="http://schemas.openxmlformats.org/officeDocument/2006/relationships/hyperlink" Target="https://app.escolavirtual.pt/" TargetMode="External"/><Relationship Id="rId44" Type="http://schemas.openxmlformats.org/officeDocument/2006/relationships/hyperlink" Target="https://doi.org/10.1787/178ef527-en" TargetMode="External"/><Relationship Id="rId52" Type="http://schemas.openxmlformats.org/officeDocument/2006/relationships/hyperlink" Target="https://www.facultyfocus.com/articles/teaching-professor-blog/deeper-thinking-active-learning/" TargetMode="External"/><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7.png"/><Relationship Id="rId78" Type="http://schemas.openxmlformats.org/officeDocument/2006/relationships/image" Target="media/image42.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teachpsych.org/ebooks/asle2014/index.php" TargetMode="External"/><Relationship Id="rId34" Type="http://schemas.openxmlformats.org/officeDocument/2006/relationships/hyperlink" Target="http://hdl.handle.net/1822/38111" TargetMode="External"/><Relationship Id="rId50" Type="http://schemas.openxmlformats.org/officeDocument/2006/relationships/hyperlink" Target="http://unesdoc.unesco.org/images/0021/002144/214485e.pdf" TargetMode="External"/><Relationship Id="rId55" Type="http://schemas.openxmlformats.org/officeDocument/2006/relationships/image" Target="media/image19.png"/><Relationship Id="rId76" Type="http://schemas.openxmlformats.org/officeDocument/2006/relationships/image" Target="media/image40.png"/><Relationship Id="rId97"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hyperlink" Target="https://app.escolavirtual.pt/" TargetMode="External"/><Relationship Id="rId24" Type="http://schemas.openxmlformats.org/officeDocument/2006/relationships/image" Target="media/image12.png"/><Relationship Id="rId40" Type="http://schemas.openxmlformats.org/officeDocument/2006/relationships/hyperlink" Target="https://www.jn.pt/6156015614/aceleramos-a-digitalizacao-das-escolas/" TargetMode="External"/><Relationship Id="rId45" Type="http://schemas.openxmlformats.org/officeDocument/2006/relationships/hyperlink" Target="https://pessoas2030.gov.pt/2023/08/22/avaliacao-contributo-pt-2020-digitalizacao-educacao/" TargetMode="External"/><Relationship Id="rId66" Type="http://schemas.openxmlformats.org/officeDocument/2006/relationships/image" Target="media/image30.png"/><Relationship Id="rId87" Type="http://schemas.openxmlformats.org/officeDocument/2006/relationships/image" Target="media/image51.png"/><Relationship Id="rId61" Type="http://schemas.openxmlformats.org/officeDocument/2006/relationships/image" Target="media/image25.png"/><Relationship Id="rId82" Type="http://schemas.openxmlformats.org/officeDocument/2006/relationships/image" Target="media/image46.png"/><Relationship Id="rId19" Type="http://schemas.openxmlformats.org/officeDocument/2006/relationships/hyperlink" Target="https://app.escolavirtual.pt/" TargetMode="External"/><Relationship Id="rId14" Type="http://schemas.openxmlformats.org/officeDocument/2006/relationships/image" Target="media/image7.png"/><Relationship Id="rId30" Type="http://schemas.openxmlformats.org/officeDocument/2006/relationships/image" Target="media/image15.png"/><Relationship Id="rId35" Type="http://schemas.openxmlformats.org/officeDocument/2006/relationships/hyperlink" Target="http://hdl.handle.net/20.500.12323/4232" TargetMode="External"/><Relationship Id="rId56" Type="http://schemas.openxmlformats.org/officeDocument/2006/relationships/image" Target="media/image20.png"/><Relationship Id="rId77" Type="http://schemas.openxmlformats.org/officeDocument/2006/relationships/image" Target="media/image41.png"/><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lusiadas.pt/blog/criancas/idade-escolar/ensino-novas-tecnologias?utm_medium=search&amp;utm_source=google-search&amp;utm_campaign=ao---lusiadas-institucional-blog&amp;utm_content=sem&amp;gclid=CjwKCAjw1K-zBhBIEiwAWeCOF_Is-d5mbdcwqlZUw6Mk6LL-EhP6WAg7nZC0chG_vmIuUaJGw9FqoRoCv-MQAvD_BwE" TargetMode="External"/><Relationship Id="rId72" Type="http://schemas.openxmlformats.org/officeDocument/2006/relationships/image" Target="media/image36.png"/><Relationship Id="rId93" Type="http://schemas.openxmlformats.org/officeDocument/2006/relationships/image" Target="media/image57.png"/><Relationship Id="rId98" Type="http://schemas.openxmlformats.org/officeDocument/2006/relationships/image" Target="media/image62.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YsZ-lx_3eoM" TargetMode="External"/><Relationship Id="rId3" Type="http://schemas.openxmlformats.org/officeDocument/2006/relationships/hyperlink" Target="https://recuperarportugal.gov.pt/2023/01/23/digitalizar-a-educacao/" TargetMode="External"/><Relationship Id="rId7" Type="http://schemas.openxmlformats.org/officeDocument/2006/relationships/hyperlink" Target="https://www.youtube.com/watch?v=WbN0nX61rIs&amp;pp=ygUMc2hha2UgaXQgb3V0" TargetMode="External"/><Relationship Id="rId2" Type="http://schemas.openxmlformats.org/officeDocument/2006/relationships/hyperlink" Target="https://sicnoticias.pt/pais/2024-08-10-ministerio-mantem-manuais-digitais-por-enquanto-mas-vai-avaliar-impacto-do-projeto-piloto-429b3e1f" TargetMode="External"/><Relationship Id="rId1" Type="http://schemas.openxmlformats.org/officeDocument/2006/relationships/hyperlink" Target="https://www.escolavirtual.pt/Pagina-Especial/DME.htm" TargetMode="External"/><Relationship Id="rId6" Type="http://schemas.openxmlformats.org/officeDocument/2006/relationships/hyperlink" Target="https://www.wingclips.com/movie-clips/despicable-me-2/nervous-phone-call" TargetMode="External"/><Relationship Id="rId5" Type="http://schemas.openxmlformats.org/officeDocument/2006/relationships/hyperlink" Target="https://www.escolavirtual.pt/Pagina-Especial/DME.htm" TargetMode="External"/><Relationship Id="rId4" Type="http://schemas.openxmlformats.org/officeDocument/2006/relationships/hyperlink" Target="https://easr.pt/?q=projeto/18" TargetMode="External"/><Relationship Id="rId9" Type="http://schemas.openxmlformats.org/officeDocument/2006/relationships/hyperlink" Target="https://recuperarportugal.gov.pt/2023/01/23/digitalizar-a-educaca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zador\Desktop\Teletrabalho\PROPOSTA%20TEMPLATES%20DISSERTA&#199;&#195;O\PROPOSTAS\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FDF0F-F758-4DCA-B815-EB7FBF00F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TEMPLATE_3</Template>
  <TotalTime>7052</TotalTime>
  <Pages>107</Pages>
  <Words>21629</Words>
  <Characters>116802</Characters>
  <Application>Microsoft Office Word</Application>
  <DocSecurity>0</DocSecurity>
  <Lines>973</Lines>
  <Paragraphs>276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Faculdade de Letras</dc:creator>
  <cp:keywords/>
  <dc:description/>
  <cp:lastModifiedBy>Márcia Maia</cp:lastModifiedBy>
  <cp:revision>1824</cp:revision>
  <cp:lastPrinted>2025-09-30T09:59:00Z</cp:lastPrinted>
  <dcterms:created xsi:type="dcterms:W3CDTF">2024-08-09T15:31:00Z</dcterms:created>
  <dcterms:modified xsi:type="dcterms:W3CDTF">2025-11-27T08:30:00Z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3495654b0da078d40e3ee39dddbe88f74373146d832adaab32f017e16cea1101</vt:lpwstr>
  </property>
</Properties>
</file>